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0in;height:540pt;z-index:-251697152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69109A" w:rsidRDefault="0069109A">
      <w:pPr>
        <w:spacing w:before="784" w:after="0" w:line="1012" w:lineRule="exact"/>
        <w:ind w:left="3851"/>
      </w:pPr>
      <w:r>
        <w:rPr>
          <w:rFonts w:ascii="Arial" w:hAnsi="Arial" w:cs="Arial"/>
          <w:color w:val="000000"/>
          <w:sz w:val="88"/>
          <w:szCs w:val="88"/>
        </w:rPr>
        <w:t>The Hillside Stranglers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27" type="#_x0000_t75" style="position:absolute;margin-left:0;margin-top:.1pt;width:10in;height:540pt;z-index:-25169612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28" type="#_x0000_t75" style="position:absolute;margin-left:5in;margin-top:106.8pt;width:351pt;height:433.2pt;z-index:-251640832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69109A" w:rsidRDefault="0069109A">
      <w:pPr>
        <w:tabs>
          <w:tab w:val="left" w:pos="2077"/>
        </w:tabs>
        <w:spacing w:before="395" w:after="0" w:line="660" w:lineRule="exact"/>
        <w:ind w:left="1160" w:right="710"/>
      </w:pPr>
      <w:r>
        <w:rPr>
          <w:rFonts w:ascii="Arial Bold" w:hAnsi="Arial Bold" w:cs="Arial Bold"/>
          <w:color w:val="000000"/>
          <w:sz w:val="56"/>
          <w:szCs w:val="56"/>
        </w:rPr>
        <w:t>Angelo Buono Jr.</w:t>
      </w:r>
      <w:r>
        <w:rPr>
          <w:rFonts w:ascii="Arial" w:hAnsi="Arial" w:cs="Arial"/>
          <w:color w:val="000000"/>
          <w:sz w:val="56"/>
          <w:szCs w:val="56"/>
        </w:rPr>
        <w:t xml:space="preserve"> &amp; </w:t>
      </w:r>
      <w:r>
        <w:rPr>
          <w:rFonts w:ascii="Arial Bold" w:hAnsi="Arial Bold" w:cs="Arial Bold"/>
          <w:color w:val="000000"/>
          <w:sz w:val="56"/>
          <w:szCs w:val="56"/>
        </w:rPr>
        <w:t>Kenneth Alessio Bianchi</w:t>
      </w:r>
      <w:r>
        <w:rPr>
          <w:rFonts w:ascii="Arial" w:hAnsi="Arial" w:cs="Arial"/>
          <w:color w:val="000000"/>
          <w:sz w:val="56"/>
          <w:szCs w:val="56"/>
        </w:rPr>
        <w:t xml:space="preserve">,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ab/>
        <w:t>also known as "</w:t>
      </w:r>
      <w:r>
        <w:rPr>
          <w:rFonts w:ascii="Arial Bold" w:hAnsi="Arial Bold" w:cs="Arial Bold"/>
          <w:color w:val="000000"/>
          <w:sz w:val="56"/>
          <w:szCs w:val="56"/>
        </w:rPr>
        <w:t>The Hillside Stranglers"</w:t>
      </w:r>
    </w:p>
    <w:p w:rsidR="0069109A" w:rsidRDefault="0069109A">
      <w:pPr>
        <w:spacing w:after="0" w:line="644" w:lineRule="exact"/>
        <w:ind w:left="1104"/>
        <w:rPr>
          <w:sz w:val="24"/>
          <w:szCs w:val="24"/>
        </w:rPr>
      </w:pPr>
    </w:p>
    <w:p w:rsidR="0069109A" w:rsidRDefault="0069109A">
      <w:pPr>
        <w:spacing w:before="570" w:after="0" w:line="644" w:lineRule="exact"/>
        <w:ind w:left="1104"/>
      </w:pPr>
      <w:r>
        <w:rPr>
          <w:rFonts w:ascii="Arial" w:hAnsi="Arial" w:cs="Arial"/>
          <w:color w:val="000000"/>
          <w:w w:val="102"/>
          <w:sz w:val="56"/>
          <w:szCs w:val="56"/>
        </w:rPr>
        <w:t>• Were a pair of</w:t>
      </w:r>
    </w:p>
    <w:p w:rsidR="0069109A" w:rsidRDefault="0069109A">
      <w:pPr>
        <w:spacing w:before="36" w:after="0" w:line="644" w:lineRule="exact"/>
        <w:ind w:left="1644"/>
      </w:pPr>
      <w:r>
        <w:rPr>
          <w:rFonts w:ascii="Arial" w:hAnsi="Arial" w:cs="Arial"/>
          <w:color w:val="000000"/>
          <w:sz w:val="56"/>
          <w:szCs w:val="56"/>
        </w:rPr>
        <w:t>serial killers</w:t>
      </w:r>
    </w:p>
    <w:p w:rsidR="0069109A" w:rsidRDefault="0069109A">
      <w:pPr>
        <w:spacing w:before="23" w:after="0" w:line="660" w:lineRule="exact"/>
        <w:ind w:left="1644" w:right="7666"/>
      </w:pPr>
      <w:r>
        <w:rPr>
          <w:rFonts w:ascii="Arial" w:hAnsi="Arial" w:cs="Arial"/>
          <w:color w:val="000000"/>
          <w:sz w:val="56"/>
          <w:szCs w:val="56"/>
        </w:rPr>
        <w:t xml:space="preserve">responsible for the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murders of at least</w:t>
      </w:r>
    </w:p>
    <w:p w:rsidR="0069109A" w:rsidRDefault="0069109A">
      <w:pPr>
        <w:spacing w:before="34" w:after="0" w:line="644" w:lineRule="exact"/>
        <w:ind w:left="1644"/>
      </w:pPr>
      <w:r>
        <w:rPr>
          <w:rFonts w:ascii="Arial" w:hAnsi="Arial" w:cs="Arial"/>
          <w:color w:val="000000"/>
          <w:sz w:val="56"/>
          <w:szCs w:val="56"/>
        </w:rPr>
        <w:t>12 women.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29" type="#_x0000_t75" style="position:absolute;margin-left:0;margin-top:.1pt;width:10in;height:540pt;z-index:-251695104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0" type="#_x0000_t75" style="position:absolute;margin-left:0;margin-top:439.1pt;width:234pt;height:100.9pt;z-index:-251649024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1" type="#_x0000_t75" style="position:absolute;margin-left:234pt;margin-top:440pt;width:222pt;height:100pt;z-index:-251646976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2" type="#_x0000_t75" style="position:absolute;margin-left:456pt;margin-top:439.1pt;width:264pt;height:100.9pt;z-index:-251644928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69109A" w:rsidRDefault="0069109A">
      <w:pPr>
        <w:spacing w:before="564" w:after="0" w:line="1012" w:lineRule="exact"/>
        <w:ind w:left="2086"/>
      </w:pPr>
      <w:r>
        <w:rPr>
          <w:rFonts w:ascii="Arial Bold" w:hAnsi="Arial Bold" w:cs="Arial Bold"/>
          <w:color w:val="000000"/>
          <w:sz w:val="88"/>
          <w:szCs w:val="88"/>
        </w:rPr>
        <w:t>Overview of The Killings</w:t>
      </w:r>
    </w:p>
    <w:p w:rsidR="0069109A" w:rsidRDefault="0069109A">
      <w:pPr>
        <w:spacing w:before="371" w:after="0" w:line="621" w:lineRule="exact"/>
        <w:ind w:left="864"/>
      </w:pPr>
      <w:r>
        <w:rPr>
          <w:rFonts w:ascii="Arial" w:hAnsi="Arial" w:cs="Arial"/>
          <w:color w:val="000000"/>
          <w:sz w:val="54"/>
          <w:szCs w:val="54"/>
        </w:rPr>
        <w:t>• In October of 1977, the two committed their first</w:t>
      </w:r>
    </w:p>
    <w:p w:rsidR="0069109A" w:rsidRDefault="0069109A">
      <w:pPr>
        <w:spacing w:after="0" w:line="486" w:lineRule="exact"/>
        <w:ind w:left="1404"/>
      </w:pPr>
      <w:r>
        <w:rPr>
          <w:rFonts w:ascii="Arial" w:hAnsi="Arial" w:cs="Arial"/>
          <w:color w:val="000000"/>
          <w:sz w:val="54"/>
          <w:szCs w:val="54"/>
        </w:rPr>
        <w:t>murder together.</w:t>
      </w:r>
    </w:p>
    <w:p w:rsidR="0069109A" w:rsidRDefault="0069109A">
      <w:pPr>
        <w:tabs>
          <w:tab w:val="left" w:pos="1404"/>
        </w:tabs>
        <w:spacing w:before="137" w:after="0" w:line="520" w:lineRule="exact"/>
        <w:ind w:left="864" w:right="442"/>
      </w:pPr>
      <w:r>
        <w:rPr>
          <w:rFonts w:ascii="Arial" w:hAnsi="Arial" w:cs="Arial"/>
          <w:color w:val="000000"/>
          <w:sz w:val="54"/>
          <w:szCs w:val="54"/>
        </w:rPr>
        <w:t xml:space="preserve">• By the beginning of 1978, the pair had killed a total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ab/>
        <w:t xml:space="preserve">of ten women. At that point, they stopped killing,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ab/>
        <w:t>possibly because Bianchi's son was born.</w:t>
      </w:r>
    </w:p>
    <w:p w:rsidR="0069109A" w:rsidRDefault="0069109A">
      <w:pPr>
        <w:tabs>
          <w:tab w:val="left" w:pos="1404"/>
        </w:tabs>
        <w:spacing w:before="120" w:after="0" w:line="520" w:lineRule="exact"/>
        <w:ind w:left="864" w:right="1523"/>
      </w:pPr>
      <w:r>
        <w:rPr>
          <w:rFonts w:ascii="Arial" w:hAnsi="Arial" w:cs="Arial"/>
          <w:color w:val="000000"/>
          <w:sz w:val="54"/>
          <w:szCs w:val="54"/>
        </w:rPr>
        <w:t xml:space="preserve">• Also, Bianchi, who had been applying for law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ab/>
        <w:t xml:space="preserve">enforcement jobs even while killing, had made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ab/>
        <w:t>some acquaintances in the LAPD and been</w:t>
      </w:r>
    </w:p>
    <w:p w:rsidR="0069109A" w:rsidRDefault="0069109A">
      <w:pPr>
        <w:spacing w:after="0" w:line="520" w:lineRule="exact"/>
        <w:ind w:left="1404"/>
      </w:pPr>
      <w:r>
        <w:rPr>
          <w:rFonts w:ascii="Arial" w:hAnsi="Arial" w:cs="Arial"/>
          <w:color w:val="000000"/>
          <w:sz w:val="54"/>
          <w:szCs w:val="54"/>
        </w:rPr>
        <w:t>brought along when officers drove around the city,</w:t>
      </w:r>
    </w:p>
    <w:p w:rsidR="0069109A" w:rsidRDefault="0069109A">
      <w:pPr>
        <w:spacing w:after="0" w:line="520" w:lineRule="exact"/>
        <w:ind w:left="1404" w:right="1313"/>
      </w:pPr>
      <w:r>
        <w:rPr>
          <w:rFonts w:ascii="Arial" w:hAnsi="Arial" w:cs="Arial"/>
          <w:color w:val="000000"/>
          <w:sz w:val="54"/>
          <w:szCs w:val="54"/>
        </w:rPr>
        <w:t xml:space="preserve">scouting for the killers.  He might have gotten a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>little scared.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3" type="#_x0000_t75" style="position:absolute;margin-left:0;margin-top:.1pt;width:10in;height:540pt;z-index:-251694080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4" type="#_x0000_t75" style="position:absolute;margin-left:84pt;margin-top:42pt;width:552pt;height:425.9pt;z-index:-251665408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5" type="#_x0000_t75" style="position:absolute;margin-left:0;margin-top:.1pt;width:10in;height:540pt;z-index:-25169305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6" type="#_x0000_t75" style="position:absolute;margin-left:34.2pt;margin-top:198pt;width:277.2pt;height:245.5pt;z-index:-251655168;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7" type="#_x0000_t75" style="position:absolute;margin-left:438pt;margin-top:173.9pt;width:198pt;height:310.1pt;z-index:-251654144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69109A" w:rsidRDefault="0069109A">
      <w:pPr>
        <w:spacing w:before="564" w:after="0" w:line="1012" w:lineRule="exact"/>
        <w:ind w:left="2619"/>
      </w:pPr>
      <w:r>
        <w:rPr>
          <w:rFonts w:ascii="Arial" w:hAnsi="Arial" w:cs="Arial"/>
          <w:color w:val="000000"/>
          <w:sz w:val="88"/>
          <w:szCs w:val="88"/>
        </w:rPr>
        <w:t>History of the suspects:</w:t>
      </w:r>
    </w:p>
    <w:p w:rsidR="0069109A" w:rsidRDefault="0069109A">
      <w:pPr>
        <w:spacing w:after="0" w:line="736" w:lineRule="exact"/>
        <w:ind w:left="864"/>
        <w:rPr>
          <w:sz w:val="24"/>
          <w:szCs w:val="24"/>
        </w:rPr>
      </w:pPr>
    </w:p>
    <w:p w:rsidR="0069109A" w:rsidRDefault="0069109A">
      <w:pPr>
        <w:tabs>
          <w:tab w:val="left" w:pos="8065"/>
        </w:tabs>
        <w:spacing w:before="34" w:after="0" w:line="736" w:lineRule="exact"/>
        <w:ind w:left="864"/>
      </w:pPr>
      <w:r>
        <w:rPr>
          <w:rFonts w:ascii="Arial" w:hAnsi="Arial" w:cs="Arial"/>
          <w:color w:val="000000"/>
          <w:sz w:val="64"/>
          <w:szCs w:val="64"/>
        </w:rPr>
        <w:t>• Angelo Buono</w:t>
      </w:r>
      <w:r>
        <w:rPr>
          <w:rFonts w:ascii="Arial" w:hAnsi="Arial" w:cs="Arial"/>
          <w:color w:val="000000"/>
          <w:sz w:val="64"/>
          <w:szCs w:val="64"/>
        </w:rPr>
        <w:tab/>
        <w:t>Kenneth Bianchi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8" type="#_x0000_t75" style="position:absolute;margin-left:0;margin-top:.1pt;width:10in;height:540pt;z-index:-25169203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39" type="#_x0000_t75" style="position:absolute;margin-left:7in;margin-top:6pt;width:207pt;height:248.3pt;z-index:-251639808;mso-position-horizontal-relative:page;mso-position-vertical-relative:page" o:allowincell="f">
            <v:imagedata r:id="rId13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0" type="#_x0000_t75" style="position:absolute;margin-left:516pt;margin-top:263.9pt;width:195pt;height:270.4pt;z-index:-251637760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69109A" w:rsidRDefault="0069109A">
      <w:pPr>
        <w:spacing w:before="64" w:after="0" w:line="1012" w:lineRule="exact"/>
        <w:ind w:left="1441"/>
      </w:pPr>
      <w:r>
        <w:rPr>
          <w:rFonts w:ascii="Arial Bold" w:hAnsi="Arial Bold" w:cs="Arial Bold"/>
          <w:color w:val="000000"/>
          <w:sz w:val="88"/>
          <w:szCs w:val="88"/>
        </w:rPr>
        <w:t>Angelo Buono</w:t>
      </w:r>
    </w:p>
    <w:p w:rsidR="0069109A" w:rsidRDefault="0069109A">
      <w:pPr>
        <w:spacing w:before="134" w:after="0" w:line="690" w:lineRule="exact"/>
        <w:ind w:left="574"/>
      </w:pPr>
      <w:r>
        <w:rPr>
          <w:rFonts w:ascii="Arial" w:hAnsi="Arial" w:cs="Arial"/>
          <w:color w:val="000000"/>
          <w:sz w:val="60"/>
          <w:szCs w:val="60"/>
        </w:rPr>
        <w:t>• Born: Rochester, New York,</w:t>
      </w:r>
    </w:p>
    <w:p w:rsidR="0069109A" w:rsidRDefault="0069109A">
      <w:pPr>
        <w:spacing w:before="1" w:after="0" w:line="556" w:lineRule="exact"/>
        <w:ind w:left="1114"/>
      </w:pPr>
      <w:r>
        <w:rPr>
          <w:rFonts w:ascii="Arial" w:hAnsi="Arial" w:cs="Arial"/>
          <w:color w:val="000000"/>
          <w:sz w:val="60"/>
          <w:szCs w:val="60"/>
        </w:rPr>
        <w:t>1934.</w:t>
      </w:r>
    </w:p>
    <w:p w:rsidR="0069109A" w:rsidRDefault="0069109A">
      <w:pPr>
        <w:spacing w:before="54" w:after="0" w:line="690" w:lineRule="exact"/>
        <w:ind w:left="574"/>
      </w:pPr>
      <w:r>
        <w:rPr>
          <w:rFonts w:ascii="Arial" w:hAnsi="Arial" w:cs="Arial"/>
          <w:color w:val="000000"/>
          <w:sz w:val="60"/>
          <w:szCs w:val="60"/>
        </w:rPr>
        <w:t>• Parents: Italian immigrants who</w:t>
      </w:r>
    </w:p>
    <w:p w:rsidR="0069109A" w:rsidRDefault="0069109A">
      <w:pPr>
        <w:spacing w:after="0" w:line="540" w:lineRule="exact"/>
        <w:ind w:left="1114"/>
      </w:pPr>
      <w:r>
        <w:rPr>
          <w:rFonts w:ascii="Arial" w:hAnsi="Arial" w:cs="Arial"/>
          <w:color w:val="000000"/>
          <w:sz w:val="60"/>
          <w:szCs w:val="60"/>
        </w:rPr>
        <w:t>divorced when he was young.</w:t>
      </w:r>
    </w:p>
    <w:p w:rsidR="0069109A" w:rsidRDefault="0069109A">
      <w:pPr>
        <w:spacing w:before="141" w:after="0" w:line="580" w:lineRule="exact"/>
        <w:ind w:left="574" w:right="4172"/>
      </w:pPr>
      <w:r>
        <w:rPr>
          <w:rFonts w:ascii="Arial" w:hAnsi="Arial" w:cs="Arial"/>
          <w:color w:val="000000"/>
          <w:sz w:val="60"/>
          <w:szCs w:val="60"/>
        </w:rPr>
        <w:t xml:space="preserve">• At 5, he moved to California with </w:t>
      </w:r>
      <w:r>
        <w:br/>
      </w:r>
      <w:r>
        <w:rPr>
          <w:rFonts w:ascii="Arial" w:hAnsi="Arial" w:cs="Arial"/>
          <w:color w:val="000000"/>
          <w:sz w:val="60"/>
          <w:szCs w:val="60"/>
        </w:rPr>
        <w:t>his mother.</w:t>
      </w:r>
    </w:p>
    <w:p w:rsidR="0069109A" w:rsidRDefault="0069109A">
      <w:pPr>
        <w:spacing w:before="50" w:after="0" w:line="690" w:lineRule="exact"/>
        <w:ind w:left="574"/>
      </w:pPr>
      <w:r>
        <w:rPr>
          <w:rFonts w:ascii="Arial" w:hAnsi="Arial" w:cs="Arial"/>
          <w:color w:val="000000"/>
          <w:sz w:val="60"/>
          <w:szCs w:val="60"/>
        </w:rPr>
        <w:t>• Displayed a high interest in sex at</w:t>
      </w:r>
    </w:p>
    <w:p w:rsidR="0069109A" w:rsidRDefault="0069109A">
      <w:pPr>
        <w:spacing w:before="1" w:after="0" w:line="556" w:lineRule="exact"/>
        <w:ind w:left="1114"/>
      </w:pPr>
      <w:r>
        <w:rPr>
          <w:rFonts w:ascii="Arial" w:hAnsi="Arial" w:cs="Arial"/>
          <w:color w:val="000000"/>
          <w:sz w:val="60"/>
          <w:szCs w:val="60"/>
        </w:rPr>
        <w:t>a young age.</w:t>
      </w:r>
    </w:p>
    <w:p w:rsidR="0069109A" w:rsidRDefault="0069109A">
      <w:pPr>
        <w:spacing w:before="54" w:after="0" w:line="690" w:lineRule="exact"/>
        <w:ind w:left="574"/>
      </w:pPr>
      <w:r>
        <w:rPr>
          <w:rFonts w:ascii="Arial" w:hAnsi="Arial" w:cs="Arial"/>
          <w:color w:val="000000"/>
          <w:sz w:val="60"/>
          <w:szCs w:val="60"/>
        </w:rPr>
        <w:t>• When he was a teenager, told his</w:t>
      </w:r>
    </w:p>
    <w:p w:rsidR="0069109A" w:rsidRDefault="0069109A">
      <w:pPr>
        <w:spacing w:before="1" w:after="0" w:line="556" w:lineRule="exact"/>
        <w:ind w:left="1114"/>
      </w:pPr>
      <w:r>
        <w:rPr>
          <w:rFonts w:ascii="Arial" w:hAnsi="Arial" w:cs="Arial"/>
          <w:color w:val="000000"/>
          <w:sz w:val="60"/>
          <w:szCs w:val="60"/>
        </w:rPr>
        <w:t>classmates that he had raped</w:t>
      </w:r>
    </w:p>
    <w:p w:rsidR="0069109A" w:rsidRDefault="0069109A">
      <w:pPr>
        <w:spacing w:before="1" w:after="0" w:line="585" w:lineRule="exact"/>
        <w:ind w:left="1114"/>
      </w:pPr>
      <w:r>
        <w:rPr>
          <w:rFonts w:ascii="Arial" w:hAnsi="Arial" w:cs="Arial"/>
          <w:color w:val="000000"/>
          <w:sz w:val="60"/>
          <w:szCs w:val="60"/>
        </w:rPr>
        <w:t>several girls.</w:t>
      </w:r>
    </w:p>
    <w:p w:rsidR="0069109A" w:rsidRDefault="0069109A">
      <w:pPr>
        <w:spacing w:before="49" w:after="0" w:line="690" w:lineRule="exact"/>
        <w:ind w:left="574"/>
      </w:pPr>
      <w:r>
        <w:rPr>
          <w:rFonts w:ascii="Arial" w:hAnsi="Arial" w:cs="Arial"/>
          <w:color w:val="000000"/>
          <w:sz w:val="60"/>
          <w:szCs w:val="60"/>
        </w:rPr>
        <w:t>• Began stealing cars and was</w:t>
      </w:r>
    </w:p>
    <w:p w:rsidR="0069109A" w:rsidRDefault="0069109A">
      <w:pPr>
        <w:spacing w:after="0" w:line="540" w:lineRule="exact"/>
        <w:ind w:left="1114"/>
      </w:pPr>
      <w:r>
        <w:rPr>
          <w:rFonts w:ascii="Arial" w:hAnsi="Arial" w:cs="Arial"/>
          <w:color w:val="000000"/>
          <w:sz w:val="60"/>
          <w:szCs w:val="60"/>
        </w:rPr>
        <w:t>placed in reform school.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tabs>
          <w:tab w:val="left" w:pos="684"/>
        </w:tabs>
        <w:spacing w:before="48" w:after="0" w:line="644" w:lineRule="exact"/>
        <w:ind w:left="143"/>
      </w:pPr>
      <w:r>
        <w:rPr>
          <w:noProof/>
          <w:lang w:val="en-US" w:eastAsia="en-US"/>
        </w:rPr>
        <w:pict>
          <v:shape id="_x0000_s1041" type="#_x0000_t75" style="position:absolute;left:0;text-align:left;margin-left:0;margin-top:.1pt;width:10in;height:540pt;z-index:-25169100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2" type="#_x0000_t75" style="position:absolute;left:0;text-align:left;margin-left:516pt;margin-top:1in;width:196.6pt;height:196.6pt;z-index:-251638784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3" type="#_x0000_t75" style="position:absolute;left:0;text-align:left;margin-left:534pt;margin-top:269.4pt;width:179.8pt;height:267.4pt;z-index:-251636736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Arial" w:hAnsi="Arial" w:cs="Arial"/>
          <w:color w:val="000000"/>
          <w:w w:val="97"/>
          <w:sz w:val="56"/>
          <w:szCs w:val="56"/>
        </w:rPr>
        <w:t xml:space="preserve">• </w:t>
      </w:r>
      <w:r>
        <w:rPr>
          <w:rFonts w:ascii="Arial" w:hAnsi="Arial" w:cs="Arial"/>
          <w:color w:val="000000"/>
          <w:sz w:val="56"/>
          <w:szCs w:val="56"/>
        </w:rPr>
        <w:tab/>
        <w:t>1955: married his high school sweetheart,</w:t>
      </w:r>
    </w:p>
    <w:p w:rsidR="0069109A" w:rsidRDefault="0069109A">
      <w:pPr>
        <w:spacing w:before="36" w:after="0" w:line="644" w:lineRule="exact"/>
        <w:ind w:left="684"/>
      </w:pPr>
      <w:r>
        <w:rPr>
          <w:rFonts w:ascii="Arial" w:hAnsi="Arial" w:cs="Arial"/>
          <w:color w:val="000000"/>
          <w:sz w:val="56"/>
          <w:szCs w:val="56"/>
        </w:rPr>
        <w:t>who was pregnant, but left her soon after.</w:t>
      </w:r>
    </w:p>
    <w:p w:rsidR="0069109A" w:rsidRDefault="0069109A">
      <w:pPr>
        <w:spacing w:before="156" w:after="0" w:line="644" w:lineRule="exact"/>
        <w:ind w:left="143"/>
      </w:pPr>
      <w:r>
        <w:rPr>
          <w:rFonts w:ascii="Arial" w:hAnsi="Arial" w:cs="Arial"/>
          <w:color w:val="000000"/>
          <w:sz w:val="56"/>
          <w:szCs w:val="56"/>
        </w:rPr>
        <w:t>• Later, he married Mary Castillo and</w:t>
      </w:r>
    </w:p>
    <w:p w:rsidR="0069109A" w:rsidRDefault="0069109A">
      <w:pPr>
        <w:spacing w:before="36" w:after="0" w:line="644" w:lineRule="exact"/>
        <w:ind w:left="684"/>
      </w:pPr>
      <w:r>
        <w:rPr>
          <w:rFonts w:ascii="Arial" w:hAnsi="Arial" w:cs="Arial"/>
          <w:color w:val="000000"/>
          <w:sz w:val="56"/>
          <w:szCs w:val="56"/>
        </w:rPr>
        <w:t>fathered 5 children. Also ended in</w:t>
      </w:r>
    </w:p>
    <w:p w:rsidR="0069109A" w:rsidRDefault="0069109A">
      <w:pPr>
        <w:spacing w:before="23" w:after="0" w:line="660" w:lineRule="exact"/>
        <w:ind w:left="684" w:right="3920"/>
      </w:pPr>
      <w:r>
        <w:rPr>
          <w:rFonts w:ascii="Arial" w:hAnsi="Arial" w:cs="Arial"/>
          <w:color w:val="000000"/>
          <w:sz w:val="56"/>
          <w:szCs w:val="56"/>
        </w:rPr>
        <w:t xml:space="preserve">divorce, in 1964; she claimed he had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been physically and sexually abusive.</w:t>
      </w:r>
    </w:p>
    <w:p w:rsidR="0069109A" w:rsidRDefault="0069109A">
      <w:pPr>
        <w:spacing w:before="124" w:after="0" w:line="680" w:lineRule="exact"/>
        <w:ind w:left="143" w:right="3819"/>
      </w:pPr>
      <w:r>
        <w:rPr>
          <w:rFonts w:ascii="Arial" w:hAnsi="Arial" w:cs="Arial"/>
          <w:color w:val="000000"/>
          <w:sz w:val="56"/>
          <w:szCs w:val="56"/>
        </w:rPr>
        <w:t xml:space="preserve">• Married a third time, to single mother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Nannette Campino and had 2 children</w:t>
      </w:r>
    </w:p>
    <w:p w:rsidR="0069109A" w:rsidRDefault="0069109A">
      <w:pPr>
        <w:spacing w:before="30" w:after="0" w:line="644" w:lineRule="exact"/>
        <w:ind w:left="684"/>
      </w:pPr>
      <w:r>
        <w:rPr>
          <w:rFonts w:ascii="Arial" w:hAnsi="Arial" w:cs="Arial"/>
          <w:color w:val="000000"/>
          <w:sz w:val="56"/>
          <w:szCs w:val="56"/>
        </w:rPr>
        <w:t>with her.  Divorced in 1971, both for</w:t>
      </w:r>
    </w:p>
    <w:p w:rsidR="0069109A" w:rsidRDefault="0069109A">
      <w:pPr>
        <w:spacing w:after="0" w:line="680" w:lineRule="exact"/>
        <w:ind w:left="684" w:right="5164"/>
      </w:pPr>
      <w:r>
        <w:rPr>
          <w:rFonts w:ascii="Arial" w:hAnsi="Arial" w:cs="Arial"/>
          <w:color w:val="000000"/>
          <w:sz w:val="56"/>
          <w:szCs w:val="56"/>
        </w:rPr>
        <w:t xml:space="preserve">abusing of her, and raping of her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daughter.</w:t>
      </w:r>
    </w:p>
    <w:p w:rsidR="0069109A" w:rsidRDefault="0069109A">
      <w:pPr>
        <w:spacing w:before="137" w:after="0" w:line="644" w:lineRule="exact"/>
        <w:ind w:left="143"/>
      </w:pPr>
      <w:r>
        <w:rPr>
          <w:rFonts w:ascii="Arial" w:hAnsi="Arial" w:cs="Arial"/>
          <w:color w:val="000000"/>
          <w:sz w:val="56"/>
          <w:szCs w:val="56"/>
        </w:rPr>
        <w:t>• He became a car upholsterer and was,</w:t>
      </w:r>
    </w:p>
    <w:p w:rsidR="0069109A" w:rsidRDefault="0069109A">
      <w:pPr>
        <w:spacing w:before="23" w:after="0" w:line="660" w:lineRule="exact"/>
        <w:ind w:left="684" w:right="4197"/>
      </w:pPr>
      <w:r>
        <w:rPr>
          <w:rFonts w:ascii="Arial" w:hAnsi="Arial" w:cs="Arial"/>
          <w:color w:val="000000"/>
          <w:sz w:val="56"/>
          <w:szCs w:val="56"/>
        </w:rPr>
        <w:t xml:space="preserve">despite his physical appearance and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abusive behavior, considered very</w:t>
      </w:r>
    </w:p>
    <w:p w:rsidR="0069109A" w:rsidRDefault="0069109A">
      <w:pPr>
        <w:spacing w:before="2" w:after="0" w:line="644" w:lineRule="exact"/>
        <w:ind w:left="684"/>
      </w:pPr>
      <w:r>
        <w:rPr>
          <w:rFonts w:ascii="Arial" w:hAnsi="Arial" w:cs="Arial"/>
          <w:color w:val="000000"/>
          <w:sz w:val="56"/>
          <w:szCs w:val="56"/>
        </w:rPr>
        <w:t>attractive by women.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before="164" w:after="0" w:line="1012" w:lineRule="exact"/>
        <w:ind w:left="1206"/>
      </w:pPr>
      <w:r>
        <w:rPr>
          <w:noProof/>
          <w:lang w:val="en-US" w:eastAsia="en-US"/>
        </w:rPr>
        <w:pict>
          <v:shape id="_x0000_s1044" type="#_x0000_t75" style="position:absolute;left:0;text-align:left;margin-left:0;margin-top:.1pt;width:10in;height:540pt;z-index:-251689984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5" type="#_x0000_t75" style="position:absolute;left:0;text-align:left;margin-left:534.8pt;margin-top:.1pt;width:185.2pt;height:236.3pt;z-index:-251629568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6" type="#_x0000_t75" style="position:absolute;left:0;text-align:left;margin-left:523.6pt;margin-top:236.3pt;width:196.3pt;height:262.6pt;z-index:-251628544;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rFonts w:ascii="Arial Bold" w:hAnsi="Arial Bold" w:cs="Arial Bold"/>
          <w:color w:val="000000"/>
          <w:sz w:val="88"/>
          <w:szCs w:val="88"/>
        </w:rPr>
        <w:t>Kenneth Bianchi</w:t>
      </w:r>
    </w:p>
    <w:p w:rsidR="0069109A" w:rsidRDefault="0069109A">
      <w:pPr>
        <w:spacing w:before="326" w:after="0" w:line="506" w:lineRule="exact"/>
        <w:ind w:left="384"/>
      </w:pPr>
      <w:r>
        <w:rPr>
          <w:rFonts w:ascii="Arial" w:hAnsi="Arial" w:cs="Arial"/>
          <w:color w:val="000000"/>
          <w:sz w:val="44"/>
          <w:szCs w:val="44"/>
        </w:rPr>
        <w:t>•  Also born in Rochester, New York,</w:t>
      </w:r>
    </w:p>
    <w:p w:rsidR="0069109A" w:rsidRDefault="0069109A">
      <w:pPr>
        <w:spacing w:before="1" w:after="0" w:line="401" w:lineRule="exact"/>
        <w:ind w:left="924"/>
      </w:pPr>
      <w:r>
        <w:rPr>
          <w:rFonts w:ascii="Arial" w:hAnsi="Arial" w:cs="Arial"/>
          <w:color w:val="000000"/>
          <w:sz w:val="44"/>
          <w:szCs w:val="44"/>
        </w:rPr>
        <w:t>almost 17 years later.</w:t>
      </w:r>
    </w:p>
    <w:p w:rsidR="0069109A" w:rsidRDefault="0069109A">
      <w:pPr>
        <w:tabs>
          <w:tab w:val="left" w:pos="924"/>
        </w:tabs>
        <w:spacing w:before="87" w:after="0" w:line="440" w:lineRule="exact"/>
        <w:ind w:left="384" w:right="5878"/>
      </w:pPr>
      <w:r>
        <w:rPr>
          <w:rFonts w:ascii="Arial" w:hAnsi="Arial" w:cs="Arial"/>
          <w:color w:val="000000"/>
          <w:sz w:val="44"/>
          <w:szCs w:val="44"/>
        </w:rPr>
        <w:t xml:space="preserve">•  Mother: a prostitute who gave him up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>for adoption at birth.</w:t>
      </w:r>
    </w:p>
    <w:p w:rsidR="0069109A" w:rsidRDefault="0069109A">
      <w:pPr>
        <w:spacing w:before="26" w:after="0" w:line="506" w:lineRule="exact"/>
        <w:ind w:left="384"/>
      </w:pPr>
      <w:r>
        <w:rPr>
          <w:rFonts w:ascii="Arial" w:hAnsi="Arial" w:cs="Arial"/>
          <w:color w:val="000000"/>
          <w:sz w:val="44"/>
          <w:szCs w:val="44"/>
        </w:rPr>
        <w:t>•  Adopted by local residents Nicholas</w:t>
      </w:r>
    </w:p>
    <w:p w:rsidR="0069109A" w:rsidRDefault="0069109A">
      <w:pPr>
        <w:spacing w:before="1" w:after="0" w:line="401" w:lineRule="exact"/>
        <w:ind w:left="924"/>
      </w:pPr>
      <w:r>
        <w:rPr>
          <w:rFonts w:ascii="Arial" w:hAnsi="Arial" w:cs="Arial"/>
          <w:color w:val="000000"/>
          <w:sz w:val="44"/>
          <w:szCs w:val="44"/>
        </w:rPr>
        <w:t>Bianchi and Frances Sciolono.</w:t>
      </w:r>
    </w:p>
    <w:p w:rsidR="0069109A" w:rsidRDefault="0069109A">
      <w:pPr>
        <w:tabs>
          <w:tab w:val="left" w:pos="924"/>
        </w:tabs>
        <w:spacing w:before="124" w:after="0" w:line="420" w:lineRule="exact"/>
        <w:ind w:left="384" w:right="5624"/>
      </w:pPr>
      <w:r>
        <w:rPr>
          <w:rFonts w:ascii="Arial" w:hAnsi="Arial" w:cs="Arial"/>
          <w:color w:val="000000"/>
          <w:sz w:val="44"/>
          <w:szCs w:val="44"/>
        </w:rPr>
        <w:t xml:space="preserve">•  Upbringing was stable, but he became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>a pathological liar early in childhood.</w:t>
      </w:r>
    </w:p>
    <w:p w:rsidR="0069109A" w:rsidRDefault="0069109A">
      <w:pPr>
        <w:spacing w:before="29" w:after="0" w:line="506" w:lineRule="exact"/>
        <w:ind w:left="384"/>
      </w:pPr>
      <w:r>
        <w:rPr>
          <w:rFonts w:ascii="Arial" w:hAnsi="Arial" w:cs="Arial"/>
          <w:color w:val="000000"/>
          <w:sz w:val="44"/>
          <w:szCs w:val="44"/>
        </w:rPr>
        <w:t>•  Spent a lot of time daydreaming due to</w:t>
      </w:r>
    </w:p>
    <w:p w:rsidR="0069109A" w:rsidRDefault="0069109A">
      <w:pPr>
        <w:spacing w:before="1" w:after="0" w:line="401" w:lineRule="exact"/>
        <w:ind w:left="924"/>
      </w:pPr>
      <w:r>
        <w:rPr>
          <w:rFonts w:ascii="Arial" w:hAnsi="Arial" w:cs="Arial"/>
          <w:color w:val="000000"/>
          <w:sz w:val="44"/>
          <w:szCs w:val="44"/>
        </w:rPr>
        <w:t>petit mal seizures when he was five.</w:t>
      </w:r>
    </w:p>
    <w:p w:rsidR="0069109A" w:rsidRDefault="0069109A">
      <w:pPr>
        <w:tabs>
          <w:tab w:val="left" w:pos="924"/>
        </w:tabs>
        <w:spacing w:before="124" w:after="0" w:line="420" w:lineRule="exact"/>
        <w:ind w:left="384" w:right="6126"/>
      </w:pPr>
      <w:r>
        <w:rPr>
          <w:rFonts w:ascii="Arial" w:hAnsi="Arial" w:cs="Arial"/>
          <w:color w:val="000000"/>
          <w:sz w:val="44"/>
          <w:szCs w:val="44"/>
        </w:rPr>
        <w:t xml:space="preserve">•  Had a bad temper &amp; was diagnosed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 xml:space="preserve">with passive-aggressive personality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>disorder.</w:t>
      </w:r>
    </w:p>
    <w:p w:rsidR="0069109A" w:rsidRDefault="0069109A">
      <w:pPr>
        <w:tabs>
          <w:tab w:val="left" w:pos="924"/>
        </w:tabs>
        <w:spacing w:before="100" w:after="0" w:line="420" w:lineRule="exact"/>
        <w:ind w:left="384" w:right="8123"/>
      </w:pPr>
      <w:r>
        <w:rPr>
          <w:rFonts w:ascii="Arial" w:hAnsi="Arial" w:cs="Arial"/>
          <w:color w:val="000000"/>
          <w:sz w:val="44"/>
          <w:szCs w:val="44"/>
        </w:rPr>
        <w:t xml:space="preserve">•  Had an IQ of 116, was an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>underachiever in school.</w:t>
      </w:r>
    </w:p>
    <w:p w:rsidR="0069109A" w:rsidRDefault="0069109A">
      <w:pPr>
        <w:tabs>
          <w:tab w:val="left" w:pos="924"/>
        </w:tabs>
        <w:spacing w:before="120" w:after="0" w:line="420" w:lineRule="exact"/>
        <w:ind w:left="384" w:right="6078"/>
      </w:pPr>
      <w:r>
        <w:rPr>
          <w:rFonts w:ascii="Arial" w:hAnsi="Arial" w:cs="Arial"/>
          <w:color w:val="000000"/>
          <w:sz w:val="44"/>
          <w:szCs w:val="44"/>
        </w:rPr>
        <w:t xml:space="preserve">•  After graduating in 1971, he married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 xml:space="preserve">his high school sweetheart, but they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>divorced after eight months.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before="64" w:after="0" w:line="552" w:lineRule="exact"/>
        <w:ind w:left="143"/>
      </w:pPr>
      <w:r>
        <w:rPr>
          <w:noProof/>
          <w:lang w:val="en-US" w:eastAsia="en-US"/>
        </w:rPr>
        <w:pict>
          <v:shape id="_x0000_s1047" type="#_x0000_t75" style="position:absolute;left:0;text-align:left;margin-left:0;margin-top:.1pt;width:10in;height:540pt;z-index:-251688960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48" type="#_x0000_t75" style="position:absolute;left:0;text-align:left;margin-left:7in;margin-top:.1pt;width:3in;height:540pt;z-index:-251631616;mso-position-horizontal-relative:page;mso-position-vertical-relative:page" o:allowincell="f">
            <v:imagedata r:id="rId19" o:title=""/>
            <w10:wrap anchorx="page" anchory="page"/>
          </v:shape>
        </w:pict>
      </w:r>
      <w:r>
        <w:rPr>
          <w:rFonts w:ascii="Arial" w:hAnsi="Arial" w:cs="Arial"/>
          <w:color w:val="000000"/>
          <w:sz w:val="48"/>
          <w:szCs w:val="48"/>
        </w:rPr>
        <w:t>• Dropped out of college after just one term</w:t>
      </w:r>
    </w:p>
    <w:p w:rsidR="0069109A" w:rsidRDefault="0069109A">
      <w:pPr>
        <w:spacing w:after="0" w:line="580" w:lineRule="exact"/>
        <w:ind w:left="684" w:right="4604"/>
      </w:pPr>
      <w:r>
        <w:rPr>
          <w:rFonts w:ascii="Arial" w:hAnsi="Arial" w:cs="Arial"/>
          <w:color w:val="000000"/>
          <w:sz w:val="48"/>
          <w:szCs w:val="48"/>
        </w:rPr>
        <w:t xml:space="preserve">(studying police science and psychology) </w:t>
      </w:r>
      <w:r>
        <w:br/>
      </w:r>
      <w:r>
        <w:rPr>
          <w:rFonts w:ascii="Arial" w:hAnsi="Arial" w:cs="Arial"/>
          <w:color w:val="000000"/>
          <w:sz w:val="48"/>
          <w:szCs w:val="48"/>
        </w:rPr>
        <w:t xml:space="preserve">&amp; applied for a position at the sheriff's </w:t>
      </w:r>
      <w:r>
        <w:br/>
      </w:r>
      <w:r>
        <w:rPr>
          <w:rFonts w:ascii="Arial" w:hAnsi="Arial" w:cs="Arial"/>
          <w:color w:val="000000"/>
          <w:sz w:val="48"/>
          <w:szCs w:val="48"/>
        </w:rPr>
        <w:t>department, but was rejected.</w:t>
      </w:r>
    </w:p>
    <w:p w:rsidR="0069109A" w:rsidRDefault="0069109A">
      <w:pPr>
        <w:tabs>
          <w:tab w:val="left" w:pos="684"/>
        </w:tabs>
        <w:spacing w:before="122" w:after="0" w:line="560" w:lineRule="exact"/>
        <w:ind w:left="143" w:right="4872"/>
      </w:pPr>
      <w:r>
        <w:rPr>
          <w:rFonts w:ascii="Arial" w:hAnsi="Arial" w:cs="Arial"/>
          <w:color w:val="000000"/>
          <w:sz w:val="48"/>
          <w:szCs w:val="48"/>
        </w:rPr>
        <w:t xml:space="preserve">• He took on a series of menial jobs, from </w:t>
      </w:r>
      <w:r>
        <w:br/>
      </w:r>
      <w:r>
        <w:rPr>
          <w:rFonts w:ascii="Arial" w:hAnsi="Arial" w:cs="Arial"/>
          <w:color w:val="000000"/>
          <w:sz w:val="48"/>
          <w:szCs w:val="48"/>
        </w:rPr>
        <w:tab/>
        <w:t>which he was always fired for stealing.</w:t>
      </w:r>
    </w:p>
    <w:p w:rsidR="0069109A" w:rsidRDefault="0069109A">
      <w:pPr>
        <w:tabs>
          <w:tab w:val="left" w:pos="684"/>
        </w:tabs>
        <w:spacing w:before="147" w:after="0" w:line="552" w:lineRule="exact"/>
        <w:ind w:left="143"/>
      </w:pPr>
      <w:r>
        <w:rPr>
          <w:rFonts w:ascii="Arial" w:hAnsi="Arial" w:cs="Arial"/>
          <w:color w:val="000000"/>
          <w:w w:val="97"/>
          <w:sz w:val="48"/>
          <w:szCs w:val="48"/>
        </w:rPr>
        <w:t xml:space="preserve">• </w:t>
      </w:r>
      <w:r>
        <w:rPr>
          <w:rFonts w:ascii="Arial" w:hAnsi="Arial" w:cs="Arial"/>
          <w:color w:val="000000"/>
          <w:sz w:val="48"/>
          <w:szCs w:val="48"/>
        </w:rPr>
        <w:tab/>
        <w:t>1975: moved to California &amp; moved in with</w:t>
      </w:r>
    </w:p>
    <w:p w:rsidR="0069109A" w:rsidRDefault="0069109A">
      <w:pPr>
        <w:spacing w:before="28" w:after="0" w:line="552" w:lineRule="exact"/>
        <w:ind w:left="684"/>
      </w:pPr>
      <w:r>
        <w:rPr>
          <w:rFonts w:ascii="Arial" w:hAnsi="Arial" w:cs="Arial"/>
          <w:color w:val="000000"/>
          <w:sz w:val="48"/>
          <w:szCs w:val="48"/>
        </w:rPr>
        <w:t>Angelo, who taught him to use a fake</w:t>
      </w:r>
    </w:p>
    <w:p w:rsidR="0069109A" w:rsidRDefault="0069109A">
      <w:pPr>
        <w:spacing w:after="0" w:line="580" w:lineRule="exact"/>
        <w:ind w:left="684" w:right="5808"/>
      </w:pPr>
      <w:r>
        <w:rPr>
          <w:rFonts w:ascii="Arial" w:hAnsi="Arial" w:cs="Arial"/>
          <w:color w:val="000000"/>
          <w:sz w:val="48"/>
          <w:szCs w:val="48"/>
        </w:rPr>
        <w:t xml:space="preserve">police badge to extort free sex from </w:t>
      </w:r>
      <w:r>
        <w:br/>
      </w:r>
      <w:r>
        <w:rPr>
          <w:rFonts w:ascii="Arial" w:hAnsi="Arial" w:cs="Arial"/>
          <w:color w:val="000000"/>
          <w:sz w:val="48"/>
          <w:szCs w:val="48"/>
        </w:rPr>
        <w:t>prostitutes.</w:t>
      </w:r>
    </w:p>
    <w:p w:rsidR="0069109A" w:rsidRDefault="0069109A">
      <w:pPr>
        <w:spacing w:before="129" w:after="0" w:line="552" w:lineRule="exact"/>
        <w:ind w:left="143"/>
      </w:pPr>
      <w:r>
        <w:rPr>
          <w:rFonts w:ascii="Arial" w:hAnsi="Arial" w:cs="Arial"/>
          <w:color w:val="000000"/>
          <w:sz w:val="48"/>
          <w:szCs w:val="48"/>
        </w:rPr>
        <w:t>• The two also became pimps for a while.</w:t>
      </w:r>
    </w:p>
    <w:p w:rsidR="0069109A" w:rsidRDefault="0069109A">
      <w:pPr>
        <w:spacing w:before="128" w:after="0" w:line="552" w:lineRule="exact"/>
        <w:ind w:left="143"/>
      </w:pPr>
      <w:r>
        <w:rPr>
          <w:rFonts w:ascii="Arial" w:hAnsi="Arial" w:cs="Arial"/>
          <w:color w:val="000000"/>
          <w:sz w:val="48"/>
          <w:szCs w:val="48"/>
        </w:rPr>
        <w:t>• Bianchi got a job at a title company &amp;</w:t>
      </w:r>
    </w:p>
    <w:p w:rsidR="0069109A" w:rsidRDefault="0069109A">
      <w:pPr>
        <w:spacing w:before="28" w:after="0" w:line="552" w:lineRule="exact"/>
        <w:ind w:left="684"/>
      </w:pPr>
      <w:r>
        <w:rPr>
          <w:rFonts w:ascii="Arial" w:hAnsi="Arial" w:cs="Arial"/>
          <w:color w:val="000000"/>
          <w:sz w:val="48"/>
          <w:szCs w:val="48"/>
        </w:rPr>
        <w:t>moved in with Kelli Boyd, whom he met at</w:t>
      </w:r>
    </w:p>
    <w:p w:rsidR="0069109A" w:rsidRDefault="0069109A">
      <w:pPr>
        <w:spacing w:before="28" w:after="0" w:line="552" w:lineRule="exact"/>
        <w:ind w:left="684"/>
      </w:pPr>
      <w:r>
        <w:rPr>
          <w:rFonts w:ascii="Arial" w:hAnsi="Arial" w:cs="Arial"/>
          <w:color w:val="000000"/>
          <w:sz w:val="48"/>
          <w:szCs w:val="48"/>
        </w:rPr>
        <w:t>work.</w:t>
      </w:r>
    </w:p>
    <w:p w:rsidR="0069109A" w:rsidRDefault="0069109A">
      <w:pPr>
        <w:tabs>
          <w:tab w:val="left" w:pos="684"/>
        </w:tabs>
        <w:spacing w:before="142" w:after="0" w:line="560" w:lineRule="exact"/>
        <w:ind w:left="143" w:right="4902"/>
      </w:pPr>
      <w:r>
        <w:rPr>
          <w:rFonts w:ascii="Arial" w:hAnsi="Arial" w:cs="Arial"/>
          <w:color w:val="000000"/>
          <w:sz w:val="48"/>
          <w:szCs w:val="48"/>
        </w:rPr>
        <w:t xml:space="preserve">• In May 1977, she was pregnant with his </w:t>
      </w:r>
      <w:r>
        <w:br/>
      </w:r>
      <w:r>
        <w:rPr>
          <w:rFonts w:ascii="Arial" w:hAnsi="Arial" w:cs="Arial"/>
          <w:color w:val="000000"/>
          <w:sz w:val="48"/>
          <w:szCs w:val="48"/>
        </w:rPr>
        <w:tab/>
        <w:t>child.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9" type="#_x0000_t75" style="position:absolute;margin-left:0;margin-top:.1pt;width:10in;height:540pt;z-index:-25168793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50" type="#_x0000_t75" style="position:absolute;margin-left:158pt;margin-top:329.9pt;width:372.9pt;height:210pt;z-index:-251651072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69109A" w:rsidRDefault="0069109A">
      <w:pPr>
        <w:spacing w:before="164" w:after="0" w:line="1012" w:lineRule="exact"/>
        <w:ind w:left="3728"/>
      </w:pPr>
      <w:r>
        <w:rPr>
          <w:rFonts w:ascii="Arial Bold" w:hAnsi="Arial Bold" w:cs="Arial Bold"/>
          <w:color w:val="000000"/>
          <w:sz w:val="88"/>
          <w:szCs w:val="88"/>
        </w:rPr>
        <w:t>Modus Operandi</w:t>
      </w:r>
    </w:p>
    <w:p w:rsidR="0069109A" w:rsidRDefault="0069109A">
      <w:pPr>
        <w:spacing w:before="71" w:after="0" w:line="621" w:lineRule="exact"/>
        <w:ind w:left="504"/>
      </w:pPr>
      <w:r>
        <w:rPr>
          <w:rFonts w:ascii="Arial" w:hAnsi="Arial" w:cs="Arial"/>
          <w:color w:val="000000"/>
          <w:sz w:val="54"/>
          <w:szCs w:val="54"/>
        </w:rPr>
        <w:t>• Buono and Bianchi initially targeted prostitutes, but</w:t>
      </w:r>
    </w:p>
    <w:p w:rsidR="0069109A" w:rsidRDefault="0069109A">
      <w:pPr>
        <w:spacing w:before="1" w:after="0" w:line="498" w:lineRule="exact"/>
        <w:ind w:left="1044"/>
      </w:pPr>
      <w:r>
        <w:rPr>
          <w:rFonts w:ascii="Arial" w:hAnsi="Arial" w:cs="Arial"/>
          <w:color w:val="000000"/>
          <w:sz w:val="54"/>
          <w:szCs w:val="54"/>
        </w:rPr>
        <w:t>later moved up to middle class women.</w:t>
      </w:r>
    </w:p>
    <w:p w:rsidR="0069109A" w:rsidRDefault="0069109A">
      <w:pPr>
        <w:spacing w:before="41" w:after="0" w:line="621" w:lineRule="exact"/>
        <w:ind w:left="504"/>
      </w:pPr>
      <w:r>
        <w:rPr>
          <w:rFonts w:ascii="Arial" w:hAnsi="Arial" w:cs="Arial"/>
          <w:color w:val="000000"/>
          <w:sz w:val="54"/>
          <w:szCs w:val="54"/>
        </w:rPr>
        <w:t>• The oldest victim was 28 years old and the youngest</w:t>
      </w:r>
    </w:p>
    <w:p w:rsidR="0069109A" w:rsidRDefault="0069109A">
      <w:pPr>
        <w:spacing w:before="1" w:after="0" w:line="498" w:lineRule="exact"/>
        <w:ind w:left="1044"/>
      </w:pPr>
      <w:r>
        <w:rPr>
          <w:rFonts w:ascii="Arial" w:hAnsi="Arial" w:cs="Arial"/>
          <w:color w:val="000000"/>
          <w:sz w:val="54"/>
          <w:szCs w:val="54"/>
        </w:rPr>
        <w:t>12.</w:t>
      </w:r>
    </w:p>
    <w:p w:rsidR="0069109A" w:rsidRDefault="0069109A">
      <w:pPr>
        <w:spacing w:before="61" w:after="0" w:line="621" w:lineRule="exact"/>
        <w:ind w:left="504"/>
      </w:pPr>
      <w:r>
        <w:rPr>
          <w:rFonts w:ascii="Arial" w:hAnsi="Arial" w:cs="Arial"/>
          <w:color w:val="000000"/>
          <w:sz w:val="54"/>
          <w:szCs w:val="54"/>
        </w:rPr>
        <w:t>• The two would hunt for victims while cruising around</w:t>
      </w:r>
    </w:p>
    <w:p w:rsidR="0069109A" w:rsidRDefault="0069109A">
      <w:pPr>
        <w:spacing w:before="1" w:after="0" w:line="498" w:lineRule="exact"/>
        <w:ind w:left="1044"/>
      </w:pPr>
      <w:r>
        <w:rPr>
          <w:rFonts w:ascii="Arial" w:hAnsi="Arial" w:cs="Arial"/>
          <w:color w:val="000000"/>
          <w:sz w:val="54"/>
          <w:szCs w:val="54"/>
        </w:rPr>
        <w:t>the streets in their car. When they found a suitable</w:t>
      </w:r>
    </w:p>
    <w:p w:rsidR="0069109A" w:rsidRDefault="0069109A">
      <w:pPr>
        <w:spacing w:after="0" w:line="520" w:lineRule="exact"/>
        <w:ind w:left="1044" w:right="358"/>
      </w:pPr>
      <w:r>
        <w:rPr>
          <w:rFonts w:ascii="Arial" w:hAnsi="Arial" w:cs="Arial"/>
          <w:color w:val="000000"/>
          <w:sz w:val="54"/>
          <w:szCs w:val="54"/>
        </w:rPr>
        <w:t xml:space="preserve">victim, they would pick her up, either by soliciting them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>if they were prostitutes or by pretending to be</w:t>
      </w:r>
    </w:p>
    <w:p w:rsidR="0069109A" w:rsidRDefault="0069109A">
      <w:pPr>
        <w:spacing w:before="1" w:after="0" w:line="500" w:lineRule="exact"/>
        <w:ind w:left="1044"/>
      </w:pPr>
      <w:r>
        <w:rPr>
          <w:rFonts w:ascii="Arial" w:hAnsi="Arial" w:cs="Arial"/>
          <w:color w:val="000000"/>
          <w:sz w:val="54"/>
          <w:szCs w:val="54"/>
        </w:rPr>
        <w:t>undercover cops, even carrying fake badges.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1" type="#_x0000_t75" style="position:absolute;margin-left:0;margin-top:.1pt;width:10in;height:540pt;z-index:-25168691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52" type="#_x0000_t75" style="position:absolute;margin-left:7in;margin-top:150pt;width:194.5pt;height:198pt;z-index:-251645952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69109A" w:rsidRDefault="0069109A">
      <w:pPr>
        <w:spacing w:before="16" w:after="0" w:line="780" w:lineRule="exact"/>
        <w:ind w:left="263" w:right="4187"/>
      </w:pPr>
      <w:r>
        <w:rPr>
          <w:rFonts w:ascii="Arial" w:hAnsi="Arial" w:cs="Arial"/>
          <w:color w:val="000000"/>
          <w:sz w:val="64"/>
          <w:szCs w:val="64"/>
        </w:rPr>
        <w:t xml:space="preserve">• Once the victim was in the car,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they would drive her to Buono's</w:t>
      </w:r>
    </w:p>
    <w:p w:rsidR="0069109A" w:rsidRDefault="0069109A">
      <w:pPr>
        <w:spacing w:before="17" w:after="0" w:line="736" w:lineRule="exact"/>
        <w:ind w:left="804"/>
      </w:pPr>
      <w:r>
        <w:rPr>
          <w:rFonts w:ascii="Arial" w:hAnsi="Arial" w:cs="Arial"/>
          <w:color w:val="000000"/>
          <w:sz w:val="64"/>
          <w:szCs w:val="64"/>
        </w:rPr>
        <w:t>home and spend hours raping</w:t>
      </w:r>
    </w:p>
    <w:p w:rsidR="0069109A" w:rsidRDefault="0069109A">
      <w:pPr>
        <w:spacing w:after="0" w:line="780" w:lineRule="exact"/>
        <w:ind w:left="804" w:right="4137"/>
      </w:pPr>
      <w:r>
        <w:rPr>
          <w:rFonts w:ascii="Arial" w:hAnsi="Arial" w:cs="Arial"/>
          <w:color w:val="000000"/>
          <w:sz w:val="64"/>
          <w:szCs w:val="64"/>
        </w:rPr>
        <w:t xml:space="preserve">and torturing them before killing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them by strangling them with a</w:t>
      </w:r>
    </w:p>
    <w:p w:rsidR="0069109A" w:rsidRDefault="0069109A">
      <w:pPr>
        <w:spacing w:before="5" w:after="0" w:line="736" w:lineRule="exact"/>
        <w:ind w:left="804"/>
      </w:pPr>
      <w:r>
        <w:rPr>
          <w:rFonts w:ascii="Arial" w:hAnsi="Arial" w:cs="Arial"/>
          <w:color w:val="000000"/>
          <w:sz w:val="64"/>
          <w:szCs w:val="64"/>
        </w:rPr>
        <w:t>garrote, their signature</w:t>
      </w:r>
    </w:p>
    <w:p w:rsidR="0069109A" w:rsidRDefault="0069109A">
      <w:pPr>
        <w:spacing w:before="44" w:after="0" w:line="736" w:lineRule="exact"/>
        <w:ind w:left="804"/>
      </w:pPr>
      <w:r>
        <w:rPr>
          <w:rFonts w:ascii="Arial" w:hAnsi="Arial" w:cs="Arial"/>
          <w:color w:val="000000"/>
          <w:sz w:val="64"/>
          <w:szCs w:val="64"/>
        </w:rPr>
        <w:t>weapon.</w:t>
      </w:r>
    </w:p>
    <w:p w:rsidR="0069109A" w:rsidRDefault="0069109A">
      <w:pPr>
        <w:spacing w:before="184" w:after="0" w:line="736" w:lineRule="exact"/>
        <w:ind w:left="263"/>
      </w:pPr>
      <w:r>
        <w:rPr>
          <w:rFonts w:ascii="Arial" w:hAnsi="Arial" w:cs="Arial"/>
          <w:color w:val="000000"/>
          <w:sz w:val="64"/>
          <w:szCs w:val="64"/>
        </w:rPr>
        <w:t>• They also killed some victims</w:t>
      </w:r>
    </w:p>
    <w:p w:rsidR="0069109A" w:rsidRDefault="0069109A">
      <w:pPr>
        <w:spacing w:after="0" w:line="766" w:lineRule="exact"/>
        <w:ind w:left="804" w:right="4914"/>
      </w:pPr>
      <w:r>
        <w:rPr>
          <w:rFonts w:ascii="Arial" w:hAnsi="Arial" w:cs="Arial"/>
          <w:color w:val="000000"/>
          <w:sz w:val="64"/>
          <w:szCs w:val="64"/>
        </w:rPr>
        <w:t xml:space="preserve">by different means, including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 xml:space="preserve">gas asphyxiation, lethal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 xml:space="preserve">injection and electric shock.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The bodies were disposed of</w:t>
      </w:r>
    </w:p>
    <w:p w:rsidR="0069109A" w:rsidRDefault="0069109A">
      <w:pPr>
        <w:spacing w:before="39" w:after="0" w:line="736" w:lineRule="exact"/>
        <w:ind w:left="804"/>
      </w:pPr>
      <w:r>
        <w:rPr>
          <w:rFonts w:ascii="Arial" w:hAnsi="Arial" w:cs="Arial"/>
          <w:color w:val="000000"/>
          <w:sz w:val="64"/>
          <w:szCs w:val="64"/>
        </w:rPr>
        <w:t>outdoors, often in hilly areas.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3" type="#_x0000_t75" style="position:absolute;margin-left:0;margin-top:.1pt;width:10in;height:540pt;z-index:-25168588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54" type="#_x0000_t75" style="position:absolute;margin-left:78pt;margin-top:1.3pt;width:300pt;height:225pt;z-index:-251664384;mso-position-horizontal-relative:page;mso-position-vertical-relative:page" o:allowincell="f">
            <v:imagedata r:id="rId22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55" type="#_x0000_t75" style="position:absolute;margin-left:405pt;margin-top:1.3pt;width:315pt;height:236.2pt;z-index:-251659264;mso-position-horizontal-relative:page;mso-position-vertical-relative:page" o:allowincell="f">
            <v:imagedata r:id="rId23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56" type="#_x0000_t75" style="position:absolute;margin-left:190.6pt;margin-top:215.9pt;width:453.7pt;height:324pt;z-index:-251657216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7" type="#_x0000_t75" style="position:absolute;margin-left:0;margin-top:.1pt;width:10in;height:540pt;z-index:-251684864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58" type="#_x0000_t75" style="position:absolute;margin-left:42.5pt;margin-top:19.2pt;width:641.5pt;height:463.2pt;z-index:-251663360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9" type="#_x0000_t75" style="position:absolute;margin-left:0;margin-top:.1pt;width:10in;height:540pt;z-index:-251683840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0" type="#_x0000_t75" style="position:absolute;margin-left:324.1pt;margin-top:246.6pt;width:71.8pt;height:115.2pt;z-index:-251662336;mso-position-horizontal-relative:page;mso-position-vertical-relative:page" o:allowincell="f">
            <v:imagedata r:id="rId26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1" type="#_x0000_t75" style="position:absolute;margin-left:84pt;margin-top:18pt;width:632.1pt;height:7in;z-index:-251658240;mso-position-horizontal-relative:page;mso-position-vertical-relative:page" o:allowincell="f">
            <v:imagedata r:id="rId27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2" type="#_x0000_t75" style="position:absolute;margin-left:14.3pt;margin-top:229.4pt;width:183.7pt;height:294.9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before="30" w:after="0" w:line="690" w:lineRule="exact"/>
        <w:ind w:left="504"/>
      </w:pPr>
      <w:r>
        <w:rPr>
          <w:noProof/>
          <w:lang w:val="en-US" w:eastAsia="en-US"/>
        </w:rPr>
        <w:pict>
          <v:shape id="_x0000_s1063" type="#_x0000_t75" style="position:absolute;left:0;text-align:left;margin-left:0;margin-top:.1pt;width:10in;height:540pt;z-index:-25168281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4" type="#_x0000_t75" style="position:absolute;left:0;text-align:left;margin-left:264pt;margin-top:388.6pt;width:443.6pt;height:142.9pt;z-index:-251622400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rFonts w:ascii="Arial" w:hAnsi="Arial" w:cs="Arial"/>
          <w:color w:val="000000"/>
          <w:sz w:val="60"/>
          <w:szCs w:val="60"/>
        </w:rPr>
        <w:t>• November 1, 1977: La Crescenta neighborhood,</w:t>
      </w:r>
    </w:p>
    <w:p w:rsidR="0069109A" w:rsidRDefault="0069109A">
      <w:pPr>
        <w:spacing w:before="1" w:after="0" w:line="556" w:lineRule="exact"/>
        <w:ind w:left="1044"/>
      </w:pPr>
      <w:r>
        <w:rPr>
          <w:rFonts w:ascii="Arial" w:hAnsi="Arial" w:cs="Arial"/>
          <w:color w:val="000000"/>
          <w:sz w:val="60"/>
          <w:szCs w:val="60"/>
        </w:rPr>
        <w:t>north east of downtown Los Angeles.</w:t>
      </w:r>
    </w:p>
    <w:p w:rsidR="0069109A" w:rsidRDefault="0069109A">
      <w:pPr>
        <w:spacing w:before="131" w:after="0" w:line="500" w:lineRule="exact"/>
        <w:ind w:left="1224" w:right="414"/>
      </w:pPr>
      <w:r>
        <w:rPr>
          <w:rFonts w:ascii="Arial" w:hAnsi="Arial" w:cs="Arial"/>
          <w:color w:val="000000"/>
          <w:sz w:val="52"/>
          <w:szCs w:val="52"/>
        </w:rPr>
        <w:t xml:space="preserve">- Body of a teenage girl was found naked, face up on a </w:t>
      </w:r>
      <w:r>
        <w:br/>
      </w:r>
      <w:r>
        <w:rPr>
          <w:rFonts w:ascii="Arial" w:hAnsi="Arial" w:cs="Arial"/>
          <w:color w:val="000000"/>
          <w:sz w:val="52"/>
          <w:szCs w:val="52"/>
        </w:rPr>
        <w:t>parkway in a residential area. A nearby homeowner</w:t>
      </w:r>
    </w:p>
    <w:p w:rsidR="0069109A" w:rsidRDefault="0069109A">
      <w:pPr>
        <w:spacing w:after="0" w:line="500" w:lineRule="exact"/>
        <w:ind w:left="1675"/>
      </w:pPr>
      <w:r>
        <w:rPr>
          <w:rFonts w:ascii="Arial" w:hAnsi="Arial" w:cs="Arial"/>
          <w:color w:val="000000"/>
          <w:sz w:val="52"/>
          <w:szCs w:val="52"/>
        </w:rPr>
        <w:t>had covered her with a tarp to keep neighborhood</w:t>
      </w:r>
    </w:p>
    <w:p w:rsidR="0069109A" w:rsidRDefault="0069109A">
      <w:pPr>
        <w:spacing w:after="0" w:line="500" w:lineRule="exact"/>
        <w:ind w:left="1675"/>
      </w:pPr>
      <w:r>
        <w:rPr>
          <w:rFonts w:ascii="Arial" w:hAnsi="Arial" w:cs="Arial"/>
          <w:color w:val="000000"/>
          <w:sz w:val="52"/>
          <w:szCs w:val="52"/>
        </w:rPr>
        <w:t>kids from seeing her on their way to school.</w:t>
      </w:r>
    </w:p>
    <w:p w:rsidR="0069109A" w:rsidRDefault="0069109A">
      <w:pPr>
        <w:spacing w:before="40" w:after="0" w:line="598" w:lineRule="exact"/>
        <w:ind w:left="1224"/>
      </w:pPr>
      <w:r>
        <w:rPr>
          <w:rFonts w:ascii="Arial" w:hAnsi="Arial" w:cs="Arial"/>
          <w:color w:val="000000"/>
          <w:sz w:val="52"/>
          <w:szCs w:val="52"/>
        </w:rPr>
        <w:t>- Bruises on her neck indicated strangulation.</w:t>
      </w:r>
    </w:p>
    <w:p w:rsidR="0069109A" w:rsidRDefault="0069109A">
      <w:pPr>
        <w:spacing w:before="22" w:after="0" w:line="598" w:lineRule="exact"/>
        <w:ind w:left="1224"/>
      </w:pPr>
      <w:r>
        <w:rPr>
          <w:rFonts w:ascii="Arial" w:hAnsi="Arial" w:cs="Arial"/>
          <w:color w:val="000000"/>
          <w:sz w:val="52"/>
          <w:szCs w:val="52"/>
        </w:rPr>
        <w:t>- The body dumped, indicating she was killed</w:t>
      </w:r>
    </w:p>
    <w:p w:rsidR="0069109A" w:rsidRDefault="0069109A">
      <w:pPr>
        <w:spacing w:before="1" w:after="0" w:line="479" w:lineRule="exact"/>
        <w:ind w:left="1675"/>
      </w:pPr>
      <w:r>
        <w:rPr>
          <w:rFonts w:ascii="Arial" w:hAnsi="Arial" w:cs="Arial"/>
          <w:color w:val="000000"/>
          <w:sz w:val="52"/>
          <w:szCs w:val="52"/>
        </w:rPr>
        <w:t>elsewhere.</w:t>
      </w:r>
    </w:p>
    <w:p w:rsidR="0069109A" w:rsidRDefault="0069109A">
      <w:pPr>
        <w:spacing w:before="161" w:after="0" w:line="480" w:lineRule="exact"/>
        <w:ind w:left="1224" w:right="92"/>
      </w:pPr>
      <w:r>
        <w:rPr>
          <w:rFonts w:ascii="Arial" w:hAnsi="Arial" w:cs="Arial"/>
          <w:color w:val="000000"/>
          <w:sz w:val="52"/>
          <w:szCs w:val="52"/>
        </w:rPr>
        <w:t xml:space="preserve">- Eventually identified as Judith Lynn Miller, a runaway </w:t>
      </w:r>
      <w:r>
        <w:br/>
      </w:r>
      <w:r>
        <w:rPr>
          <w:rFonts w:ascii="Arial" w:hAnsi="Arial" w:cs="Arial"/>
          <w:color w:val="000000"/>
          <w:sz w:val="52"/>
          <w:szCs w:val="52"/>
        </w:rPr>
        <w:t>prostitute (barely 15 years old).</w:t>
      </w:r>
    </w:p>
    <w:p w:rsidR="0069109A" w:rsidRDefault="0069109A">
      <w:pPr>
        <w:spacing w:before="144" w:after="0" w:line="500" w:lineRule="exact"/>
        <w:ind w:left="1224" w:right="1647"/>
      </w:pPr>
      <w:r>
        <w:rPr>
          <w:rFonts w:ascii="Arial" w:hAnsi="Arial" w:cs="Arial"/>
          <w:color w:val="000000"/>
          <w:sz w:val="52"/>
          <w:szCs w:val="52"/>
        </w:rPr>
        <w:t xml:space="preserve">- She had been bound much like the first victim, </w:t>
      </w:r>
      <w:r>
        <w:br/>
      </w:r>
      <w:r>
        <w:rPr>
          <w:rFonts w:ascii="Arial" w:hAnsi="Arial" w:cs="Arial"/>
          <w:color w:val="000000"/>
          <w:sz w:val="52"/>
          <w:szCs w:val="52"/>
        </w:rPr>
        <w:t>Yolanda Washington.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before="92" w:after="0" w:line="736" w:lineRule="exact"/>
        <w:ind w:left="504"/>
      </w:pPr>
      <w:r>
        <w:rPr>
          <w:noProof/>
          <w:lang w:val="en-US" w:eastAsia="en-US"/>
        </w:rPr>
        <w:pict>
          <v:shape id="_x0000_s1065" type="#_x0000_t75" style="position:absolute;left:0;text-align:left;margin-left:0;margin-top:.1pt;width:10in;height:540pt;z-index:-25168179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6" type="#_x0000_t75" style="position:absolute;left:0;text-align:left;margin-left:264pt;margin-top:388.6pt;width:443.6pt;height:142.9pt;z-index:-251630592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rFonts w:ascii="Arial" w:hAnsi="Arial" w:cs="Arial"/>
          <w:color w:val="000000"/>
          <w:sz w:val="64"/>
          <w:szCs w:val="64"/>
        </w:rPr>
        <w:t>• November 6, 1977: near the Chevy Chase</w:t>
      </w:r>
    </w:p>
    <w:p w:rsidR="0069109A" w:rsidRDefault="0069109A">
      <w:pPr>
        <w:spacing w:before="1" w:after="0" w:line="692" w:lineRule="exact"/>
        <w:ind w:left="1044"/>
      </w:pPr>
      <w:r>
        <w:rPr>
          <w:rFonts w:ascii="Arial" w:hAnsi="Arial" w:cs="Arial"/>
          <w:color w:val="000000"/>
          <w:sz w:val="64"/>
          <w:szCs w:val="64"/>
        </w:rPr>
        <w:t>Country Club.</w:t>
      </w:r>
    </w:p>
    <w:p w:rsidR="0069109A" w:rsidRDefault="0069109A">
      <w:pPr>
        <w:spacing w:before="108" w:after="0" w:line="644" w:lineRule="exact"/>
        <w:ind w:left="1224"/>
      </w:pPr>
      <w:r>
        <w:rPr>
          <w:rFonts w:ascii="Arial" w:hAnsi="Arial" w:cs="Arial"/>
          <w:color w:val="000000"/>
          <w:sz w:val="56"/>
          <w:szCs w:val="56"/>
        </w:rPr>
        <w:t>- Strangled with a ligature.</w:t>
      </w:r>
    </w:p>
    <w:p w:rsidR="0069109A" w:rsidRDefault="0069109A">
      <w:pPr>
        <w:spacing w:before="133" w:after="0" w:line="600" w:lineRule="exact"/>
        <w:ind w:left="1224" w:right="87"/>
      </w:pPr>
      <w:r>
        <w:rPr>
          <w:rFonts w:ascii="Arial" w:hAnsi="Arial" w:cs="Arial"/>
          <w:color w:val="000000"/>
          <w:sz w:val="56"/>
          <w:szCs w:val="56"/>
        </w:rPr>
        <w:t xml:space="preserve">- Identified as 21-year-old Lissa Kastin, a waitress,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 xml:space="preserve">and was last seen leaving work the night before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she was discovered.</w:t>
      </w:r>
    </w:p>
    <w:p w:rsidR="0069109A" w:rsidRDefault="0069109A">
      <w:pPr>
        <w:spacing w:before="132" w:after="0" w:line="610" w:lineRule="exact"/>
        <w:ind w:left="1224" w:right="244"/>
      </w:pPr>
      <w:r>
        <w:rPr>
          <w:rFonts w:ascii="Arial" w:hAnsi="Arial" w:cs="Arial"/>
          <w:color w:val="000000"/>
          <w:sz w:val="56"/>
          <w:szCs w:val="56"/>
        </w:rPr>
        <w:t xml:space="preserve">- Lissa was not a prostitute.  She had also worked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 xml:space="preserve">part-time for her father's real estate and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construction business. A ballet student, she was</w:t>
      </w:r>
    </w:p>
    <w:p w:rsidR="0069109A" w:rsidRDefault="0069109A">
      <w:pPr>
        <w:spacing w:before="1" w:after="0" w:line="597" w:lineRule="exact"/>
        <w:ind w:left="1675"/>
      </w:pPr>
      <w:r>
        <w:rPr>
          <w:rFonts w:ascii="Arial" w:hAnsi="Arial" w:cs="Arial"/>
          <w:color w:val="000000"/>
          <w:sz w:val="56"/>
          <w:szCs w:val="56"/>
        </w:rPr>
        <w:t>saving money to continue her training and hoped</w:t>
      </w:r>
    </w:p>
    <w:p w:rsidR="0069109A" w:rsidRDefault="0069109A">
      <w:pPr>
        <w:spacing w:before="1" w:after="0" w:line="600" w:lineRule="exact"/>
        <w:ind w:left="1675"/>
      </w:pPr>
      <w:r>
        <w:rPr>
          <w:rFonts w:ascii="Arial" w:hAnsi="Arial" w:cs="Arial"/>
          <w:color w:val="000000"/>
          <w:sz w:val="56"/>
          <w:szCs w:val="56"/>
        </w:rPr>
        <w:t>to become a professional dancer.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before="62" w:after="0" w:line="506" w:lineRule="exact"/>
        <w:ind w:left="384"/>
      </w:pPr>
      <w:r>
        <w:rPr>
          <w:noProof/>
          <w:lang w:val="en-US" w:eastAsia="en-US"/>
        </w:rPr>
        <w:pict>
          <v:shape id="_x0000_s1067" type="#_x0000_t75" style="position:absolute;left:0;text-align:left;margin-left:0;margin-top:.1pt;width:10in;height:540pt;z-index:-25168076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8" type="#_x0000_t75" style="position:absolute;left:0;text-align:left;margin-left:50.5pt;margin-top:401.9pt;width:303.4pt;height:138pt;z-index:-251621376;mso-position-horizontal-relative:page;mso-position-vertical-relative:page" o:allowincell="f">
            <v:imagedata r:id="rId28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69" type="#_x0000_t75" style="position:absolute;left:0;text-align:left;margin-left:354pt;margin-top:401.9pt;width:362.9pt;height:138pt;z-index:-251620352;mso-position-horizontal-relative:page;mso-position-vertical-relative:page" o:allowincell="f">
            <v:imagedata r:id="rId29" o:title=""/>
            <w10:wrap anchorx="page" anchory="page"/>
          </v:shape>
        </w:pict>
      </w:r>
      <w:r>
        <w:rPr>
          <w:rFonts w:ascii="Arial" w:hAnsi="Arial" w:cs="Arial"/>
          <w:color w:val="000000"/>
          <w:sz w:val="44"/>
          <w:szCs w:val="44"/>
        </w:rPr>
        <w:t>•  November 13, 1977: Dolores Cepeda,14, and Sonja Johnson, 12,</w:t>
      </w:r>
    </w:p>
    <w:p w:rsidR="0069109A" w:rsidRDefault="0069109A">
      <w:pPr>
        <w:spacing w:before="1" w:after="0" w:line="401" w:lineRule="exact"/>
        <w:ind w:left="924"/>
      </w:pPr>
      <w:r>
        <w:rPr>
          <w:rFonts w:ascii="Arial" w:hAnsi="Arial" w:cs="Arial"/>
          <w:color w:val="000000"/>
          <w:sz w:val="44"/>
          <w:szCs w:val="44"/>
        </w:rPr>
        <w:t>boarded a school bus and headed home.</w:t>
      </w:r>
    </w:p>
    <w:p w:rsidR="0069109A" w:rsidRDefault="0069109A">
      <w:pPr>
        <w:tabs>
          <w:tab w:val="left" w:pos="1555"/>
        </w:tabs>
        <w:spacing w:before="117" w:after="0" w:line="380" w:lineRule="exact"/>
        <w:ind w:left="1104" w:right="735"/>
      </w:pPr>
      <w:r>
        <w:rPr>
          <w:rFonts w:ascii="Arial" w:hAnsi="Arial" w:cs="Arial"/>
          <w:color w:val="000000"/>
          <w:sz w:val="40"/>
          <w:szCs w:val="40"/>
        </w:rPr>
        <w:t xml:space="preserve">- Last seen getting off this bus and approaching a car. Inside the car </w:t>
      </w:r>
      <w:r>
        <w:br/>
      </w:r>
      <w:r>
        <w:rPr>
          <w:rFonts w:ascii="Arial" w:hAnsi="Arial" w:cs="Arial"/>
          <w:color w:val="000000"/>
          <w:sz w:val="40"/>
          <w:szCs w:val="40"/>
        </w:rPr>
        <w:tab/>
        <w:t>were reportedly two men.</w:t>
      </w:r>
    </w:p>
    <w:p w:rsidR="0069109A" w:rsidRDefault="0069109A">
      <w:pPr>
        <w:spacing w:before="34" w:after="0" w:line="460" w:lineRule="exact"/>
        <w:ind w:left="1104"/>
      </w:pPr>
      <w:r>
        <w:rPr>
          <w:rFonts w:ascii="Arial" w:hAnsi="Arial" w:cs="Arial"/>
          <w:color w:val="000000"/>
          <w:sz w:val="40"/>
          <w:szCs w:val="40"/>
        </w:rPr>
        <w:t>- November 20: a young boy, cleaning up a trash-strewn hillside</w:t>
      </w:r>
    </w:p>
    <w:p w:rsidR="0069109A" w:rsidRDefault="0069109A">
      <w:pPr>
        <w:spacing w:before="1" w:after="0" w:line="363" w:lineRule="exact"/>
        <w:ind w:left="1555"/>
      </w:pPr>
      <w:r>
        <w:rPr>
          <w:rFonts w:ascii="Arial" w:hAnsi="Arial" w:cs="Arial"/>
          <w:color w:val="000000"/>
          <w:sz w:val="40"/>
          <w:szCs w:val="40"/>
        </w:rPr>
        <w:t>near Dodger Stadium, found their bodies. Both girls had been</w:t>
      </w:r>
    </w:p>
    <w:p w:rsidR="0069109A" w:rsidRDefault="0069109A">
      <w:pPr>
        <w:spacing w:before="1" w:after="0" w:line="383" w:lineRule="exact"/>
        <w:ind w:left="1555"/>
      </w:pPr>
      <w:r>
        <w:rPr>
          <w:rFonts w:ascii="Arial" w:hAnsi="Arial" w:cs="Arial"/>
          <w:color w:val="000000"/>
          <w:sz w:val="40"/>
          <w:szCs w:val="40"/>
        </w:rPr>
        <w:t>strangled and raped.</w:t>
      </w:r>
    </w:p>
    <w:p w:rsidR="0069109A" w:rsidRDefault="0069109A">
      <w:pPr>
        <w:tabs>
          <w:tab w:val="left" w:pos="924"/>
        </w:tabs>
        <w:spacing w:before="36" w:after="0" w:line="506" w:lineRule="exact"/>
        <w:ind w:left="384"/>
      </w:pPr>
      <w:r>
        <w:rPr>
          <w:rFonts w:ascii="Arial" w:hAnsi="Arial" w:cs="Arial"/>
          <w:color w:val="000000"/>
          <w:w w:val="97"/>
          <w:sz w:val="44"/>
          <w:szCs w:val="44"/>
        </w:rPr>
        <w:t xml:space="preserve">• </w:t>
      </w:r>
      <w:r>
        <w:rPr>
          <w:rFonts w:ascii="Arial" w:hAnsi="Arial" w:cs="Arial"/>
          <w:color w:val="000000"/>
          <w:sz w:val="44"/>
          <w:szCs w:val="44"/>
        </w:rPr>
        <w:tab/>
        <w:t>(Also) November 20, 1977: hikers found the nude, sexually</w:t>
      </w:r>
    </w:p>
    <w:p w:rsidR="0069109A" w:rsidRDefault="0069109A">
      <w:pPr>
        <w:spacing w:before="1" w:after="0" w:line="401" w:lineRule="exact"/>
        <w:ind w:left="924"/>
      </w:pPr>
      <w:r>
        <w:rPr>
          <w:rFonts w:ascii="Arial" w:hAnsi="Arial" w:cs="Arial"/>
          <w:color w:val="000000"/>
          <w:sz w:val="44"/>
          <w:szCs w:val="44"/>
        </w:rPr>
        <w:t>assaulted body of Kristina Weckler, 20, on a hillside near Glendale.</w:t>
      </w:r>
    </w:p>
    <w:p w:rsidR="0069109A" w:rsidRDefault="0069109A">
      <w:pPr>
        <w:spacing w:before="51" w:after="0" w:line="460" w:lineRule="exact"/>
        <w:ind w:left="1104"/>
      </w:pPr>
      <w:r>
        <w:rPr>
          <w:rFonts w:ascii="Arial" w:hAnsi="Arial" w:cs="Arial"/>
          <w:color w:val="000000"/>
          <w:sz w:val="40"/>
          <w:szCs w:val="40"/>
        </w:rPr>
        <w:t>- There were now signs of torture, indicated by oozing injection marks.</w:t>
      </w:r>
    </w:p>
    <w:p w:rsidR="0069109A" w:rsidRDefault="0069109A">
      <w:pPr>
        <w:spacing w:before="20" w:after="0" w:line="460" w:lineRule="exact"/>
        <w:ind w:left="1104"/>
      </w:pPr>
      <w:r>
        <w:rPr>
          <w:rFonts w:ascii="Arial" w:hAnsi="Arial" w:cs="Arial"/>
          <w:color w:val="000000"/>
          <w:sz w:val="40"/>
          <w:szCs w:val="40"/>
        </w:rPr>
        <w:t>- It was later revealed that she had been injected with Windex.</w:t>
      </w:r>
    </w:p>
    <w:p w:rsidR="0069109A" w:rsidRDefault="0069109A">
      <w:pPr>
        <w:tabs>
          <w:tab w:val="left" w:pos="924"/>
        </w:tabs>
        <w:spacing w:before="94" w:after="0" w:line="420" w:lineRule="exact"/>
        <w:ind w:left="384" w:right="195"/>
      </w:pPr>
      <w:r>
        <w:rPr>
          <w:rFonts w:ascii="Arial" w:hAnsi="Arial" w:cs="Arial"/>
          <w:color w:val="000000"/>
          <w:sz w:val="44"/>
          <w:szCs w:val="44"/>
        </w:rPr>
        <w:t xml:space="preserve">•  November 23, 1977: badly decomposed body of Jaen King, 28, an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>actress, was found near an off ramp of the Golden State freeway.</w:t>
      </w:r>
    </w:p>
    <w:p w:rsidR="0069109A" w:rsidRDefault="0069109A">
      <w:pPr>
        <w:spacing w:before="27" w:after="0" w:line="460" w:lineRule="exact"/>
        <w:ind w:left="1104"/>
      </w:pPr>
      <w:r>
        <w:rPr>
          <w:rFonts w:ascii="Arial" w:hAnsi="Arial" w:cs="Arial"/>
          <w:color w:val="000000"/>
          <w:sz w:val="40"/>
          <w:szCs w:val="40"/>
        </w:rPr>
        <w:t>- She had gone missing around November 9.</w:t>
      </w:r>
    </w:p>
    <w:p w:rsidR="0069109A" w:rsidRDefault="0069109A">
      <w:pPr>
        <w:tabs>
          <w:tab w:val="left" w:pos="924"/>
        </w:tabs>
        <w:spacing w:before="77" w:after="0" w:line="440" w:lineRule="exact"/>
        <w:ind w:left="384" w:right="359"/>
      </w:pPr>
      <w:r>
        <w:rPr>
          <w:rFonts w:ascii="Arial" w:hAnsi="Arial" w:cs="Arial"/>
          <w:color w:val="000000"/>
          <w:sz w:val="44"/>
          <w:szCs w:val="44"/>
        </w:rPr>
        <w:t xml:space="preserve">•  With the continued discovery of bodies in hilly areas, a task force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>was formed to catch the predator, dubbed the "Hillside Strangler".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70" type="#_x0000_t75" style="position:absolute;margin-left:0;margin-top:.1pt;width:10in;height:540pt;z-index:-251679744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1" type="#_x0000_t75" style="position:absolute;margin-left:210pt;margin-top:21.2pt;width:339.2pt;height:498pt;z-index:-251661312;mso-position-horizontal-relative:page;mso-position-vertical-relative:page" o:allowincell="f">
            <v:imagedata r:id="rId30" o:title=""/>
            <w10:wrap anchorx="page" anchory="page"/>
          </v:shape>
        </w:pic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before="172" w:after="0" w:line="736" w:lineRule="exact"/>
        <w:ind w:left="384"/>
      </w:pPr>
      <w:r>
        <w:rPr>
          <w:noProof/>
          <w:lang w:val="en-US" w:eastAsia="en-US"/>
        </w:rPr>
        <w:pict>
          <v:shape id="_x0000_s1072" type="#_x0000_t75" style="position:absolute;left:0;text-align:left;margin-left:0;margin-top:.1pt;width:10in;height:540pt;z-index:-251678720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3" type="#_x0000_t75" style="position:absolute;left:0;text-align:left;margin-left:6in;margin-top:84pt;width:267pt;height:300pt;z-index:-251632640;mso-position-horizontal-relative:page;mso-position-vertical-relative:page" o:allowincell="f">
            <v:imagedata r:id="rId31" o:title=""/>
            <w10:wrap anchorx="page" anchory="page"/>
          </v:shape>
        </w:pict>
      </w:r>
      <w:r>
        <w:rPr>
          <w:rFonts w:ascii="Arial" w:hAnsi="Arial" w:cs="Arial"/>
          <w:color w:val="000000"/>
          <w:sz w:val="64"/>
          <w:szCs w:val="64"/>
        </w:rPr>
        <w:t>• November 29, 1977:</w:t>
      </w:r>
    </w:p>
    <w:p w:rsidR="0069109A" w:rsidRDefault="0069109A">
      <w:pPr>
        <w:spacing w:before="44" w:after="0" w:line="736" w:lineRule="exact"/>
        <w:ind w:left="924"/>
      </w:pPr>
      <w:r>
        <w:rPr>
          <w:rFonts w:ascii="Arial" w:hAnsi="Arial" w:cs="Arial"/>
          <w:color w:val="000000"/>
          <w:sz w:val="64"/>
          <w:szCs w:val="64"/>
        </w:rPr>
        <w:t>police found the body of</w:t>
      </w:r>
    </w:p>
    <w:p w:rsidR="0069109A" w:rsidRDefault="0069109A">
      <w:pPr>
        <w:spacing w:before="24" w:after="0" w:line="736" w:lineRule="exact"/>
        <w:ind w:left="924"/>
      </w:pPr>
      <w:r>
        <w:rPr>
          <w:rFonts w:ascii="Arial" w:hAnsi="Arial" w:cs="Arial"/>
          <w:color w:val="000000"/>
          <w:sz w:val="64"/>
          <w:szCs w:val="64"/>
        </w:rPr>
        <w:t>Lauren Wagner, 18.</w:t>
      </w:r>
    </w:p>
    <w:p w:rsidR="0069109A" w:rsidRDefault="0069109A">
      <w:pPr>
        <w:spacing w:before="160" w:after="0" w:line="644" w:lineRule="exact"/>
        <w:ind w:left="1104"/>
      </w:pPr>
      <w:r>
        <w:rPr>
          <w:rFonts w:ascii="Arial" w:hAnsi="Arial" w:cs="Arial"/>
          <w:color w:val="000000"/>
          <w:sz w:val="56"/>
          <w:szCs w:val="56"/>
        </w:rPr>
        <w:t>- She also had been</w:t>
      </w:r>
    </w:p>
    <w:p w:rsidR="0069109A" w:rsidRDefault="0069109A">
      <w:pPr>
        <w:spacing w:before="36" w:after="0" w:line="644" w:lineRule="exact"/>
        <w:ind w:left="1555"/>
      </w:pPr>
      <w:r>
        <w:rPr>
          <w:rFonts w:ascii="Arial" w:hAnsi="Arial" w:cs="Arial"/>
          <w:color w:val="000000"/>
          <w:sz w:val="56"/>
          <w:szCs w:val="56"/>
        </w:rPr>
        <w:t>strangled with a ligature.</w:t>
      </w:r>
    </w:p>
    <w:p w:rsidR="0069109A" w:rsidRDefault="0069109A">
      <w:pPr>
        <w:spacing w:before="156" w:after="0" w:line="644" w:lineRule="exact"/>
        <w:ind w:left="1104"/>
      </w:pPr>
      <w:r>
        <w:rPr>
          <w:rFonts w:ascii="Arial" w:hAnsi="Arial" w:cs="Arial"/>
          <w:color w:val="000000"/>
          <w:sz w:val="56"/>
          <w:szCs w:val="56"/>
        </w:rPr>
        <w:t>- Burn marks on her hands</w:t>
      </w:r>
    </w:p>
    <w:p w:rsidR="0069109A" w:rsidRDefault="0069109A">
      <w:pPr>
        <w:spacing w:before="36" w:after="0" w:line="644" w:lineRule="exact"/>
        <w:ind w:left="1555"/>
      </w:pPr>
      <w:r>
        <w:rPr>
          <w:rFonts w:ascii="Arial" w:hAnsi="Arial" w:cs="Arial"/>
          <w:color w:val="000000"/>
          <w:sz w:val="56"/>
          <w:szCs w:val="56"/>
        </w:rPr>
        <w:t>indicating she was</w:t>
      </w:r>
    </w:p>
    <w:p w:rsidR="0069109A" w:rsidRDefault="0069109A">
      <w:pPr>
        <w:spacing w:before="16" w:after="0" w:line="644" w:lineRule="exact"/>
        <w:ind w:left="1555"/>
      </w:pPr>
      <w:r>
        <w:rPr>
          <w:rFonts w:ascii="Arial" w:hAnsi="Arial" w:cs="Arial"/>
          <w:color w:val="000000"/>
          <w:sz w:val="56"/>
          <w:szCs w:val="56"/>
        </w:rPr>
        <w:t>tortured.</w:t>
      </w:r>
    </w:p>
    <w:p w:rsidR="0069109A" w:rsidRDefault="0069109A">
      <w:pPr>
        <w:spacing w:before="163" w:after="0" w:line="660" w:lineRule="exact"/>
        <w:ind w:left="1104" w:right="5977"/>
      </w:pPr>
      <w:r>
        <w:rPr>
          <w:rFonts w:ascii="Arial" w:hAnsi="Arial" w:cs="Arial"/>
          <w:color w:val="000000"/>
          <w:sz w:val="56"/>
          <w:szCs w:val="56"/>
        </w:rPr>
        <w:t xml:space="preserve">- The law enforcement task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force began to assume</w:t>
      </w:r>
    </w:p>
    <w:p w:rsidR="0069109A" w:rsidRDefault="0069109A">
      <w:pPr>
        <w:spacing w:before="34" w:after="0" w:line="644" w:lineRule="exact"/>
        <w:ind w:left="1555"/>
      </w:pPr>
      <w:r>
        <w:rPr>
          <w:rFonts w:ascii="Arial" w:hAnsi="Arial" w:cs="Arial"/>
          <w:color w:val="000000"/>
          <w:sz w:val="56"/>
          <w:szCs w:val="56"/>
        </w:rPr>
        <w:t>more than one person was</w:t>
      </w:r>
    </w:p>
    <w:p w:rsidR="0069109A" w:rsidRDefault="0069109A">
      <w:pPr>
        <w:spacing w:before="36" w:after="0" w:line="644" w:lineRule="exact"/>
        <w:ind w:left="1555"/>
      </w:pPr>
      <w:r>
        <w:rPr>
          <w:rFonts w:ascii="Arial" w:hAnsi="Arial" w:cs="Arial"/>
          <w:color w:val="000000"/>
          <w:sz w:val="56"/>
          <w:szCs w:val="56"/>
        </w:rPr>
        <w:t>responsible for the</w:t>
      </w:r>
    </w:p>
    <w:p w:rsidR="0069109A" w:rsidRDefault="0069109A">
      <w:pPr>
        <w:spacing w:before="16" w:after="0" w:line="644" w:lineRule="exact"/>
        <w:ind w:left="1555"/>
      </w:pPr>
      <w:r>
        <w:rPr>
          <w:rFonts w:ascii="Arial" w:hAnsi="Arial" w:cs="Arial"/>
          <w:color w:val="000000"/>
          <w:sz w:val="56"/>
          <w:szCs w:val="56"/>
        </w:rPr>
        <w:t>murders.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before="92" w:after="0" w:line="736" w:lineRule="exact"/>
        <w:ind w:left="384"/>
      </w:pPr>
      <w:r>
        <w:rPr>
          <w:noProof/>
          <w:lang w:val="en-US" w:eastAsia="en-US"/>
        </w:rPr>
        <w:pict>
          <v:shape id="_x0000_s1074" type="#_x0000_t75" style="position:absolute;left:0;text-align:left;margin-left:0;margin-top:.1pt;width:10in;height:540pt;z-index:-25167769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5" type="#_x0000_t75" style="position:absolute;left:0;text-align:left;margin-left:476.5pt;margin-top:187.4pt;width:240pt;height:171.1pt;z-index:-251627520;mso-position-horizontal-relative:page;mso-position-vertical-relative:page" o:allowincell="f">
            <v:imagedata r:id="rId32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76" type="#_x0000_t75" style="position:absolute;left:0;text-align:left;margin-left:536pt;margin-top:.1pt;width:181.1pt;height:186pt;z-index:-251626496;mso-position-horizontal-relative:page;mso-position-vertical-relative:page" o:allowincell="f">
            <v:imagedata r:id="rId33" o:title=""/>
            <w10:wrap anchorx="page" anchory="page"/>
          </v:shape>
        </w:pict>
      </w:r>
      <w:r>
        <w:rPr>
          <w:noProof/>
          <w:lang w:val="en-US" w:eastAsia="en-US"/>
        </w:rPr>
        <w:pict>
          <v:polyline id="_x0000_s1077" style="position:absolute;left:0;text-align:left;z-index:-251625472;mso-position-horizontal-relative:page;mso-position-vertical-relative:page" points="414.1pt,126pt,414.1pt,115.5pt,363.1pt,115.5pt,363.1pt,94.5pt,414.1pt,94.5pt,414.1pt,84pt,435.1pt,105pt,435.1pt,105pt" coordsize="1440,840" o:allowincell="f" fillcolor="#badfe2" stroked="f">
            <v:path arrowok="t"/>
            <w10:wrap anchorx="page" anchory="page"/>
          </v:polyline>
        </w:pict>
      </w:r>
      <w:r>
        <w:rPr>
          <w:noProof/>
          <w:lang w:val="en-US" w:eastAsia="en-US"/>
        </w:rPr>
        <w:pict>
          <v:polyline id="_x0000_s1078" style="position:absolute;left:0;text-align:left;z-index:-251624448;mso-position-horizontal:absolute;mso-position-horizontal-relative:page;mso-position-vertical:absolute;mso-position-vertical-relative:page" points="363.05pt,94.55pt,414.05pt,94.55pt,414.05pt,84.05pt,435.05pt,105.05pt,414.05pt,126.05pt,414.05pt,115.55pt,363.05pt,115.55pt,363.05pt,94.55pt" coordsize="1440,840" o:allowincell="f" filled="f" strokecolor="#88a3a7" strokeweight="2.54pt">
            <v:stroke joinstyle="bevel"/>
            <v:path arrowok="t"/>
            <w10:wrap anchorx="page" anchory="page"/>
          </v:polyline>
        </w:pict>
      </w:r>
      <w:r>
        <w:rPr>
          <w:noProof/>
          <w:lang w:val="en-US" w:eastAsia="en-US"/>
        </w:rPr>
        <w:pict>
          <v:shape id="_x0000_s1079" type="#_x0000_t75" style="position:absolute;left:0;text-align:left;margin-left:555.2pt;margin-top:347.9pt;width:152.2pt;height:192pt;z-index:-251623424;mso-position-horizontal-relative:page;mso-position-vertical-relative:page" o:allowincell="f">
            <v:imagedata r:id="rId34" o:title=""/>
            <w10:wrap anchorx="page" anchory="page"/>
          </v:shape>
        </w:pict>
      </w:r>
      <w:r>
        <w:rPr>
          <w:rFonts w:ascii="Arial" w:hAnsi="Arial" w:cs="Arial"/>
          <w:color w:val="000000"/>
          <w:sz w:val="64"/>
          <w:szCs w:val="64"/>
        </w:rPr>
        <w:t>• December 13, 1977,</w:t>
      </w:r>
    </w:p>
    <w:p w:rsidR="0069109A" w:rsidRDefault="0069109A">
      <w:pPr>
        <w:spacing w:before="11" w:after="0" w:line="680" w:lineRule="exact"/>
        <w:ind w:left="924" w:right="6179"/>
      </w:pPr>
      <w:r>
        <w:rPr>
          <w:rFonts w:ascii="Arial" w:hAnsi="Arial" w:cs="Arial"/>
          <w:color w:val="000000"/>
          <w:sz w:val="64"/>
          <w:szCs w:val="64"/>
        </w:rPr>
        <w:t xml:space="preserve">police found the body of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17-year-old prostitute</w:t>
      </w:r>
    </w:p>
    <w:p w:rsidR="0069109A" w:rsidRDefault="0069109A">
      <w:pPr>
        <w:spacing w:before="1" w:after="0" w:line="704" w:lineRule="exact"/>
        <w:ind w:left="924"/>
      </w:pPr>
      <w:r>
        <w:rPr>
          <w:rFonts w:ascii="Arial" w:hAnsi="Arial" w:cs="Arial"/>
          <w:color w:val="000000"/>
          <w:sz w:val="64"/>
          <w:szCs w:val="64"/>
        </w:rPr>
        <w:t>Kimberly Martin on a</w:t>
      </w:r>
    </w:p>
    <w:p w:rsidR="0069109A" w:rsidRDefault="0069109A">
      <w:pPr>
        <w:spacing w:before="1" w:after="0" w:line="699" w:lineRule="exact"/>
        <w:ind w:left="924"/>
      </w:pPr>
      <w:r>
        <w:rPr>
          <w:rFonts w:ascii="Arial" w:hAnsi="Arial" w:cs="Arial"/>
          <w:color w:val="000000"/>
          <w:sz w:val="64"/>
          <w:szCs w:val="64"/>
        </w:rPr>
        <w:t>hillside.</w:t>
      </w:r>
    </w:p>
    <w:p w:rsidR="0069109A" w:rsidRDefault="0069109A">
      <w:pPr>
        <w:spacing w:before="111" w:after="0" w:line="736" w:lineRule="exact"/>
        <w:ind w:left="384"/>
      </w:pPr>
      <w:r>
        <w:rPr>
          <w:rFonts w:ascii="Arial" w:hAnsi="Arial" w:cs="Arial"/>
          <w:color w:val="000000"/>
          <w:sz w:val="64"/>
          <w:szCs w:val="64"/>
        </w:rPr>
        <w:t>• February 16, 1978: The</w:t>
      </w:r>
    </w:p>
    <w:p w:rsidR="0069109A" w:rsidRDefault="0069109A">
      <w:pPr>
        <w:spacing w:after="0" w:line="700" w:lineRule="exact"/>
        <w:ind w:left="924" w:right="5608"/>
      </w:pPr>
      <w:r>
        <w:rPr>
          <w:rFonts w:ascii="Arial" w:hAnsi="Arial" w:cs="Arial"/>
          <w:color w:val="000000"/>
          <w:sz w:val="64"/>
          <w:szCs w:val="64"/>
        </w:rPr>
        <w:t xml:space="preserve">final victim in Los Angeles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was discovered.</w:t>
      </w:r>
    </w:p>
    <w:p w:rsidR="0069109A" w:rsidRDefault="0069109A">
      <w:pPr>
        <w:spacing w:before="81" w:after="0" w:line="644" w:lineRule="exact"/>
        <w:ind w:left="1104"/>
      </w:pPr>
      <w:r>
        <w:rPr>
          <w:rFonts w:ascii="Arial" w:hAnsi="Arial" w:cs="Arial"/>
          <w:color w:val="000000"/>
          <w:sz w:val="56"/>
          <w:szCs w:val="56"/>
        </w:rPr>
        <w:t>- Helicopter pilot spotted an</w:t>
      </w:r>
    </w:p>
    <w:p w:rsidR="0069109A" w:rsidRDefault="0069109A">
      <w:pPr>
        <w:spacing w:after="0" w:line="600" w:lineRule="exact"/>
        <w:ind w:left="1555" w:right="5750"/>
      </w:pPr>
      <w:r>
        <w:rPr>
          <w:rFonts w:ascii="Arial" w:hAnsi="Arial" w:cs="Arial"/>
          <w:color w:val="000000"/>
          <w:sz w:val="56"/>
          <w:szCs w:val="56"/>
        </w:rPr>
        <w:t xml:space="preserve">orange Datsun abandoned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off a cliff on the Angeles</w:t>
      </w:r>
    </w:p>
    <w:p w:rsidR="0069109A" w:rsidRDefault="0069109A">
      <w:pPr>
        <w:spacing w:before="1" w:after="0" w:line="615" w:lineRule="exact"/>
        <w:ind w:left="1555"/>
      </w:pPr>
      <w:r>
        <w:rPr>
          <w:rFonts w:ascii="Arial" w:hAnsi="Arial" w:cs="Arial"/>
          <w:color w:val="000000"/>
          <w:sz w:val="56"/>
          <w:szCs w:val="56"/>
        </w:rPr>
        <w:t>Crest Highway. Police</w:t>
      </w:r>
    </w:p>
    <w:p w:rsidR="0069109A" w:rsidRDefault="0069109A">
      <w:pPr>
        <w:spacing w:after="0" w:line="600" w:lineRule="exact"/>
        <w:ind w:left="1555" w:right="5810"/>
      </w:pPr>
      <w:r>
        <w:rPr>
          <w:rFonts w:ascii="Arial" w:hAnsi="Arial" w:cs="Arial"/>
          <w:color w:val="000000"/>
          <w:sz w:val="56"/>
          <w:szCs w:val="56"/>
        </w:rPr>
        <w:t xml:space="preserve">found the body of the car's </w:t>
      </w:r>
      <w:r>
        <w:br/>
      </w:r>
      <w:r>
        <w:rPr>
          <w:rFonts w:ascii="Arial" w:hAnsi="Arial" w:cs="Arial"/>
          <w:color w:val="000000"/>
          <w:sz w:val="56"/>
          <w:szCs w:val="56"/>
        </w:rPr>
        <w:t>owner, 20-year-old Cindy</w:t>
      </w:r>
    </w:p>
    <w:p w:rsidR="0069109A" w:rsidRDefault="0069109A">
      <w:pPr>
        <w:spacing w:before="1" w:after="0" w:line="597" w:lineRule="exact"/>
        <w:ind w:left="1555"/>
      </w:pPr>
      <w:r>
        <w:rPr>
          <w:rFonts w:ascii="Arial" w:hAnsi="Arial" w:cs="Arial"/>
          <w:color w:val="000000"/>
          <w:sz w:val="56"/>
          <w:szCs w:val="56"/>
        </w:rPr>
        <w:t>Hudspeth, in the trunk.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80" type="#_x0000_t75" style="position:absolute;margin-left:0;margin-top:.1pt;width:10in;height:540pt;z-index:-25167667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81" type="#_x0000_t75" style="position:absolute;margin-left:426.2pt;margin-top:12pt;width:293.8pt;height:228pt;z-index:-251643904;mso-position-horizontal-relative:page;mso-position-vertical-relative:page" o:allowincell="f">
            <v:imagedata r:id="rId3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82" type="#_x0000_t75" style="position:absolute;margin-left:486pt;margin-top:350.9pt;width:223.6pt;height:185.9pt;z-index:-251642880;mso-position-horizontal-relative:page;mso-position-vertical-relative:page" o:allowincell="f">
            <v:imagedata r:id="rId36" o:title=""/>
            <w10:wrap anchorx="page" anchory="page"/>
          </v:shape>
        </w:pict>
      </w:r>
    </w:p>
    <w:p w:rsidR="0069109A" w:rsidRDefault="0069109A">
      <w:pPr>
        <w:spacing w:before="184" w:after="0" w:line="1012" w:lineRule="exact"/>
        <w:ind w:left="1100"/>
      </w:pPr>
      <w:r>
        <w:rPr>
          <w:rFonts w:ascii="Arial" w:hAnsi="Arial" w:cs="Arial"/>
          <w:color w:val="000000"/>
          <w:sz w:val="88"/>
          <w:szCs w:val="88"/>
        </w:rPr>
        <w:t>Interestingly,</w:t>
      </w:r>
    </w:p>
    <w:p w:rsidR="0069109A" w:rsidRDefault="0069109A">
      <w:pPr>
        <w:spacing w:before="20" w:after="0" w:line="780" w:lineRule="exact"/>
        <w:ind w:left="143" w:right="5637"/>
      </w:pPr>
      <w:r>
        <w:rPr>
          <w:rFonts w:ascii="Arial" w:hAnsi="Arial" w:cs="Arial"/>
          <w:color w:val="000000"/>
          <w:sz w:val="64"/>
          <w:szCs w:val="64"/>
        </w:rPr>
        <w:t xml:space="preserve">• Sometime in 1977, the two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men gave a ride to</w:t>
      </w:r>
    </w:p>
    <w:p w:rsidR="0069109A" w:rsidRDefault="0069109A">
      <w:pPr>
        <w:spacing w:before="17" w:after="0" w:line="736" w:lineRule="exact"/>
        <w:ind w:left="684"/>
      </w:pPr>
      <w:r>
        <w:rPr>
          <w:rFonts w:ascii="Arial" w:hAnsi="Arial" w:cs="Arial"/>
          <w:color w:val="000000"/>
          <w:sz w:val="64"/>
          <w:szCs w:val="64"/>
        </w:rPr>
        <w:t>Catharine Lorre with the</w:t>
      </w:r>
    </w:p>
    <w:p w:rsidR="0069109A" w:rsidRDefault="0069109A">
      <w:pPr>
        <w:spacing w:before="24" w:after="0" w:line="736" w:lineRule="exact"/>
        <w:ind w:left="684"/>
      </w:pPr>
      <w:r>
        <w:rPr>
          <w:rFonts w:ascii="Arial" w:hAnsi="Arial" w:cs="Arial"/>
          <w:color w:val="000000"/>
          <w:sz w:val="64"/>
          <w:szCs w:val="64"/>
        </w:rPr>
        <w:t>intent of killing her as well.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before="26" w:after="0" w:line="767" w:lineRule="exact"/>
        <w:ind w:left="684" w:right="213"/>
      </w:pPr>
      <w:r>
        <w:rPr>
          <w:rFonts w:ascii="Arial" w:hAnsi="Arial" w:cs="Arial"/>
          <w:color w:val="000000"/>
          <w:sz w:val="64"/>
          <w:szCs w:val="64"/>
        </w:rPr>
        <w:t xml:space="preserve">However, when they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discovered that Catharine</w:t>
      </w:r>
    </w:p>
    <w:p w:rsidR="0069109A" w:rsidRDefault="0069109A">
      <w:pPr>
        <w:spacing w:before="333" w:after="0" w:line="414" w:lineRule="exact"/>
        <w:ind w:left="10"/>
      </w:pPr>
      <w:r>
        <w:rPr>
          <w:rFonts w:ascii="Arial" w:hAnsi="Arial" w:cs="Arial"/>
          <w:color w:val="000000"/>
          <w:sz w:val="36"/>
          <w:szCs w:val="36"/>
        </w:rPr>
        <w:br w:type="column"/>
        <w:t>Catharine Lorre</w:t>
      </w:r>
    </w:p>
    <w:p w:rsidR="0069109A" w:rsidRDefault="0069109A">
      <w:pPr>
        <w:spacing w:after="0" w:line="414" w:lineRule="exact"/>
        <w:ind w:left="9670"/>
        <w:rPr>
          <w:sz w:val="24"/>
          <w:szCs w:val="24"/>
        </w:rPr>
      </w:pPr>
    </w:p>
    <w:p w:rsidR="0069109A" w:rsidRDefault="0069109A">
      <w:pPr>
        <w:spacing w:after="0" w:line="414" w:lineRule="exact"/>
        <w:ind w:left="9670"/>
        <w:rPr>
          <w:sz w:val="24"/>
          <w:szCs w:val="24"/>
        </w:rPr>
      </w:pPr>
    </w:p>
    <w:p w:rsidR="0069109A" w:rsidRDefault="0069109A">
      <w:pPr>
        <w:spacing w:before="54" w:after="0" w:line="414" w:lineRule="exact"/>
        <w:ind w:left="1001"/>
      </w:pPr>
      <w:r>
        <w:rPr>
          <w:rFonts w:ascii="Arial" w:hAnsi="Arial" w:cs="Arial"/>
          <w:color w:val="000000"/>
          <w:sz w:val="36"/>
          <w:szCs w:val="36"/>
        </w:rPr>
        <w:t>Catharine with her father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type w:val="continuous"/>
          <w:pgSz w:w="14400" w:h="10800"/>
          <w:pgMar w:top="-20" w:right="0" w:bottom="-20" w:left="0" w:header="0" w:footer="0" w:gutter="0"/>
          <w:cols w:num="2" w:space="720" w:equalWidth="0">
            <w:col w:w="8499" w:space="160"/>
            <w:col w:w="5581"/>
          </w:cols>
        </w:sectPr>
      </w:pPr>
    </w:p>
    <w:p w:rsidR="0069109A" w:rsidRDefault="0069109A">
      <w:pPr>
        <w:spacing w:after="0" w:line="512" w:lineRule="exact"/>
        <w:ind w:left="684"/>
      </w:pPr>
      <w:r>
        <w:rPr>
          <w:rFonts w:ascii="Arial" w:hAnsi="Arial" w:cs="Arial"/>
          <w:color w:val="000000"/>
          <w:sz w:val="64"/>
          <w:szCs w:val="64"/>
        </w:rPr>
        <w:t>was the daughter of Austrian</w:t>
      </w:r>
    </w:p>
    <w:p w:rsidR="0069109A" w:rsidRDefault="0069109A">
      <w:pPr>
        <w:spacing w:after="0" w:line="576" w:lineRule="exact"/>
        <w:ind w:left="684"/>
      </w:pPr>
      <w:r>
        <w:rPr>
          <w:rFonts w:ascii="Arial" w:hAnsi="Arial" w:cs="Arial"/>
          <w:color w:val="000000"/>
          <w:sz w:val="64"/>
          <w:szCs w:val="64"/>
        </w:rPr>
        <w:t>actor Peter Lorre they did</w:t>
      </w:r>
    </w:p>
    <w:p w:rsidR="0069109A" w:rsidRDefault="0069109A">
      <w:pPr>
        <w:spacing w:before="1" w:after="0" w:line="728" w:lineRule="exact"/>
        <w:ind w:left="684"/>
      </w:pPr>
      <w:r>
        <w:rPr>
          <w:rFonts w:ascii="Arial" w:hAnsi="Arial" w:cs="Arial"/>
          <w:color w:val="000000"/>
          <w:sz w:val="64"/>
          <w:szCs w:val="64"/>
        </w:rPr>
        <w:t>not kill her. She did not</w:t>
      </w:r>
    </w:p>
    <w:p w:rsidR="0069109A" w:rsidRDefault="0069109A">
      <w:pPr>
        <w:spacing w:before="8" w:after="0" w:line="767" w:lineRule="exact"/>
        <w:ind w:left="684" w:right="1213"/>
        <w:jc w:val="both"/>
      </w:pPr>
      <w:r>
        <w:rPr>
          <w:rFonts w:ascii="Arial" w:hAnsi="Arial" w:cs="Arial"/>
          <w:color w:val="000000"/>
          <w:sz w:val="64"/>
          <w:szCs w:val="64"/>
        </w:rPr>
        <w:t xml:space="preserve">realize who the men were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until they were arrested.</w:t>
      </w:r>
    </w:p>
    <w:p w:rsidR="0069109A" w:rsidRDefault="0069109A">
      <w:pPr>
        <w:spacing w:before="19" w:after="0" w:line="414" w:lineRule="exact"/>
        <w:ind w:left="10"/>
      </w:pPr>
      <w:r>
        <w:rPr>
          <w:rFonts w:ascii="Arial" w:hAnsi="Arial" w:cs="Arial"/>
          <w:color w:val="000000"/>
          <w:sz w:val="36"/>
          <w:szCs w:val="36"/>
        </w:rPr>
        <w:br w:type="column"/>
        <w:t>Peter Lorre (a movie star)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type w:val="continuous"/>
          <w:pgSz w:w="14400" w:h="10800"/>
          <w:pgMar w:top="-20" w:right="0" w:bottom="-20" w:left="0" w:header="0" w:footer="0" w:gutter="0"/>
          <w:cols w:num="2" w:space="720" w:equalWidth="0">
            <w:col w:w="9500" w:space="160"/>
            <w:col w:w="4580"/>
          </w:cols>
        </w:sectPr>
      </w:pPr>
    </w:p>
    <w:p w:rsidR="0069109A" w:rsidRDefault="0069109A">
      <w:pPr>
        <w:framePr w:w="2277" w:wrap="auto" w:vAnchor="page" w:hAnchor="page" w:x="143" w:y="10097"/>
        <w:spacing w:after="0" w:line="640" w:lineRule="atLeast"/>
      </w:pPr>
      <w:r>
        <w:rPr>
          <w:rFonts w:ascii="Arial" w:hAnsi="Arial" w:cs="Arial"/>
          <w:color w:val="000000"/>
          <w:w w:val="104"/>
          <w:sz w:val="64"/>
          <w:szCs w:val="64"/>
        </w:rPr>
        <w:t>• Why?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type w:val="continuous"/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83" type="#_x0000_t75" style="position:absolute;margin-left:0;margin-top:.1pt;width:10in;height:540pt;z-index:-25167564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84" type="#_x0000_t75" style="position:absolute;margin-left:424.6pt;margin-top:111.6pt;width:285.6pt;height:284.4pt;z-index:-251653120;mso-position-horizontal-relative:page;mso-position-vertical-relative:page" o:allowincell="f">
            <v:imagedata r:id="rId37" o:title=""/>
            <w10:wrap anchorx="page" anchory="page"/>
          </v:shape>
        </w:pict>
      </w:r>
    </w:p>
    <w:p w:rsidR="0069109A" w:rsidRDefault="0069109A">
      <w:pPr>
        <w:spacing w:before="564" w:after="0" w:line="1012" w:lineRule="exact"/>
        <w:ind w:left="2228"/>
      </w:pPr>
      <w:r>
        <w:rPr>
          <w:rFonts w:ascii="Arial" w:hAnsi="Arial" w:cs="Arial"/>
          <w:color w:val="000000"/>
          <w:sz w:val="88"/>
          <w:szCs w:val="88"/>
        </w:rPr>
        <w:t>The Beginning of the End</w:t>
      </w:r>
    </w:p>
    <w:p w:rsidR="0069109A" w:rsidRDefault="0069109A">
      <w:pPr>
        <w:spacing w:before="457" w:after="0" w:line="760" w:lineRule="exact"/>
        <w:ind w:left="338" w:right="5478"/>
      </w:pPr>
      <w:r>
        <w:rPr>
          <w:rFonts w:ascii="Arial" w:hAnsi="Arial" w:cs="Arial"/>
          <w:color w:val="000000"/>
          <w:sz w:val="64"/>
          <w:szCs w:val="64"/>
        </w:rPr>
        <w:t xml:space="preserve">• On the night when the duo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tried to abduct an eleventh</w:t>
      </w:r>
    </w:p>
    <w:p w:rsidR="0069109A" w:rsidRDefault="0069109A">
      <w:pPr>
        <w:spacing w:before="40" w:after="0" w:line="736" w:lineRule="exact"/>
        <w:ind w:left="879"/>
      </w:pPr>
      <w:r>
        <w:rPr>
          <w:rFonts w:ascii="Arial" w:hAnsi="Arial" w:cs="Arial"/>
          <w:color w:val="000000"/>
          <w:sz w:val="64"/>
          <w:szCs w:val="64"/>
        </w:rPr>
        <w:t>victim, the two got into a</w:t>
      </w:r>
    </w:p>
    <w:p w:rsidR="0069109A" w:rsidRDefault="0069109A">
      <w:pPr>
        <w:spacing w:after="0" w:line="770" w:lineRule="exact"/>
        <w:ind w:left="879" w:right="6227"/>
      </w:pPr>
      <w:r>
        <w:rPr>
          <w:rFonts w:ascii="Arial" w:hAnsi="Arial" w:cs="Arial"/>
          <w:color w:val="000000"/>
          <w:sz w:val="64"/>
          <w:szCs w:val="64"/>
        </w:rPr>
        <w:t xml:space="preserve">heated argument during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 xml:space="preserve">which Bianchi revealed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that he had been</w:t>
      </w:r>
    </w:p>
    <w:p w:rsidR="0069109A" w:rsidRDefault="0069109A">
      <w:pPr>
        <w:spacing w:before="15" w:after="0" w:line="736" w:lineRule="exact"/>
        <w:ind w:left="879"/>
      </w:pPr>
      <w:r>
        <w:rPr>
          <w:rFonts w:ascii="Arial" w:hAnsi="Arial" w:cs="Arial"/>
          <w:color w:val="000000"/>
          <w:sz w:val="64"/>
          <w:szCs w:val="64"/>
        </w:rPr>
        <w:t>questioned by police in the</w:t>
      </w:r>
    </w:p>
    <w:p w:rsidR="0069109A" w:rsidRDefault="0069109A">
      <w:pPr>
        <w:spacing w:before="44" w:after="0" w:line="736" w:lineRule="exact"/>
        <w:ind w:left="879"/>
      </w:pPr>
      <w:r>
        <w:rPr>
          <w:rFonts w:ascii="Arial" w:hAnsi="Arial" w:cs="Arial"/>
          <w:color w:val="000000"/>
          <w:sz w:val="64"/>
          <w:szCs w:val="64"/>
        </w:rPr>
        <w:t>Hillside Strangler case.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85" type="#_x0000_t75" style="position:absolute;margin-left:0;margin-top:0;width:10in;height:540pt;z-index:-251674624;mso-position-horizontal-relative:page;mso-position-vertical-relative:page" o:allowincell="f">
            <v:imagedata r:id="rId38" o:title=""/>
            <w10:wrap anchorx="page" anchory="page"/>
          </v:shape>
        </w:pict>
      </w:r>
    </w:p>
    <w:p w:rsidR="0069109A" w:rsidRDefault="0069109A">
      <w:pPr>
        <w:spacing w:before="256" w:after="0" w:line="828" w:lineRule="exact"/>
        <w:ind w:left="3618"/>
      </w:pPr>
      <w:r>
        <w:rPr>
          <w:rFonts w:ascii="Arial" w:hAnsi="Arial" w:cs="Arial"/>
          <w:color w:val="000000"/>
          <w:sz w:val="72"/>
          <w:szCs w:val="72"/>
        </w:rPr>
        <w:t>The Beginning of the End</w:t>
      </w:r>
    </w:p>
    <w:p w:rsidR="0069109A" w:rsidRDefault="0069109A">
      <w:pPr>
        <w:spacing w:before="168" w:after="0" w:line="736" w:lineRule="exact"/>
        <w:ind w:left="3984"/>
      </w:pPr>
      <w:r>
        <w:rPr>
          <w:rFonts w:ascii="Arial" w:hAnsi="Arial" w:cs="Arial"/>
          <w:color w:val="000000"/>
          <w:sz w:val="64"/>
          <w:szCs w:val="64"/>
        </w:rPr>
        <w:t>• A furious Buono threatened to kill</w:t>
      </w:r>
    </w:p>
    <w:p w:rsidR="0069109A" w:rsidRDefault="0069109A">
      <w:pPr>
        <w:spacing w:before="24" w:after="0" w:line="736" w:lineRule="exact"/>
        <w:ind w:left="4525"/>
      </w:pPr>
      <w:r>
        <w:rPr>
          <w:rFonts w:ascii="Arial" w:hAnsi="Arial" w:cs="Arial"/>
          <w:color w:val="000000"/>
          <w:sz w:val="64"/>
          <w:szCs w:val="64"/>
        </w:rPr>
        <w:t>him if he didn't get out of town.</w:t>
      </w:r>
    </w:p>
    <w:p w:rsidR="0069109A" w:rsidRDefault="0069109A">
      <w:pPr>
        <w:spacing w:before="25" w:after="0" w:line="760" w:lineRule="exact"/>
        <w:ind w:left="4525" w:right="232"/>
      </w:pPr>
      <w:r>
        <w:rPr>
          <w:rFonts w:ascii="Arial" w:hAnsi="Arial" w:cs="Arial"/>
          <w:color w:val="000000"/>
          <w:sz w:val="64"/>
          <w:szCs w:val="64"/>
        </w:rPr>
        <w:t xml:space="preserve">Bianchi and his family moved to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Bellingham, Washington in May,</w:t>
      </w:r>
    </w:p>
    <w:p w:rsidR="0069109A" w:rsidRDefault="0069109A">
      <w:pPr>
        <w:spacing w:before="40" w:after="0" w:line="736" w:lineRule="exact"/>
        <w:ind w:left="4525"/>
      </w:pPr>
      <w:r>
        <w:rPr>
          <w:rFonts w:ascii="Arial" w:hAnsi="Arial" w:cs="Arial"/>
          <w:color w:val="000000"/>
          <w:sz w:val="64"/>
          <w:szCs w:val="64"/>
        </w:rPr>
        <w:t>1978, where he got a job as a</w:t>
      </w:r>
    </w:p>
    <w:p w:rsidR="0069109A" w:rsidRDefault="0069109A">
      <w:pPr>
        <w:spacing w:before="24" w:after="0" w:line="736" w:lineRule="exact"/>
        <w:ind w:left="4525"/>
      </w:pPr>
      <w:r>
        <w:rPr>
          <w:rFonts w:ascii="Arial" w:hAnsi="Arial" w:cs="Arial"/>
          <w:color w:val="000000"/>
          <w:sz w:val="64"/>
          <w:szCs w:val="64"/>
        </w:rPr>
        <w:t>security guard.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86" type="#_x0000_t75" style="position:absolute;margin-left:0;margin-top:.1pt;width:10in;height:540pt;z-index:-251673600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87" type="#_x0000_t75" style="position:absolute;margin-left:12pt;margin-top:70.2pt;width:180pt;height:432.2pt;z-index:-251641856;mso-position-horizontal-relative:page;mso-position-vertical-relative:page" o:allowincell="f">
            <v:imagedata r:id="rId39" o:title=""/>
            <w10:wrap anchorx="page" anchory="page"/>
          </v:shape>
        </w:pict>
      </w:r>
    </w:p>
    <w:p w:rsidR="0069109A" w:rsidRDefault="0069109A">
      <w:pPr>
        <w:spacing w:before="256" w:after="0" w:line="828" w:lineRule="exact"/>
        <w:ind w:left="3618"/>
      </w:pPr>
      <w:r>
        <w:rPr>
          <w:rFonts w:ascii="Arial" w:hAnsi="Arial" w:cs="Arial"/>
          <w:color w:val="000000"/>
          <w:sz w:val="72"/>
          <w:szCs w:val="72"/>
        </w:rPr>
        <w:t>The Beginning of the End</w:t>
      </w:r>
    </w:p>
    <w:p w:rsidR="0069109A" w:rsidRDefault="0069109A">
      <w:pPr>
        <w:spacing w:before="106" w:after="0" w:line="690" w:lineRule="exact"/>
        <w:ind w:left="3984"/>
      </w:pPr>
      <w:r>
        <w:rPr>
          <w:rFonts w:ascii="Arial" w:hAnsi="Arial" w:cs="Arial"/>
          <w:color w:val="000000"/>
          <w:sz w:val="60"/>
          <w:szCs w:val="60"/>
        </w:rPr>
        <w:t>• In January of the following year,</w:t>
      </w:r>
    </w:p>
    <w:p w:rsidR="0069109A" w:rsidRDefault="0069109A">
      <w:pPr>
        <w:spacing w:before="1" w:after="0" w:line="629" w:lineRule="exact"/>
        <w:ind w:left="4525"/>
      </w:pPr>
      <w:r>
        <w:rPr>
          <w:rFonts w:ascii="Arial" w:hAnsi="Arial" w:cs="Arial"/>
          <w:color w:val="000000"/>
          <w:sz w:val="60"/>
          <w:szCs w:val="60"/>
        </w:rPr>
        <w:t>Bianchi abducted two female</w:t>
      </w:r>
    </w:p>
    <w:p w:rsidR="0069109A" w:rsidRDefault="0069109A">
      <w:pPr>
        <w:spacing w:before="1" w:after="0" w:line="642" w:lineRule="exact"/>
        <w:ind w:left="4525"/>
      </w:pPr>
      <w:r>
        <w:rPr>
          <w:rFonts w:ascii="Arial" w:hAnsi="Arial" w:cs="Arial"/>
          <w:color w:val="000000"/>
          <w:sz w:val="60"/>
          <w:szCs w:val="60"/>
        </w:rPr>
        <w:t>Western Washington University</w:t>
      </w:r>
    </w:p>
    <w:p w:rsidR="0069109A" w:rsidRDefault="0069109A">
      <w:pPr>
        <w:spacing w:before="15" w:after="0" w:line="646" w:lineRule="exact"/>
        <w:ind w:left="4525" w:right="198"/>
      </w:pPr>
      <w:r>
        <w:rPr>
          <w:rFonts w:ascii="Arial" w:hAnsi="Arial" w:cs="Arial"/>
          <w:color w:val="000000"/>
          <w:sz w:val="60"/>
          <w:szCs w:val="60"/>
        </w:rPr>
        <w:t xml:space="preserve">students, Karen Mandic and Diane </w:t>
      </w:r>
      <w:r>
        <w:br/>
      </w:r>
      <w:r>
        <w:rPr>
          <w:rFonts w:ascii="Arial" w:hAnsi="Arial" w:cs="Arial"/>
          <w:color w:val="000000"/>
          <w:sz w:val="60"/>
          <w:szCs w:val="60"/>
        </w:rPr>
        <w:t xml:space="preserve">Wilder, took them to a house he </w:t>
      </w:r>
      <w:r>
        <w:br/>
      </w:r>
      <w:r>
        <w:rPr>
          <w:rFonts w:ascii="Arial" w:hAnsi="Arial" w:cs="Arial"/>
          <w:color w:val="000000"/>
          <w:sz w:val="60"/>
          <w:szCs w:val="60"/>
        </w:rPr>
        <w:t xml:space="preserve">guarded, raped, tortured and killed </w:t>
      </w:r>
      <w:r>
        <w:br/>
      </w:r>
      <w:r>
        <w:rPr>
          <w:rFonts w:ascii="Arial" w:hAnsi="Arial" w:cs="Arial"/>
          <w:color w:val="000000"/>
          <w:sz w:val="60"/>
          <w:szCs w:val="60"/>
        </w:rPr>
        <w:t>them.</w:t>
      </w:r>
    </w:p>
    <w:p w:rsidR="0069109A" w:rsidRDefault="0069109A">
      <w:pPr>
        <w:spacing w:before="118" w:after="0" w:line="690" w:lineRule="exact"/>
        <w:ind w:left="3984"/>
      </w:pPr>
      <w:r>
        <w:rPr>
          <w:rFonts w:ascii="Arial" w:hAnsi="Arial" w:cs="Arial"/>
          <w:color w:val="000000"/>
          <w:sz w:val="60"/>
          <w:szCs w:val="60"/>
        </w:rPr>
        <w:t>• Fortunately, he left behind some</w:t>
      </w:r>
    </w:p>
    <w:p w:rsidR="0069109A" w:rsidRDefault="0069109A">
      <w:pPr>
        <w:spacing w:after="0" w:line="640" w:lineRule="exact"/>
        <w:ind w:left="4525" w:right="402"/>
      </w:pPr>
      <w:r>
        <w:rPr>
          <w:rFonts w:ascii="Arial" w:hAnsi="Arial" w:cs="Arial"/>
          <w:color w:val="000000"/>
          <w:sz w:val="60"/>
          <w:szCs w:val="60"/>
        </w:rPr>
        <w:t xml:space="preserve">clues this time; his car, which had </w:t>
      </w:r>
      <w:r>
        <w:br/>
      </w:r>
      <w:r>
        <w:rPr>
          <w:rFonts w:ascii="Arial" w:hAnsi="Arial" w:cs="Arial"/>
          <w:color w:val="000000"/>
          <w:sz w:val="60"/>
          <w:szCs w:val="60"/>
        </w:rPr>
        <w:t>California plates, was spotted and</w:t>
      </w:r>
    </w:p>
    <w:p w:rsidR="0069109A" w:rsidRDefault="0069109A">
      <w:pPr>
        <w:spacing w:before="1" w:after="0" w:line="654" w:lineRule="exact"/>
        <w:ind w:left="4525"/>
      </w:pPr>
      <w:r>
        <w:rPr>
          <w:rFonts w:ascii="Arial" w:hAnsi="Arial" w:cs="Arial"/>
          <w:color w:val="000000"/>
          <w:sz w:val="60"/>
          <w:szCs w:val="60"/>
        </w:rPr>
        <w:t>he was connected to the addresses</w:t>
      </w:r>
    </w:p>
    <w:p w:rsidR="0069109A" w:rsidRDefault="0069109A">
      <w:pPr>
        <w:spacing w:after="0" w:line="660" w:lineRule="exact"/>
        <w:ind w:left="4525" w:right="215"/>
      </w:pPr>
      <w:r>
        <w:rPr>
          <w:rFonts w:ascii="Arial" w:hAnsi="Arial" w:cs="Arial"/>
          <w:color w:val="000000"/>
          <w:sz w:val="60"/>
          <w:szCs w:val="60"/>
        </w:rPr>
        <w:t xml:space="preserve">of two Hillside Strangler victims. The </w:t>
      </w:r>
      <w:r>
        <w:br/>
      </w:r>
      <w:r>
        <w:rPr>
          <w:rFonts w:ascii="Arial" w:hAnsi="Arial" w:cs="Arial"/>
          <w:color w:val="000000"/>
          <w:sz w:val="60"/>
          <w:szCs w:val="60"/>
        </w:rPr>
        <w:t>next day, January 12, he was</w:t>
      </w:r>
    </w:p>
    <w:p w:rsidR="0069109A" w:rsidRDefault="0069109A">
      <w:pPr>
        <w:spacing w:after="0" w:line="540" w:lineRule="exact"/>
        <w:ind w:left="4525"/>
      </w:pPr>
      <w:r>
        <w:rPr>
          <w:rFonts w:ascii="Arial" w:hAnsi="Arial" w:cs="Arial"/>
          <w:color w:val="000000"/>
          <w:sz w:val="60"/>
          <w:szCs w:val="60"/>
        </w:rPr>
        <w:t>arrested.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before="166" w:after="0" w:line="598" w:lineRule="exact"/>
        <w:ind w:left="384"/>
      </w:pPr>
      <w:r>
        <w:rPr>
          <w:noProof/>
          <w:lang w:val="en-US" w:eastAsia="en-US"/>
        </w:rPr>
        <w:pict>
          <v:shape id="_x0000_s1088" type="#_x0000_t75" style="position:absolute;left:0;text-align:left;margin-left:0;margin-top:.1pt;width:10in;height:540pt;z-index:-25167257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89" type="#_x0000_t75" style="position:absolute;left:0;text-align:left;margin-left:114pt;margin-top:234.3pt;width:486pt;height:303.4pt;z-index:-251652096;mso-position-horizontal-relative:page;mso-position-vertical-relative:page" o:allowincell="f">
            <v:imagedata r:id="rId40" o:title=""/>
            <w10:wrap anchorx="page" anchory="page"/>
          </v:shape>
        </w:pict>
      </w:r>
      <w:r>
        <w:rPr>
          <w:rFonts w:ascii="Arial" w:hAnsi="Arial" w:cs="Arial"/>
          <w:color w:val="000000"/>
          <w:sz w:val="52"/>
          <w:szCs w:val="52"/>
        </w:rPr>
        <w:t>• When Bianchi's photo was broadcast in the media in</w:t>
      </w:r>
    </w:p>
    <w:p w:rsidR="0069109A" w:rsidRDefault="0069109A">
      <w:pPr>
        <w:spacing w:before="42" w:after="0" w:line="598" w:lineRule="exact"/>
        <w:ind w:left="924"/>
      </w:pPr>
      <w:r>
        <w:rPr>
          <w:rFonts w:ascii="Arial" w:hAnsi="Arial" w:cs="Arial"/>
          <w:color w:val="000000"/>
          <w:sz w:val="52"/>
          <w:szCs w:val="52"/>
        </w:rPr>
        <w:t>Los Angeles, the investigators received a call from a</w:t>
      </w:r>
    </w:p>
    <w:p w:rsidR="0069109A" w:rsidRDefault="0069109A">
      <w:pPr>
        <w:spacing w:before="22" w:after="0" w:line="598" w:lineRule="exact"/>
        <w:ind w:left="924"/>
      </w:pPr>
      <w:r>
        <w:rPr>
          <w:rFonts w:ascii="Arial" w:hAnsi="Arial" w:cs="Arial"/>
          <w:color w:val="000000"/>
          <w:sz w:val="52"/>
          <w:szCs w:val="52"/>
        </w:rPr>
        <w:t>lawyer named David Wood, who had helped one of the</w:t>
      </w:r>
    </w:p>
    <w:p w:rsidR="0069109A" w:rsidRDefault="0069109A">
      <w:pPr>
        <w:spacing w:before="22" w:after="0" w:line="598" w:lineRule="exact"/>
        <w:ind w:left="924"/>
      </w:pPr>
      <w:r>
        <w:rPr>
          <w:rFonts w:ascii="Arial" w:hAnsi="Arial" w:cs="Arial"/>
          <w:color w:val="000000"/>
          <w:sz w:val="52"/>
          <w:szCs w:val="52"/>
        </w:rPr>
        <w:t>two girls Buono and Bianchi had pimped. He tipped</w:t>
      </w:r>
    </w:p>
    <w:p w:rsidR="0069109A" w:rsidRDefault="0069109A">
      <w:pPr>
        <w:spacing w:before="4" w:after="0" w:line="620" w:lineRule="exact"/>
        <w:ind w:left="924" w:right="149"/>
      </w:pPr>
      <w:r>
        <w:rPr>
          <w:rFonts w:ascii="Arial" w:hAnsi="Arial" w:cs="Arial"/>
          <w:color w:val="000000"/>
          <w:sz w:val="52"/>
          <w:szCs w:val="52"/>
        </w:rPr>
        <w:t xml:space="preserve">them about Buono, who was also arrested on October </w:t>
      </w:r>
      <w:r>
        <w:br/>
      </w:r>
      <w:r>
        <w:rPr>
          <w:rFonts w:ascii="Arial" w:hAnsi="Arial" w:cs="Arial"/>
          <w:color w:val="000000"/>
          <w:sz w:val="52"/>
          <w:szCs w:val="52"/>
        </w:rPr>
        <w:t>22, 1979.  Bianchi had also informed investigators of his</w:t>
      </w:r>
    </w:p>
    <w:p w:rsidR="0069109A" w:rsidRDefault="0069109A">
      <w:pPr>
        <w:spacing w:before="39" w:after="0" w:line="598" w:lineRule="exact"/>
        <w:ind w:left="924"/>
      </w:pPr>
      <w:r>
        <w:rPr>
          <w:rFonts w:ascii="Arial" w:hAnsi="Arial" w:cs="Arial"/>
          <w:color w:val="000000"/>
          <w:sz w:val="52"/>
          <w:szCs w:val="52"/>
        </w:rPr>
        <w:t>cousin's involvement in the murders.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90" type="#_x0000_t75" style="position:absolute;margin-left:0;margin-top:.1pt;width:10in;height:540pt;z-index:-25167155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91" type="#_x0000_t75" style="position:absolute;margin-left:480.6pt;margin-top:12pt;width:224.3pt;height:306pt;z-index:-251635712;mso-position-horizontal-relative:page;mso-position-vertical-relative:page" o:allowincell="f">
            <v:imagedata r:id="rId41" o:title=""/>
            <w10:wrap anchorx="page" anchory="page"/>
          </v:shape>
        </w:pict>
      </w:r>
    </w:p>
    <w:p w:rsidR="0069109A" w:rsidRDefault="0069109A">
      <w:pPr>
        <w:spacing w:before="248" w:after="0" w:line="693" w:lineRule="exact"/>
        <w:ind w:left="504" w:right="4527"/>
      </w:pPr>
      <w:r>
        <w:rPr>
          <w:rFonts w:ascii="Arial" w:hAnsi="Arial" w:cs="Arial"/>
          <w:color w:val="000000"/>
          <w:sz w:val="64"/>
          <w:szCs w:val="64"/>
        </w:rPr>
        <w:t xml:space="preserve">• During the two years leading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 xml:space="preserve">up to the trial, Bianchi formed </w:t>
      </w:r>
      <w:r>
        <w:br/>
      </w:r>
      <w:hyperlink r:id="rId42" w:history="1">
        <w:r>
          <w:rPr>
            <w:rFonts w:ascii="Arial" w:hAnsi="Arial" w:cs="Arial"/>
            <w:color w:val="000000"/>
            <w:sz w:val="64"/>
            <w:szCs w:val="64"/>
          </w:rPr>
          <w:t>a relationship with</w:t>
        </w:r>
        <w:r>
          <w:rPr>
            <w:rFonts w:ascii="Arial" w:hAnsi="Arial" w:cs="Arial"/>
            <w:color w:val="009999"/>
            <w:sz w:val="64"/>
            <w:szCs w:val="64"/>
          </w:rPr>
          <w:t xml:space="preserve"> </w:t>
        </w:r>
        <w:r>
          <w:rPr>
            <w:rFonts w:ascii="Arial" w:hAnsi="Arial" w:cs="Arial"/>
            <w:color w:val="009999"/>
            <w:sz w:val="64"/>
            <w:szCs w:val="64"/>
            <w:u w:val="single"/>
          </w:rPr>
          <w:t xml:space="preserve">Veronica </w:t>
        </w:r>
      </w:hyperlink>
      <w:r>
        <w:br/>
      </w:r>
      <w:hyperlink r:id="rId43" w:history="1">
        <w:r>
          <w:rPr>
            <w:rFonts w:ascii="Arial" w:hAnsi="Arial" w:cs="Arial"/>
            <w:color w:val="009999"/>
            <w:sz w:val="64"/>
            <w:szCs w:val="64"/>
            <w:u w:val="single"/>
          </w:rPr>
          <w:t>Lynn Compton</w:t>
        </w:r>
      </w:hyperlink>
    </w:p>
    <w:p w:rsidR="0069109A" w:rsidRDefault="0069109A">
      <w:pPr>
        <w:spacing w:before="112" w:after="0" w:line="736" w:lineRule="exact"/>
        <w:ind w:left="504"/>
      </w:pPr>
      <w:r>
        <w:rPr>
          <w:rFonts w:ascii="Arial" w:hAnsi="Arial" w:cs="Arial"/>
          <w:color w:val="000000"/>
          <w:sz w:val="64"/>
          <w:szCs w:val="64"/>
        </w:rPr>
        <w:t>• An actress and playwright</w:t>
      </w:r>
    </w:p>
    <w:p w:rsidR="0069109A" w:rsidRDefault="0069109A">
      <w:pPr>
        <w:spacing w:before="1" w:after="0" w:line="692" w:lineRule="exact"/>
        <w:ind w:left="1044"/>
      </w:pPr>
      <w:r>
        <w:rPr>
          <w:rFonts w:ascii="Arial" w:hAnsi="Arial" w:cs="Arial"/>
          <w:color w:val="000000"/>
          <w:sz w:val="64"/>
          <w:szCs w:val="64"/>
        </w:rPr>
        <w:t>with an obsession with serial</w:t>
      </w:r>
    </w:p>
    <w:p w:rsidR="0069109A" w:rsidRDefault="0069109A">
      <w:pPr>
        <w:spacing w:before="1" w:after="0" w:line="677" w:lineRule="exact"/>
        <w:ind w:left="1044"/>
      </w:pPr>
      <w:r>
        <w:rPr>
          <w:rFonts w:ascii="Arial" w:hAnsi="Arial" w:cs="Arial"/>
          <w:color w:val="000000"/>
          <w:sz w:val="64"/>
          <w:szCs w:val="64"/>
        </w:rPr>
        <w:t>killers, from behind bars.</w:t>
      </w:r>
    </w:p>
    <w:p w:rsidR="0069109A" w:rsidRDefault="0069109A">
      <w:pPr>
        <w:spacing w:before="176" w:after="0" w:line="686" w:lineRule="exact"/>
        <w:ind w:left="504" w:right="5272"/>
      </w:pPr>
      <w:r>
        <w:rPr>
          <w:rFonts w:ascii="Arial" w:hAnsi="Arial" w:cs="Arial"/>
          <w:color w:val="000000"/>
          <w:sz w:val="64"/>
          <w:szCs w:val="64"/>
        </w:rPr>
        <w:t xml:space="preserve">• She sent him a copy of a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screenplay, titled</w:t>
      </w:r>
      <w:r>
        <w:rPr>
          <w:rFonts w:ascii="Arial Italic" w:hAnsi="Arial Italic" w:cs="Arial Italic"/>
          <w:color w:val="000000"/>
          <w:sz w:val="64"/>
          <w:szCs w:val="64"/>
        </w:rPr>
        <w:t xml:space="preserve"> The </w:t>
      </w:r>
      <w:r>
        <w:br/>
      </w:r>
      <w:r>
        <w:rPr>
          <w:rFonts w:ascii="Arial Italic" w:hAnsi="Arial Italic" w:cs="Arial Italic"/>
          <w:color w:val="000000"/>
          <w:sz w:val="64"/>
          <w:szCs w:val="64"/>
        </w:rPr>
        <w:t>Mutilated Cutter</w:t>
      </w:r>
      <w:r>
        <w:rPr>
          <w:rFonts w:ascii="Arial" w:hAnsi="Arial" w:cs="Arial"/>
          <w:color w:val="000000"/>
          <w:sz w:val="64"/>
          <w:szCs w:val="64"/>
        </w:rPr>
        <w:t xml:space="preserve">, about a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>female serial killer she had</w:t>
      </w:r>
    </w:p>
    <w:p w:rsidR="0069109A" w:rsidRDefault="0069109A">
      <w:pPr>
        <w:spacing w:before="1" w:after="0" w:line="702" w:lineRule="exact"/>
        <w:ind w:left="1044"/>
      </w:pPr>
      <w:r>
        <w:rPr>
          <w:rFonts w:ascii="Arial" w:hAnsi="Arial" w:cs="Arial"/>
          <w:color w:val="000000"/>
          <w:sz w:val="64"/>
          <w:szCs w:val="64"/>
        </w:rPr>
        <w:t>written, asking for his</w:t>
      </w:r>
    </w:p>
    <w:p w:rsidR="0069109A" w:rsidRDefault="0069109A">
      <w:pPr>
        <w:spacing w:before="1" w:after="0" w:line="699" w:lineRule="exact"/>
        <w:ind w:left="1044"/>
      </w:pPr>
      <w:r>
        <w:rPr>
          <w:rFonts w:ascii="Arial" w:hAnsi="Arial" w:cs="Arial"/>
          <w:color w:val="000000"/>
          <w:sz w:val="64"/>
          <w:szCs w:val="64"/>
        </w:rPr>
        <w:t>thoughts on the subject.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92" type="#_x0000_t75" style="position:absolute;margin-left:0;margin-top:.1pt;width:10in;height:540pt;z-index:-251670528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93" type="#_x0000_t75" style="position:absolute;margin-left:204pt;margin-top:296.9pt;width:384pt;height:240.8pt;z-index:-251650048;mso-position-horizontal-relative:page;mso-position-vertical-relative:page" o:allowincell="f">
            <v:imagedata r:id="rId44" o:title=""/>
            <w10:wrap anchorx="page" anchory="page"/>
          </v:shape>
        </w:pict>
      </w:r>
    </w:p>
    <w:p w:rsidR="0069109A" w:rsidRDefault="0069109A">
      <w:pPr>
        <w:spacing w:before="167" w:after="0" w:line="621" w:lineRule="exact"/>
        <w:ind w:left="504"/>
      </w:pPr>
      <w:r>
        <w:rPr>
          <w:rFonts w:ascii="Arial" w:hAnsi="Arial" w:cs="Arial"/>
          <w:color w:val="000000"/>
          <w:sz w:val="54"/>
          <w:szCs w:val="54"/>
        </w:rPr>
        <w:t>• She grew increasingly fixated with him until Bianchi</w:t>
      </w:r>
    </w:p>
    <w:p w:rsidR="0069109A" w:rsidRDefault="0069109A">
      <w:pPr>
        <w:spacing w:after="0" w:line="520" w:lineRule="exact"/>
        <w:ind w:left="1044" w:right="111"/>
      </w:pPr>
      <w:r>
        <w:rPr>
          <w:rFonts w:ascii="Arial" w:hAnsi="Arial" w:cs="Arial"/>
          <w:color w:val="000000"/>
          <w:sz w:val="54"/>
          <w:szCs w:val="54"/>
        </w:rPr>
        <w:t>managed to manipulate her into</w:t>
      </w:r>
      <w:r>
        <w:rPr>
          <w:rFonts w:ascii="Arial" w:hAnsi="Arial" w:cs="Arial"/>
          <w:color w:val="009999"/>
          <w:sz w:val="54"/>
          <w:szCs w:val="54"/>
        </w:rPr>
        <w:t xml:space="preserve"> </w:t>
      </w:r>
      <w:hyperlink r:id="rId45" w:history="1">
        <w:r>
          <w:rPr>
            <w:rFonts w:ascii="Arial" w:hAnsi="Arial" w:cs="Arial"/>
            <w:color w:val="009999"/>
            <w:sz w:val="54"/>
            <w:szCs w:val="54"/>
            <w:u w:val="single"/>
          </w:rPr>
          <w:t>copycatting</w:t>
        </w:r>
      </w:hyperlink>
      <w:r>
        <w:rPr>
          <w:rFonts w:ascii="Arial" w:hAnsi="Arial" w:cs="Arial"/>
          <w:color w:val="000000"/>
          <w:sz w:val="54"/>
          <w:szCs w:val="54"/>
        </w:rPr>
        <w:t xml:space="preserve"> a Hillside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>Strangler murder in order to make it look like the killer</w:t>
      </w:r>
    </w:p>
    <w:p w:rsidR="0069109A" w:rsidRDefault="0069109A">
      <w:pPr>
        <w:spacing w:before="1" w:after="0" w:line="499" w:lineRule="exact"/>
        <w:ind w:left="1044"/>
      </w:pPr>
      <w:r>
        <w:rPr>
          <w:rFonts w:ascii="Arial" w:hAnsi="Arial" w:cs="Arial"/>
          <w:color w:val="000000"/>
          <w:sz w:val="54"/>
          <w:szCs w:val="54"/>
        </w:rPr>
        <w:t>was still at large, even smuggling out some of his</w:t>
      </w:r>
    </w:p>
    <w:p w:rsidR="0069109A" w:rsidRDefault="0069109A">
      <w:pPr>
        <w:spacing w:before="12" w:after="0" w:line="510" w:lineRule="exact"/>
        <w:ind w:left="1044" w:right="219"/>
        <w:jc w:val="both"/>
      </w:pPr>
      <w:r>
        <w:rPr>
          <w:rFonts w:ascii="Arial" w:hAnsi="Arial" w:cs="Arial"/>
          <w:color w:val="000000"/>
          <w:sz w:val="54"/>
          <w:szCs w:val="54"/>
        </w:rPr>
        <w:t xml:space="preserve">semen out of prison in a rubber glove (DNA evidence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 xml:space="preserve">had no forensic use at the time, but semen could still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>be analyzed to show what blood type the man who</w:t>
      </w:r>
    </w:p>
    <w:p w:rsidR="0069109A" w:rsidRDefault="0069109A">
      <w:pPr>
        <w:spacing w:before="1" w:after="0" w:line="522" w:lineRule="exact"/>
        <w:ind w:left="1044"/>
      </w:pPr>
      <w:r>
        <w:rPr>
          <w:rFonts w:ascii="Arial" w:hAnsi="Arial" w:cs="Arial"/>
          <w:color w:val="000000"/>
          <w:sz w:val="54"/>
          <w:szCs w:val="54"/>
        </w:rPr>
        <w:t>produced it had).</w:t>
      </w:r>
    </w:p>
    <w:p w:rsidR="0069109A" w:rsidRDefault="0069109A">
      <w:pPr>
        <w:spacing w:before="140" w:after="0" w:line="520" w:lineRule="exact"/>
        <w:ind w:left="504" w:right="310"/>
      </w:pPr>
      <w:r>
        <w:rPr>
          <w:rFonts w:ascii="Arial" w:hAnsi="Arial" w:cs="Arial"/>
          <w:color w:val="000000"/>
          <w:sz w:val="54"/>
          <w:szCs w:val="54"/>
        </w:rPr>
        <w:t xml:space="preserve">• Compton lured a woman to a motel and attempted to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>strangle her, but was overpowered and arrested.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94" type="#_x0000_t75" style="position:absolute;margin-left:0;margin-top:.1pt;width:10in;height:540pt;z-index:-251669504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95" type="#_x0000_t75" style="position:absolute;margin-left:443pt;margin-top:126pt;width:276.9pt;height:379.6pt;z-index:-251633664;mso-position-horizontal-relative:page;mso-position-vertical-relative:page" o:allowincell="f">
            <v:imagedata r:id="rId46" o:title=""/>
            <w10:wrap anchorx="page" anchory="page"/>
          </v:shape>
        </w:pict>
      </w:r>
    </w:p>
    <w:p w:rsidR="0069109A" w:rsidRDefault="0069109A">
      <w:pPr>
        <w:spacing w:before="162" w:after="0" w:line="506" w:lineRule="exact"/>
        <w:ind w:left="384"/>
      </w:pPr>
      <w:r>
        <w:rPr>
          <w:rFonts w:ascii="Arial" w:hAnsi="Arial" w:cs="Arial"/>
          <w:color w:val="000000"/>
          <w:sz w:val="44"/>
          <w:szCs w:val="44"/>
        </w:rPr>
        <w:t>•  In anticipation of his 1981 trial, Bianchi</w:t>
      </w:r>
    </w:p>
    <w:p w:rsidR="0069109A" w:rsidRDefault="0069109A">
      <w:pPr>
        <w:spacing w:before="23" w:after="0" w:line="520" w:lineRule="exact"/>
        <w:ind w:left="924" w:right="5977"/>
      </w:pPr>
      <w:r>
        <w:rPr>
          <w:rFonts w:ascii="Arial" w:hAnsi="Arial" w:cs="Arial"/>
          <w:color w:val="000000"/>
          <w:sz w:val="44"/>
          <w:szCs w:val="44"/>
        </w:rPr>
        <w:t xml:space="preserve">prepared to mount an insanity plead,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>claiming to have a separate</w:t>
      </w:r>
    </w:p>
    <w:p w:rsidR="0069109A" w:rsidRDefault="0069109A">
      <w:pPr>
        <w:spacing w:before="32" w:after="0" w:line="506" w:lineRule="exact"/>
        <w:ind w:left="924"/>
      </w:pPr>
      <w:r>
        <w:rPr>
          <w:rFonts w:ascii="Arial" w:hAnsi="Arial" w:cs="Arial"/>
          <w:color w:val="000000"/>
          <w:sz w:val="44"/>
          <w:szCs w:val="44"/>
        </w:rPr>
        <w:t>personality named "Steve Walker"</w:t>
      </w:r>
    </w:p>
    <w:p w:rsidR="0069109A" w:rsidRDefault="0069109A">
      <w:pPr>
        <w:spacing w:after="0" w:line="540" w:lineRule="exact"/>
        <w:ind w:left="924" w:right="6838"/>
      </w:pPr>
      <w:r>
        <w:rPr>
          <w:rFonts w:ascii="Arial" w:hAnsi="Arial" w:cs="Arial"/>
          <w:color w:val="000000"/>
          <w:sz w:val="44"/>
          <w:szCs w:val="44"/>
        </w:rPr>
        <w:t xml:space="preserve">who had committed the murders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>(Bianchi had watched the</w:t>
      </w:r>
    </w:p>
    <w:p w:rsidR="0069109A" w:rsidRDefault="0069109A">
      <w:pPr>
        <w:spacing w:after="0" w:line="520" w:lineRule="exact"/>
        <w:ind w:left="924" w:right="5858"/>
      </w:pPr>
      <w:r>
        <w:rPr>
          <w:rFonts w:ascii="Arial" w:hAnsi="Arial" w:cs="Arial"/>
          <w:color w:val="000000"/>
          <w:sz w:val="44"/>
          <w:szCs w:val="44"/>
        </w:rPr>
        <w:t>movie</w:t>
      </w:r>
      <w:r>
        <w:rPr>
          <w:rFonts w:ascii="Arial Italic" w:hAnsi="Arial Italic" w:cs="Arial Italic"/>
          <w:color w:val="009999"/>
          <w:sz w:val="44"/>
          <w:szCs w:val="44"/>
        </w:rPr>
        <w:t xml:space="preserve"> </w:t>
      </w:r>
      <w:hyperlink r:id="rId47" w:history="1">
        <w:r>
          <w:rPr>
            <w:rFonts w:ascii="Arial Italic" w:hAnsi="Arial Italic" w:cs="Arial Italic"/>
            <w:color w:val="009999"/>
            <w:sz w:val="44"/>
            <w:szCs w:val="44"/>
            <w:u w:val="single"/>
          </w:rPr>
          <w:t>Sybil</w:t>
        </w:r>
      </w:hyperlink>
      <w:r>
        <w:rPr>
          <w:rFonts w:ascii="Arial" w:hAnsi="Arial" w:cs="Arial"/>
          <w:color w:val="000000"/>
          <w:sz w:val="44"/>
          <w:szCs w:val="44"/>
        </w:rPr>
        <w:t xml:space="preserve"> the night before he made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>the claim).</w:t>
      </w:r>
    </w:p>
    <w:p w:rsidR="0069109A" w:rsidRDefault="0069109A">
      <w:pPr>
        <w:tabs>
          <w:tab w:val="left" w:pos="924"/>
        </w:tabs>
        <w:spacing w:before="103" w:after="0" w:line="520" w:lineRule="exact"/>
        <w:ind w:left="384" w:right="5638"/>
      </w:pPr>
      <w:r>
        <w:rPr>
          <w:rFonts w:ascii="Arial" w:hAnsi="Arial" w:cs="Arial"/>
          <w:color w:val="000000"/>
          <w:sz w:val="44"/>
          <w:szCs w:val="44"/>
        </w:rPr>
        <w:t xml:space="preserve">•  He was interviewed by multiple people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ab/>
        <w:t>who specialized in multiple</w:t>
      </w:r>
    </w:p>
    <w:p w:rsidR="0069109A" w:rsidRDefault="0069109A">
      <w:pPr>
        <w:spacing w:before="32" w:after="0" w:line="506" w:lineRule="exact"/>
        <w:ind w:left="924"/>
      </w:pPr>
      <w:r>
        <w:rPr>
          <w:rFonts w:ascii="Arial" w:hAnsi="Arial" w:cs="Arial"/>
          <w:color w:val="000000"/>
          <w:sz w:val="44"/>
          <w:szCs w:val="44"/>
        </w:rPr>
        <w:t>personalities and hypnosis, who</w:t>
      </w:r>
    </w:p>
    <w:p w:rsidR="0069109A" w:rsidRDefault="0069109A">
      <w:pPr>
        <w:spacing w:after="0" w:line="540" w:lineRule="exact"/>
        <w:ind w:left="924" w:right="5856"/>
      </w:pPr>
      <w:r>
        <w:rPr>
          <w:rFonts w:ascii="Arial" w:hAnsi="Arial" w:cs="Arial"/>
          <w:color w:val="000000"/>
          <w:sz w:val="44"/>
          <w:szCs w:val="44"/>
        </w:rPr>
        <w:t xml:space="preserve">attempted to find out whether he truly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>was insane.</w:t>
      </w:r>
    </w:p>
    <w:p w:rsidR="0069109A" w:rsidRDefault="0069109A">
      <w:pPr>
        <w:spacing w:before="95" w:after="0" w:line="506" w:lineRule="exact"/>
        <w:ind w:left="384"/>
      </w:pPr>
      <w:r>
        <w:rPr>
          <w:rFonts w:ascii="Arial" w:hAnsi="Arial" w:cs="Arial"/>
          <w:color w:val="000000"/>
          <w:sz w:val="44"/>
          <w:szCs w:val="44"/>
        </w:rPr>
        <w:t>•  It was eventually determined that he</w:t>
      </w:r>
    </w:p>
    <w:p w:rsidR="0069109A" w:rsidRDefault="0069109A">
      <w:pPr>
        <w:spacing w:before="34" w:after="0" w:line="506" w:lineRule="exact"/>
        <w:ind w:left="924"/>
      </w:pPr>
      <w:r>
        <w:rPr>
          <w:rFonts w:ascii="Arial" w:hAnsi="Arial" w:cs="Arial"/>
          <w:color w:val="000000"/>
          <w:sz w:val="44"/>
          <w:szCs w:val="44"/>
        </w:rPr>
        <w:t>was faking it (he had been inventing</w:t>
      </w:r>
    </w:p>
    <w:p w:rsidR="0069109A" w:rsidRDefault="0069109A">
      <w:pPr>
        <w:spacing w:before="14" w:after="0" w:line="506" w:lineRule="exact"/>
        <w:ind w:left="924"/>
      </w:pPr>
      <w:r>
        <w:rPr>
          <w:rFonts w:ascii="Arial" w:hAnsi="Arial" w:cs="Arial"/>
          <w:color w:val="000000"/>
          <w:sz w:val="44"/>
          <w:szCs w:val="44"/>
        </w:rPr>
        <w:t>more "alter egos" since he was told</w:t>
      </w:r>
    </w:p>
    <w:p w:rsidR="0069109A" w:rsidRDefault="0069109A">
      <w:pPr>
        <w:spacing w:before="23" w:after="0" w:line="520" w:lineRule="exact"/>
        <w:ind w:left="924" w:right="5659"/>
      </w:pPr>
      <w:r>
        <w:rPr>
          <w:rFonts w:ascii="Arial" w:hAnsi="Arial" w:cs="Arial"/>
          <w:color w:val="000000"/>
          <w:sz w:val="44"/>
          <w:szCs w:val="44"/>
        </w:rPr>
        <w:t xml:space="preserve">that it was uncommon for there to only </w:t>
      </w:r>
      <w:r>
        <w:br/>
      </w:r>
      <w:r>
        <w:rPr>
          <w:rFonts w:ascii="Arial" w:hAnsi="Arial" w:cs="Arial"/>
          <w:color w:val="000000"/>
          <w:sz w:val="44"/>
          <w:szCs w:val="44"/>
        </w:rPr>
        <w:t>be one extra personality).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96" type="#_x0000_t75" style="position:absolute;margin-left:0;margin-top:.1pt;width:10in;height:540pt;z-index:-251668480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97" type="#_x0000_t75" style="position:absolute;margin-left:24pt;margin-top:19.2pt;width:640.2pt;height:456pt;z-index:-251660288;mso-position-horizontal-relative:page;mso-position-vertical-relative:page" o:allowincell="f">
            <v:imagedata r:id="rId48" o:title=""/>
            <w10:wrap anchorx="page" anchory="page"/>
          </v:shape>
        </w:pic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98" type="#_x0000_t75" style="position:absolute;margin-left:0;margin-top:.1pt;width:10in;height:540pt;z-index:-25166745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099" type="#_x0000_t75" style="position:absolute;margin-left:6in;margin-top:252pt;width:4in;height:3in;z-index:-251634688;mso-position-horizontal-relative:page;mso-position-vertical-relative:page" o:allowincell="f">
            <v:imagedata r:id="rId49" o:title=""/>
            <w10:wrap anchorx="page" anchory="page"/>
          </v:shape>
        </w:pict>
      </w:r>
    </w:p>
    <w:p w:rsidR="0069109A" w:rsidRDefault="0069109A">
      <w:pPr>
        <w:tabs>
          <w:tab w:val="left" w:pos="2315"/>
        </w:tabs>
        <w:spacing w:before="293" w:after="0" w:line="760" w:lineRule="exact"/>
        <w:ind w:left="1429" w:right="917"/>
      </w:pPr>
      <w:r>
        <w:rPr>
          <w:rFonts w:ascii="Arial" w:hAnsi="Arial" w:cs="Arial"/>
          <w:color w:val="000000"/>
          <w:sz w:val="64"/>
          <w:szCs w:val="64"/>
        </w:rPr>
        <w:t xml:space="preserve">During the trial, there was a great deal of </w:t>
      </w:r>
      <w:r>
        <w:br/>
      </w:r>
      <w:r>
        <w:rPr>
          <w:rFonts w:ascii="Arial" w:hAnsi="Arial" w:cs="Arial"/>
          <w:color w:val="000000"/>
          <w:sz w:val="64"/>
          <w:szCs w:val="64"/>
        </w:rPr>
        <w:tab/>
        <w:t>trace evidence implicating the two:</w:t>
      </w:r>
    </w:p>
    <w:p w:rsidR="0069109A" w:rsidRDefault="0069109A">
      <w:pPr>
        <w:spacing w:before="455" w:after="0" w:line="621" w:lineRule="exact"/>
        <w:ind w:left="504"/>
      </w:pPr>
      <w:r>
        <w:rPr>
          <w:rFonts w:ascii="Arial" w:hAnsi="Arial" w:cs="Arial"/>
          <w:color w:val="000000"/>
          <w:sz w:val="54"/>
          <w:szCs w:val="54"/>
        </w:rPr>
        <w:t>• There had been fibers from</w:t>
      </w:r>
    </w:p>
    <w:p w:rsidR="0069109A" w:rsidRDefault="0069109A">
      <w:pPr>
        <w:spacing w:after="0" w:line="600" w:lineRule="exact"/>
        <w:ind w:left="1044" w:right="5890"/>
      </w:pPr>
      <w:r>
        <w:rPr>
          <w:rFonts w:ascii="Arial" w:hAnsi="Arial" w:cs="Arial"/>
          <w:color w:val="000000"/>
          <w:sz w:val="54"/>
          <w:szCs w:val="54"/>
        </w:rPr>
        <w:t xml:space="preserve">Buono's upholstery workshop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>and home on two victims,</w:t>
      </w:r>
    </w:p>
    <w:p w:rsidR="0069109A" w:rsidRDefault="0069109A">
      <w:pPr>
        <w:spacing w:before="94" w:after="0" w:line="580" w:lineRule="exact"/>
        <w:ind w:left="504" w:right="5661"/>
      </w:pPr>
      <w:r>
        <w:rPr>
          <w:rFonts w:ascii="Arial" w:hAnsi="Arial" w:cs="Arial"/>
          <w:color w:val="000000"/>
          <w:sz w:val="54"/>
          <w:szCs w:val="54"/>
        </w:rPr>
        <w:t xml:space="preserve">• There was an imprint of a fake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>police badge on his wallet,</w:t>
      </w:r>
    </w:p>
    <w:p w:rsidR="0069109A" w:rsidRDefault="0069109A">
      <w:pPr>
        <w:spacing w:before="140" w:after="0" w:line="580" w:lineRule="exact"/>
        <w:ind w:left="504" w:right="5871"/>
      </w:pPr>
      <w:r>
        <w:rPr>
          <w:rFonts w:ascii="Arial" w:hAnsi="Arial" w:cs="Arial"/>
          <w:color w:val="000000"/>
          <w:sz w:val="54"/>
          <w:szCs w:val="54"/>
        </w:rPr>
        <w:t xml:space="preserve">• There were hairs from rabbits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 xml:space="preserve">Buono had raised on another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>victim.</w:t>
      </w:r>
    </w:p>
    <w:p w:rsidR="0069109A" w:rsidRDefault="0069109A">
      <w:pPr>
        <w:spacing w:before="107" w:after="0" w:line="621" w:lineRule="exact"/>
        <w:ind w:left="504"/>
      </w:pPr>
      <w:r>
        <w:rPr>
          <w:rFonts w:ascii="Arial" w:hAnsi="Arial" w:cs="Arial"/>
          <w:color w:val="000000"/>
          <w:sz w:val="54"/>
          <w:szCs w:val="54"/>
        </w:rPr>
        <w:t>• Bianchi also agreed to plead</w:t>
      </w:r>
    </w:p>
    <w:p w:rsidR="0069109A" w:rsidRDefault="0069109A">
      <w:pPr>
        <w:spacing w:before="1" w:after="0" w:line="571" w:lineRule="exact"/>
        <w:ind w:left="1044"/>
      </w:pPr>
      <w:r>
        <w:rPr>
          <w:rFonts w:ascii="Arial" w:hAnsi="Arial" w:cs="Arial"/>
          <w:color w:val="000000"/>
          <w:sz w:val="54"/>
          <w:szCs w:val="54"/>
        </w:rPr>
        <w:t>guilty and testify to his cousin's</w:t>
      </w:r>
    </w:p>
    <w:p w:rsidR="0069109A" w:rsidRDefault="0069109A">
      <w:pPr>
        <w:spacing w:before="2" w:after="0" w:line="580" w:lineRule="exact"/>
        <w:ind w:left="1044" w:right="7124"/>
      </w:pPr>
      <w:r>
        <w:rPr>
          <w:rFonts w:ascii="Arial" w:hAnsi="Arial" w:cs="Arial"/>
          <w:color w:val="000000"/>
          <w:sz w:val="54"/>
          <w:szCs w:val="54"/>
        </w:rPr>
        <w:t xml:space="preserve">involvement, though he </w:t>
      </w:r>
      <w:r>
        <w:br/>
      </w:r>
      <w:r>
        <w:rPr>
          <w:rFonts w:ascii="Arial" w:hAnsi="Arial" w:cs="Arial"/>
          <w:color w:val="000000"/>
          <w:sz w:val="54"/>
          <w:szCs w:val="54"/>
        </w:rPr>
        <w:t>remained uncooperative</w:t>
      </w:r>
    </w:p>
    <w:p w:rsidR="0069109A" w:rsidRDefault="0069109A">
      <w:pPr>
        <w:spacing w:before="1" w:after="0" w:line="549" w:lineRule="exact"/>
        <w:ind w:left="1044"/>
      </w:pPr>
      <w:r>
        <w:rPr>
          <w:rFonts w:ascii="Arial" w:hAnsi="Arial" w:cs="Arial"/>
          <w:color w:val="000000"/>
          <w:sz w:val="54"/>
          <w:szCs w:val="54"/>
        </w:rPr>
        <w:t>throughout the trial.</w:t>
      </w:r>
    </w:p>
    <w:p w:rsidR="0069109A" w:rsidRDefault="0069109A">
      <w:pPr>
        <w:spacing w:after="0" w:line="240" w:lineRule="exact"/>
        <w:rPr>
          <w:sz w:val="12"/>
          <w:szCs w:val="12"/>
        </w:rPr>
        <w:sectPr w:rsidR="0069109A">
          <w:pgSz w:w="14400" w:h="10800"/>
          <w:pgMar w:top="-20" w:right="0" w:bottom="-20" w:left="0" w:header="0" w:footer="0" w:gutter="0"/>
          <w:cols w:space="720"/>
        </w:sectPr>
      </w:pPr>
    </w:p>
    <w:p w:rsidR="0069109A" w:rsidRDefault="0069109A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100" type="#_x0000_t75" style="position:absolute;margin-left:0;margin-top:.1pt;width:10in;height:540pt;z-index:-25166643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noProof/>
          <w:lang w:val="en-US" w:eastAsia="en-US"/>
        </w:rPr>
        <w:pict>
          <v:shape id="_x0000_s1101" type="#_x0000_t75" style="position:absolute;margin-left:18pt;margin-top:325.6pt;width:690pt;height:202.4pt;z-index:-251648000;mso-position-horizontal-relative:page;mso-position-vertical-relative:page" o:allowincell="f">
            <v:imagedata r:id="rId50" o:title=""/>
            <w10:wrap anchorx="page" anchory="page"/>
          </v:shape>
        </w:pict>
      </w:r>
    </w:p>
    <w:p w:rsidR="0069109A" w:rsidRDefault="0069109A">
      <w:pPr>
        <w:spacing w:before="132" w:after="0" w:line="736" w:lineRule="exact"/>
        <w:ind w:left="5150"/>
      </w:pPr>
      <w:r>
        <w:rPr>
          <w:rFonts w:ascii="Arial" w:hAnsi="Arial" w:cs="Arial"/>
          <w:color w:val="000000"/>
          <w:sz w:val="64"/>
          <w:szCs w:val="64"/>
        </w:rPr>
        <w:t>Sentence</w:t>
      </w:r>
    </w:p>
    <w:p w:rsidR="0069109A" w:rsidRDefault="0069109A">
      <w:pPr>
        <w:tabs>
          <w:tab w:val="left" w:pos="1044"/>
        </w:tabs>
        <w:spacing w:before="216" w:after="0" w:line="480" w:lineRule="exact"/>
        <w:ind w:left="504" w:right="413"/>
      </w:pPr>
      <w:r>
        <w:rPr>
          <w:rFonts w:ascii="Arial" w:hAnsi="Arial" w:cs="Arial"/>
          <w:color w:val="000000"/>
          <w:sz w:val="50"/>
          <w:szCs w:val="50"/>
        </w:rPr>
        <w:t xml:space="preserve">• In 1983, both men were found guilty of the murders they </w:t>
      </w:r>
      <w:r>
        <w:br/>
      </w:r>
      <w:r>
        <w:rPr>
          <w:rFonts w:ascii="Arial" w:hAnsi="Arial" w:cs="Arial"/>
          <w:color w:val="000000"/>
          <w:sz w:val="50"/>
          <w:szCs w:val="50"/>
        </w:rPr>
        <w:tab/>
        <w:t>had committed and, in spite of the cruelty of their crimes,</w:t>
      </w:r>
    </w:p>
    <w:p w:rsidR="0069109A" w:rsidRDefault="0069109A">
      <w:pPr>
        <w:spacing w:after="0" w:line="480" w:lineRule="exact"/>
        <w:ind w:left="1044"/>
      </w:pPr>
      <w:r>
        <w:rPr>
          <w:rFonts w:ascii="Arial" w:hAnsi="Arial" w:cs="Arial"/>
          <w:color w:val="000000"/>
          <w:sz w:val="50"/>
          <w:szCs w:val="50"/>
        </w:rPr>
        <w:t>spared the death penalty and sentenced to life in prison.</w:t>
      </w:r>
    </w:p>
    <w:p w:rsidR="0069109A" w:rsidRDefault="0069109A">
      <w:pPr>
        <w:tabs>
          <w:tab w:val="left" w:pos="1044"/>
        </w:tabs>
        <w:spacing w:before="140" w:after="0" w:line="480" w:lineRule="exact"/>
        <w:ind w:left="504" w:right="391"/>
      </w:pPr>
      <w:r>
        <w:rPr>
          <w:rFonts w:ascii="Arial" w:hAnsi="Arial" w:cs="Arial"/>
          <w:color w:val="000000"/>
          <w:sz w:val="50"/>
          <w:szCs w:val="50"/>
        </w:rPr>
        <w:t xml:space="preserve">• Buono died of natural causes while serving his sentence in </w:t>
      </w:r>
      <w:r>
        <w:br/>
      </w:r>
      <w:r>
        <w:rPr>
          <w:rFonts w:ascii="Arial" w:hAnsi="Arial" w:cs="Arial"/>
          <w:color w:val="000000"/>
          <w:sz w:val="50"/>
          <w:szCs w:val="50"/>
        </w:rPr>
        <w:tab/>
        <w:t>2002 at the Calipatria State Prison in California.</w:t>
      </w:r>
    </w:p>
    <w:p w:rsidR="0069109A" w:rsidRDefault="0069109A">
      <w:pPr>
        <w:spacing w:before="42" w:after="0" w:line="575" w:lineRule="exact"/>
        <w:ind w:left="504"/>
      </w:pPr>
      <w:r>
        <w:rPr>
          <w:rFonts w:ascii="Arial" w:hAnsi="Arial" w:cs="Arial"/>
          <w:color w:val="000000"/>
          <w:sz w:val="50"/>
          <w:szCs w:val="50"/>
        </w:rPr>
        <w:t>• Bianchi is still serving his sentence at the Washington</w:t>
      </w:r>
    </w:p>
    <w:p w:rsidR="0069109A" w:rsidRDefault="0069109A">
      <w:pPr>
        <w:spacing w:after="0" w:line="480" w:lineRule="exact"/>
        <w:ind w:left="1044" w:right="519"/>
      </w:pPr>
      <w:r>
        <w:rPr>
          <w:rFonts w:ascii="Arial" w:hAnsi="Arial" w:cs="Arial"/>
          <w:color w:val="000000"/>
          <w:sz w:val="50"/>
          <w:szCs w:val="50"/>
        </w:rPr>
        <w:t xml:space="preserve">State Penitentiary in Walla Walla, Washington and won't </w:t>
      </w:r>
      <w:r>
        <w:br/>
      </w:r>
      <w:r>
        <w:rPr>
          <w:rFonts w:ascii="Arial" w:hAnsi="Arial" w:cs="Arial"/>
          <w:color w:val="000000"/>
          <w:sz w:val="50"/>
          <w:szCs w:val="50"/>
        </w:rPr>
        <w:t>be eligible for parole again until 2025.</w:t>
      </w:r>
    </w:p>
    <w:sectPr w:rsidR="0069109A" w:rsidSect="00346184">
      <w:pgSz w:w="14400" w:h="10800"/>
      <w:pgMar w:top="-20" w:right="0" w:bottom="-2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123BE1"/>
    <w:rsid w:val="00346184"/>
    <w:rsid w:val="0053053F"/>
    <w:rsid w:val="00543E78"/>
    <w:rsid w:val="0069109A"/>
    <w:rsid w:val="0082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184"/>
    <w:pPr>
      <w:spacing w:after="200" w:line="276" w:lineRule="auto"/>
    </w:pPr>
    <w:rPr>
      <w:lang w:val="en-CA" w:eastAsia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yperlink" Target="http://criminalminds.wikia.com/wiki/Veronica_Comptonhttp://criminalminds.wikia.com/wiki/Veronica_Comptonhttp://criminalminds.wikia.com/wiki/Veronica_Compton" TargetMode="External"/><Relationship Id="rId47" Type="http://schemas.openxmlformats.org/officeDocument/2006/relationships/hyperlink" Target="http://en.wikipedia.org/wiki/Sybil_(film)" TargetMode="External"/><Relationship Id="rId50" Type="http://schemas.openxmlformats.org/officeDocument/2006/relationships/image" Target="media/image43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hyperlink" Target="http://criminalminds.wikia.com/wiki/Copycat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hyperlink" Target="http://criminalminds.wikia.com/wiki/Veronica_Compton" TargetMode="External"/><Relationship Id="rId48" Type="http://schemas.openxmlformats.org/officeDocument/2006/relationships/image" Target="media/image41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32</Pages>
  <Words>1575</Words>
  <Characters>8983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owenkl</cp:lastModifiedBy>
  <cp:revision>2</cp:revision>
  <dcterms:created xsi:type="dcterms:W3CDTF">2018-09-21T17:03:00Z</dcterms:created>
  <dcterms:modified xsi:type="dcterms:W3CDTF">2018-09-21T17:03:00Z</dcterms:modified>
</cp:coreProperties>
</file>