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D76" w:rsidRDefault="00711D7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polyline id="_x0000_s1026" style="position:absolute;z-index:-251674624;mso-position-horizontal-relative:page;mso-position-vertical-relative:page" points="0,540pt,0,0,10in,0,10in,540pt,10in,540pt" coordsize="14400,10800" o:allowincell="f" stroked="f">
            <v:path arrowok="t"/>
            <w10:wrap anchorx="page" anchory="page"/>
          </v:polyline>
        </w:pict>
      </w: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1pt;width:10in;height:540pt;z-index:-251643904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28" type="#_x0000_t75" style="position:absolute;margin-left:257.6pt;margin-top:312pt;width:184.5pt;height:184.5pt;z-index:-251642880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711D76" w:rsidRDefault="00711D76">
      <w:pPr>
        <w:spacing w:before="496" w:after="0" w:line="2208" w:lineRule="exact"/>
        <w:ind w:left="1439"/>
      </w:pPr>
      <w:r>
        <w:rPr>
          <w:rFonts w:ascii="Arial" w:hAnsi="Arial" w:cs="Arial"/>
          <w:color w:val="800000"/>
          <w:sz w:val="192"/>
          <w:szCs w:val="192"/>
        </w:rPr>
        <w:t>Case Study 1</w:t>
      </w:r>
    </w:p>
    <w:p w:rsidR="00711D76" w:rsidRDefault="00711D76">
      <w:pPr>
        <w:spacing w:before="250" w:after="0" w:line="1242" w:lineRule="exact"/>
        <w:ind w:left="4230"/>
      </w:pPr>
      <w:r>
        <w:rPr>
          <w:rFonts w:ascii="Arial Bold" w:hAnsi="Arial Bold" w:cs="Arial Bold"/>
          <w:color w:val="004080"/>
          <w:sz w:val="108"/>
          <w:szCs w:val="108"/>
        </w:rPr>
        <w:t>Ted Bundy:</w:t>
      </w:r>
    </w:p>
    <w:p w:rsidR="00711D76" w:rsidRDefault="00711D76">
      <w:pPr>
        <w:spacing w:before="298" w:after="0" w:line="1242" w:lineRule="exact"/>
        <w:ind w:left="3570"/>
      </w:pPr>
      <w:r>
        <w:rPr>
          <w:rFonts w:ascii="Arial Bold" w:hAnsi="Arial Bold" w:cs="Arial Bold"/>
          <w:color w:val="004080"/>
          <w:sz w:val="108"/>
          <w:szCs w:val="108"/>
        </w:rPr>
        <w:t>Campus Killer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9" type="#_x0000_t75" style="position:absolute;margin-left:0;margin-top:0;width:10in;height:540pt;z-index:-251673600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711D76" w:rsidRDefault="00711D76">
      <w:pPr>
        <w:spacing w:before="26" w:after="0" w:line="768" w:lineRule="exact"/>
        <w:ind w:left="384" w:right="4634"/>
      </w:pPr>
      <w:r>
        <w:rPr>
          <w:rFonts w:ascii="Arial" w:hAnsi="Arial" w:cs="Arial"/>
          <w:color w:val="004080"/>
          <w:sz w:val="64"/>
          <w:szCs w:val="64"/>
        </w:rPr>
        <w:t xml:space="preserve">• He was attractive, smart, and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had a future in politics. He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was also one of the most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prolific serial killers in U.S.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history. Ted Bundy screamed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his innocence until his death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in the electric chair became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imminent, then he tried to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use his victims one more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time - to keep himself alive.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His plan failed and the world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got a glimpse of the true evil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inside him.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0" type="#_x0000_t75" style="position:absolute;margin-left:0;margin-top:0;width:10in;height:540pt;z-index:-251672576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711D76" w:rsidRDefault="00711D76">
      <w:pPr>
        <w:spacing w:before="352" w:after="0" w:line="736" w:lineRule="exact"/>
        <w:ind w:left="718"/>
      </w:pPr>
      <w:r>
        <w:rPr>
          <w:rFonts w:ascii="Arial" w:hAnsi="Arial" w:cs="Arial"/>
          <w:color w:val="800000"/>
          <w:sz w:val="64"/>
          <w:szCs w:val="64"/>
        </w:rPr>
        <w:t>Ted Bundy was born Theodore Robert Cowell</w:t>
      </w:r>
    </w:p>
    <w:p w:rsidR="00711D76" w:rsidRDefault="00711D76">
      <w:pPr>
        <w:spacing w:before="296" w:after="0" w:line="552" w:lineRule="exact"/>
        <w:ind w:left="389"/>
      </w:pPr>
      <w:r>
        <w:rPr>
          <w:rFonts w:ascii="Arial" w:hAnsi="Arial" w:cs="Arial"/>
          <w:color w:val="004080"/>
          <w:sz w:val="48"/>
          <w:szCs w:val="48"/>
        </w:rPr>
        <w:t>• His mother, Louise Cowell gave birth to</w:t>
      </w:r>
    </w:p>
    <w:p w:rsidR="00711D76" w:rsidRDefault="00711D76">
      <w:pPr>
        <w:spacing w:after="0" w:line="580" w:lineRule="exact"/>
        <w:ind w:left="929" w:right="5854"/>
      </w:pPr>
      <w:r>
        <w:rPr>
          <w:rFonts w:ascii="Arial" w:hAnsi="Arial" w:cs="Arial"/>
          <w:color w:val="004080"/>
          <w:sz w:val="48"/>
          <w:szCs w:val="48"/>
        </w:rPr>
        <w:t xml:space="preserve">him on  on November 24, 1946, in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Burlington, Vermont.</w:t>
      </w:r>
    </w:p>
    <w:p w:rsidR="00711D76" w:rsidRDefault="00711D76">
      <w:pPr>
        <w:spacing w:before="129" w:after="0" w:line="552" w:lineRule="exact"/>
        <w:ind w:left="389"/>
      </w:pPr>
      <w:r>
        <w:rPr>
          <w:rFonts w:ascii="Arial" w:hAnsi="Arial" w:cs="Arial"/>
          <w:color w:val="004080"/>
          <w:sz w:val="48"/>
          <w:szCs w:val="48"/>
        </w:rPr>
        <w:t>• After eight weeks, Louise and Ted</w:t>
      </w:r>
    </w:p>
    <w:p w:rsidR="00711D76" w:rsidRDefault="00711D76">
      <w:pPr>
        <w:spacing w:before="22" w:after="0" w:line="560" w:lineRule="exact"/>
        <w:ind w:left="929" w:right="6159"/>
      </w:pPr>
      <w:r>
        <w:rPr>
          <w:rFonts w:ascii="Arial" w:hAnsi="Arial" w:cs="Arial"/>
          <w:color w:val="004080"/>
          <w:sz w:val="48"/>
          <w:szCs w:val="48"/>
        </w:rPr>
        <w:t xml:space="preserve">returned to her parents' house in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Philadelphia.</w:t>
      </w:r>
    </w:p>
    <w:p w:rsidR="00711D76" w:rsidRDefault="00711D76">
      <w:pPr>
        <w:spacing w:before="147" w:after="0" w:line="552" w:lineRule="exact"/>
        <w:ind w:left="389"/>
      </w:pPr>
      <w:r>
        <w:rPr>
          <w:rFonts w:ascii="Arial" w:hAnsi="Arial" w:cs="Arial"/>
          <w:color w:val="004080"/>
          <w:sz w:val="48"/>
          <w:szCs w:val="48"/>
        </w:rPr>
        <w:t>• For the first several years of his life,</w:t>
      </w:r>
    </w:p>
    <w:p w:rsidR="00711D76" w:rsidRDefault="00711D76">
      <w:pPr>
        <w:spacing w:before="22" w:after="0" w:line="560" w:lineRule="exact"/>
        <w:ind w:left="929" w:right="4894"/>
      </w:pPr>
      <w:r>
        <w:rPr>
          <w:rFonts w:ascii="Arial" w:hAnsi="Arial" w:cs="Arial"/>
          <w:color w:val="004080"/>
          <w:sz w:val="48"/>
          <w:szCs w:val="48"/>
        </w:rPr>
        <w:t xml:space="preserve">Ted thought his grandparents were his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parents and his mother was his sister.</w:t>
      </w:r>
    </w:p>
    <w:p w:rsidR="00711D76" w:rsidRDefault="00711D76">
      <w:pPr>
        <w:spacing w:before="147" w:after="0" w:line="552" w:lineRule="exact"/>
        <w:ind w:left="389"/>
      </w:pPr>
      <w:r>
        <w:rPr>
          <w:rFonts w:ascii="Arial" w:hAnsi="Arial" w:cs="Arial"/>
          <w:color w:val="004080"/>
          <w:sz w:val="48"/>
          <w:szCs w:val="48"/>
        </w:rPr>
        <w:t>• In 1951 Louise and Ted moved to</w:t>
      </w:r>
    </w:p>
    <w:p w:rsidR="00711D76" w:rsidRDefault="00711D76">
      <w:pPr>
        <w:spacing w:before="28" w:after="0" w:line="552" w:lineRule="exact"/>
        <w:ind w:left="929"/>
      </w:pPr>
      <w:r>
        <w:rPr>
          <w:rFonts w:ascii="Arial" w:hAnsi="Arial" w:cs="Arial"/>
          <w:color w:val="004080"/>
          <w:sz w:val="48"/>
          <w:szCs w:val="48"/>
        </w:rPr>
        <w:t>Tacoma, Washington and Louise</w:t>
      </w:r>
    </w:p>
    <w:p w:rsidR="00711D76" w:rsidRDefault="00711D76">
      <w:pPr>
        <w:spacing w:before="28" w:after="0" w:line="552" w:lineRule="exact"/>
        <w:ind w:left="929"/>
      </w:pPr>
      <w:r>
        <w:rPr>
          <w:rFonts w:ascii="Arial" w:hAnsi="Arial" w:cs="Arial"/>
          <w:color w:val="004080"/>
          <w:sz w:val="48"/>
          <w:szCs w:val="48"/>
        </w:rPr>
        <w:t>married Johnnie Bundy, a military cook.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84" w:after="0" w:line="552" w:lineRule="exact"/>
        <w:ind w:left="263"/>
      </w:pPr>
      <w:r>
        <w:rPr>
          <w:noProof/>
          <w:lang w:val="en-US" w:eastAsia="en-US"/>
        </w:rPr>
        <w:pict>
          <v:shape id="_x0000_s1031" type="#_x0000_t75" style="position:absolute;left:0;text-align:left;margin-left:0;margin-top:0;width:10in;height:540pt;z-index:-251671552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Arial" w:hAnsi="Arial" w:cs="Arial"/>
          <w:color w:val="004080"/>
          <w:w w:val="101"/>
          <w:sz w:val="48"/>
          <w:szCs w:val="48"/>
        </w:rPr>
        <w:t>• Despite his circumstances and</w:t>
      </w:r>
    </w:p>
    <w:p w:rsidR="00711D76" w:rsidRDefault="00711D76">
      <w:pPr>
        <w:spacing w:before="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meager surroundings Bundy was well</w:t>
      </w:r>
    </w:p>
    <w:p w:rsidR="00711D76" w:rsidRDefault="00711D76">
      <w:pPr>
        <w:spacing w:before="5" w:after="0" w:line="580" w:lineRule="exact"/>
        <w:ind w:left="804" w:right="5603"/>
      </w:pPr>
      <w:r>
        <w:rPr>
          <w:rFonts w:ascii="Arial" w:hAnsi="Arial" w:cs="Arial"/>
          <w:color w:val="004080"/>
          <w:sz w:val="48"/>
          <w:szCs w:val="48"/>
        </w:rPr>
        <w:t xml:space="preserve">behaved and grew into an attractive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teen who was generally liked and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who performed well in school.</w:t>
      </w:r>
    </w:p>
    <w:p w:rsidR="00711D76" w:rsidRDefault="00711D76">
      <w:pPr>
        <w:spacing w:before="124" w:after="0" w:line="552" w:lineRule="exact"/>
        <w:ind w:left="263"/>
      </w:pPr>
      <w:r>
        <w:rPr>
          <w:rFonts w:ascii="Arial" w:hAnsi="Arial" w:cs="Arial"/>
          <w:color w:val="004080"/>
          <w:sz w:val="48"/>
          <w:szCs w:val="48"/>
        </w:rPr>
        <w:t>• After high school he entered the</w:t>
      </w:r>
    </w:p>
    <w:p w:rsidR="00711D76" w:rsidRDefault="00711D76">
      <w:pPr>
        <w:spacing w:before="2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University of Puget Sound and</w:t>
      </w:r>
    </w:p>
    <w:p w:rsidR="00711D76" w:rsidRDefault="00711D76">
      <w:pPr>
        <w:spacing w:before="5" w:after="0" w:line="580" w:lineRule="exact"/>
        <w:ind w:left="804" w:right="5927"/>
      </w:pPr>
      <w:r>
        <w:rPr>
          <w:rFonts w:ascii="Arial" w:hAnsi="Arial" w:cs="Arial"/>
          <w:color w:val="004080"/>
          <w:sz w:val="48"/>
          <w:szCs w:val="48"/>
        </w:rPr>
        <w:t xml:space="preserve">continued to do well academically,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but felt uncomfortable around his</w:t>
      </w:r>
    </w:p>
    <w:p w:rsidR="00711D76" w:rsidRDefault="00711D76">
      <w:pPr>
        <w:spacing w:before="24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fellow peers who were predominantly</w:t>
      </w:r>
    </w:p>
    <w:p w:rsidR="00711D76" w:rsidRDefault="00711D76">
      <w:pPr>
        <w:spacing w:before="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wealthy.</w:t>
      </w:r>
    </w:p>
    <w:p w:rsidR="00711D76" w:rsidRDefault="00711D76">
      <w:pPr>
        <w:tabs>
          <w:tab w:val="left" w:pos="804"/>
        </w:tabs>
        <w:spacing w:before="125" w:after="0" w:line="580" w:lineRule="exact"/>
        <w:ind w:left="263" w:right="6782"/>
      </w:pPr>
      <w:r>
        <w:rPr>
          <w:rFonts w:ascii="Arial" w:hAnsi="Arial" w:cs="Arial"/>
          <w:color w:val="004080"/>
          <w:w w:val="101"/>
          <w:sz w:val="48"/>
          <w:szCs w:val="48"/>
        </w:rPr>
        <w:t xml:space="preserve">• In his sophomore year Bundy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transferred to the University of</w:t>
      </w:r>
    </w:p>
    <w:p w:rsidR="00711D76" w:rsidRDefault="00711D76">
      <w:pPr>
        <w:spacing w:before="24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Washington to escape the</w:t>
      </w:r>
    </w:p>
    <w:p w:rsidR="00711D76" w:rsidRDefault="00711D76">
      <w:pPr>
        <w:spacing w:after="0" w:line="580" w:lineRule="exact"/>
        <w:ind w:left="804" w:right="5444"/>
      </w:pPr>
      <w:r>
        <w:rPr>
          <w:rFonts w:ascii="Arial" w:hAnsi="Arial" w:cs="Arial"/>
          <w:color w:val="004080"/>
          <w:sz w:val="48"/>
          <w:szCs w:val="48"/>
        </w:rPr>
        <w:t xml:space="preserve">uncomfortable feeling of his financial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inadequacy.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44" w:after="0" w:line="1012" w:lineRule="exact"/>
        <w:ind w:left="2893"/>
      </w:pPr>
      <w:r>
        <w:rPr>
          <w:noProof/>
          <w:lang w:val="en-US" w:eastAsia="en-US"/>
        </w:rPr>
        <w:pict>
          <v:shape id="_x0000_s1032" type="#_x0000_t75" style="position:absolute;left:0;text-align:left;margin-left:0;margin-top:0;width:10in;height:540pt;z-index:-251670528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Socially Challenged:</w:t>
      </w:r>
    </w:p>
    <w:p w:rsidR="00711D76" w:rsidRDefault="00711D76">
      <w:pPr>
        <w:spacing w:before="212" w:after="0" w:line="644" w:lineRule="exact"/>
        <w:ind w:left="263"/>
      </w:pPr>
      <w:r>
        <w:rPr>
          <w:rFonts w:ascii="Arial" w:hAnsi="Arial" w:cs="Arial"/>
          <w:color w:val="004080"/>
          <w:sz w:val="56"/>
          <w:szCs w:val="56"/>
        </w:rPr>
        <w:t>• Throughout his years in high</w:t>
      </w:r>
    </w:p>
    <w:p w:rsidR="00711D76" w:rsidRDefault="00711D76">
      <w:pPr>
        <w:spacing w:before="15" w:after="0" w:line="670" w:lineRule="exact"/>
        <w:ind w:left="804" w:right="4673"/>
      </w:pPr>
      <w:r>
        <w:rPr>
          <w:rFonts w:ascii="Arial" w:hAnsi="Arial" w:cs="Arial"/>
          <w:color w:val="004080"/>
          <w:sz w:val="56"/>
          <w:szCs w:val="56"/>
        </w:rPr>
        <w:t xml:space="preserve">school &amp; college, Bundy suffered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 xml:space="preserve">from acute shyness that resulted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in his appearing socially awkward.</w:t>
      </w:r>
    </w:p>
    <w:p w:rsidR="00711D76" w:rsidRDefault="00711D76">
      <w:pPr>
        <w:spacing w:before="159" w:after="0" w:line="660" w:lineRule="exact"/>
        <w:ind w:left="263" w:right="6384"/>
      </w:pPr>
      <w:r>
        <w:rPr>
          <w:rFonts w:ascii="Arial" w:hAnsi="Arial" w:cs="Arial"/>
          <w:color w:val="004080"/>
          <w:sz w:val="56"/>
          <w:szCs w:val="56"/>
        </w:rPr>
        <w:t xml:space="preserve">• He rarely dated and kept to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himself.</w:t>
      </w:r>
    </w:p>
    <w:p w:rsidR="00711D76" w:rsidRDefault="00711D76">
      <w:pPr>
        <w:spacing w:before="154" w:after="0" w:line="644" w:lineRule="exact"/>
        <w:ind w:left="263"/>
      </w:pPr>
      <w:r>
        <w:rPr>
          <w:rFonts w:ascii="Arial" w:hAnsi="Arial" w:cs="Arial"/>
          <w:color w:val="004080"/>
          <w:sz w:val="56"/>
          <w:szCs w:val="56"/>
        </w:rPr>
        <w:t>• But in 1967 Bundy met the woman</w:t>
      </w:r>
    </w:p>
    <w:p w:rsidR="00711D76" w:rsidRDefault="00711D76">
      <w:pPr>
        <w:spacing w:before="36" w:after="0" w:line="644" w:lineRule="exact"/>
        <w:ind w:left="804"/>
      </w:pPr>
      <w:r>
        <w:rPr>
          <w:rFonts w:ascii="Arial" w:hAnsi="Arial" w:cs="Arial"/>
          <w:color w:val="004080"/>
          <w:sz w:val="56"/>
          <w:szCs w:val="56"/>
        </w:rPr>
        <w:t>of his dreams. She was pretty,</w:t>
      </w:r>
    </w:p>
    <w:p w:rsidR="00711D76" w:rsidRDefault="00711D76">
      <w:pPr>
        <w:spacing w:before="36" w:after="0" w:line="644" w:lineRule="exact"/>
        <w:ind w:left="804"/>
      </w:pPr>
      <w:r>
        <w:rPr>
          <w:rFonts w:ascii="Arial" w:hAnsi="Arial" w:cs="Arial"/>
          <w:color w:val="004080"/>
          <w:sz w:val="56"/>
          <w:szCs w:val="56"/>
        </w:rPr>
        <w:t>wealthy, and sophisticated. They</w:t>
      </w:r>
    </w:p>
    <w:p w:rsidR="00711D76" w:rsidRDefault="00711D76">
      <w:pPr>
        <w:spacing w:before="16" w:after="0" w:line="644" w:lineRule="exact"/>
        <w:ind w:left="804"/>
      </w:pPr>
      <w:r>
        <w:rPr>
          <w:rFonts w:ascii="Arial" w:hAnsi="Arial" w:cs="Arial"/>
          <w:color w:val="004080"/>
          <w:sz w:val="56"/>
          <w:szCs w:val="56"/>
        </w:rPr>
        <w:t>both shared a skill and passion for</w:t>
      </w:r>
    </w:p>
    <w:p w:rsidR="00711D76" w:rsidRDefault="00711D76">
      <w:pPr>
        <w:spacing w:before="23" w:after="0" w:line="660" w:lineRule="exact"/>
        <w:ind w:left="804" w:right="4891"/>
      </w:pPr>
      <w:r>
        <w:rPr>
          <w:rFonts w:ascii="Arial" w:hAnsi="Arial" w:cs="Arial"/>
          <w:color w:val="004080"/>
          <w:sz w:val="56"/>
          <w:szCs w:val="56"/>
        </w:rPr>
        <w:t xml:space="preserve">skiing and spent many weekends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on the ski slopes.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64" w:after="0" w:line="1012" w:lineRule="exact"/>
        <w:ind w:left="3229"/>
      </w:pPr>
      <w:r>
        <w:rPr>
          <w:noProof/>
          <w:lang w:val="en-US" w:eastAsia="en-US"/>
        </w:rPr>
        <w:pict>
          <v:shape id="_x0000_s1033" type="#_x0000_t75" style="position:absolute;left:0;text-align:left;margin-left:0;margin-top:0;width:10in;height:540pt;z-index:-251669504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Bundy's First Love:</w:t>
      </w:r>
    </w:p>
    <w:p w:rsidR="00711D76" w:rsidRDefault="00711D76">
      <w:pPr>
        <w:spacing w:before="140" w:after="0" w:line="780" w:lineRule="exact"/>
        <w:ind w:left="263" w:right="507"/>
      </w:pPr>
      <w:r>
        <w:rPr>
          <w:rFonts w:ascii="Arial" w:hAnsi="Arial" w:cs="Arial"/>
          <w:color w:val="004080"/>
          <w:sz w:val="64"/>
          <w:szCs w:val="64"/>
        </w:rPr>
        <w:t xml:space="preserve">• Ted fell in love with his new girlfriend and tried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hard to impress her to the point of grossly</w:t>
      </w:r>
    </w:p>
    <w:p w:rsidR="00711D76" w:rsidRDefault="00711D76">
      <w:pPr>
        <w:spacing w:before="17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exaggerating his own accomplishments.</w:t>
      </w:r>
    </w:p>
    <w:p w:rsidR="00711D76" w:rsidRDefault="00711D76">
      <w:pPr>
        <w:spacing w:before="184" w:after="0" w:line="736" w:lineRule="exact"/>
        <w:ind w:left="263"/>
      </w:pPr>
      <w:r>
        <w:rPr>
          <w:rFonts w:ascii="Arial" w:hAnsi="Arial" w:cs="Arial"/>
          <w:color w:val="004080"/>
          <w:sz w:val="64"/>
          <w:szCs w:val="64"/>
        </w:rPr>
        <w:t>• He tried to gain her approval with a summer</w:t>
      </w:r>
    </w:p>
    <w:p w:rsidR="00711D76" w:rsidRDefault="00711D76">
      <w:pPr>
        <w:spacing w:before="4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scholarship to Stamford, but the result was less</w:t>
      </w:r>
    </w:p>
    <w:p w:rsidR="00711D76" w:rsidRDefault="00711D76">
      <w:pPr>
        <w:spacing w:before="2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than impressive.</w:t>
      </w:r>
    </w:p>
    <w:p w:rsidR="00711D76" w:rsidRDefault="00711D76">
      <w:pPr>
        <w:spacing w:before="165" w:after="0" w:line="760" w:lineRule="exact"/>
        <w:ind w:left="263" w:right="628"/>
      </w:pPr>
      <w:r>
        <w:rPr>
          <w:rFonts w:ascii="Arial" w:hAnsi="Arial" w:cs="Arial"/>
          <w:color w:val="004080"/>
          <w:sz w:val="64"/>
          <w:szCs w:val="64"/>
        </w:rPr>
        <w:t xml:space="preserve">• By 1968 she decided Bundy lacked any real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future and was not husband material. She</w:t>
      </w:r>
    </w:p>
    <w:p w:rsidR="00711D76" w:rsidRDefault="00711D76">
      <w:pPr>
        <w:spacing w:before="40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ended the relationship and broke Bundy's heart</w:t>
      </w:r>
    </w:p>
    <w:p w:rsidR="00711D76" w:rsidRDefault="00711D76">
      <w:pPr>
        <w:spacing w:after="0" w:line="780" w:lineRule="exact"/>
        <w:ind w:left="804" w:right="133"/>
      </w:pPr>
      <w:r>
        <w:rPr>
          <w:rFonts w:ascii="Arial" w:hAnsi="Arial" w:cs="Arial"/>
          <w:color w:val="004080"/>
          <w:sz w:val="64"/>
          <w:szCs w:val="64"/>
        </w:rPr>
        <w:t xml:space="preserve">and his obsession toward her haunted him for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years.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16" w:after="0" w:line="828" w:lineRule="exact"/>
        <w:ind w:left="5238"/>
      </w:pPr>
      <w:r>
        <w:rPr>
          <w:noProof/>
          <w:lang w:val="en-US" w:eastAsia="en-US"/>
        </w:rPr>
        <w:pict>
          <v:shape id="_x0000_s1034" type="#_x0000_t75" style="position:absolute;left:0;text-align:left;margin-left:0;margin-top:0;width:10in;height:540pt;z-index:-251668480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72"/>
          <w:szCs w:val="72"/>
        </w:rPr>
        <w:t>Depression:</w:t>
      </w:r>
    </w:p>
    <w:p w:rsidR="00711D76" w:rsidRDefault="00711D76">
      <w:pPr>
        <w:tabs>
          <w:tab w:val="left" w:pos="804"/>
        </w:tabs>
        <w:spacing w:before="194" w:after="0" w:line="560" w:lineRule="exact"/>
        <w:ind w:left="263" w:right="830"/>
      </w:pPr>
      <w:r>
        <w:rPr>
          <w:rFonts w:ascii="Arial" w:hAnsi="Arial" w:cs="Arial"/>
          <w:color w:val="004080"/>
          <w:sz w:val="48"/>
          <w:szCs w:val="48"/>
        </w:rPr>
        <w:t xml:space="preserve">• Bundy suffered extreme depression over the break up and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dropped out of school.</w:t>
      </w:r>
    </w:p>
    <w:p w:rsidR="00711D76" w:rsidRDefault="00711D76">
      <w:pPr>
        <w:spacing w:before="147" w:after="0" w:line="552" w:lineRule="exact"/>
        <w:ind w:left="263"/>
      </w:pPr>
      <w:r>
        <w:rPr>
          <w:rFonts w:ascii="Arial" w:hAnsi="Arial" w:cs="Arial"/>
          <w:color w:val="004080"/>
          <w:sz w:val="48"/>
          <w:szCs w:val="48"/>
        </w:rPr>
        <w:t>• It was during this time that he learned the truth that his sister</w:t>
      </w:r>
    </w:p>
    <w:p w:rsidR="00711D76" w:rsidRDefault="00711D76">
      <w:pPr>
        <w:spacing w:before="2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was his mother and his parents were his grandparents.</w:t>
      </w:r>
    </w:p>
    <w:p w:rsidR="00711D76" w:rsidRDefault="00711D76">
      <w:pPr>
        <w:tabs>
          <w:tab w:val="left" w:pos="804"/>
        </w:tabs>
        <w:spacing w:before="105" w:after="0" w:line="580" w:lineRule="exact"/>
        <w:ind w:left="263" w:right="1549"/>
      </w:pPr>
      <w:r>
        <w:rPr>
          <w:rFonts w:ascii="Arial" w:hAnsi="Arial" w:cs="Arial"/>
          <w:color w:val="004080"/>
          <w:sz w:val="48"/>
          <w:szCs w:val="48"/>
        </w:rPr>
        <w:t xml:space="preserve">• It was during this phase of his life that his shyness was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replaced with false bravado and he returned in college,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excelled in his major, and earned a law degree.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204" w:after="0" w:line="1012" w:lineRule="exact"/>
        <w:ind w:left="4703"/>
      </w:pPr>
      <w:r>
        <w:rPr>
          <w:noProof/>
          <w:lang w:val="en-US" w:eastAsia="en-US"/>
        </w:rPr>
        <w:pict>
          <v:shape id="_x0000_s1035" type="#_x0000_t75" style="position:absolute;left:0;text-align:left;margin-left:0;margin-top:0;width:10in;height:540pt;z-index:-251667456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"Elizabeth":</w:t>
      </w:r>
    </w:p>
    <w:p w:rsidR="00711D76" w:rsidRDefault="00711D76">
      <w:pPr>
        <w:spacing w:before="120" w:after="0" w:line="780" w:lineRule="exact"/>
        <w:ind w:left="143" w:right="5090"/>
      </w:pPr>
      <w:r>
        <w:rPr>
          <w:rFonts w:ascii="Arial" w:hAnsi="Arial" w:cs="Arial"/>
          <w:color w:val="004080"/>
          <w:sz w:val="64"/>
          <w:szCs w:val="64"/>
        </w:rPr>
        <w:t xml:space="preserve">• Bundy became involved with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another woman, Elizabeth</w:t>
      </w:r>
    </w:p>
    <w:p w:rsidR="00711D76" w:rsidRDefault="00711D76">
      <w:pPr>
        <w:spacing w:before="17" w:after="0" w:line="736" w:lineRule="exact"/>
        <w:ind w:left="684"/>
      </w:pPr>
      <w:r>
        <w:rPr>
          <w:rFonts w:ascii="Arial" w:hAnsi="Arial" w:cs="Arial"/>
          <w:color w:val="004080"/>
          <w:sz w:val="64"/>
          <w:szCs w:val="64"/>
        </w:rPr>
        <w:t>Kendall (a pseudonym) who</w:t>
      </w:r>
    </w:p>
    <w:p w:rsidR="00711D76" w:rsidRDefault="00711D76">
      <w:pPr>
        <w:spacing w:after="0" w:line="780" w:lineRule="exact"/>
        <w:ind w:left="684" w:right="5163"/>
      </w:pPr>
      <w:r>
        <w:rPr>
          <w:rFonts w:ascii="Arial" w:hAnsi="Arial" w:cs="Arial"/>
          <w:color w:val="004080"/>
          <w:sz w:val="64"/>
          <w:szCs w:val="64"/>
        </w:rPr>
        <w:t xml:space="preserve">was a divorcee with a young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daughter.</w:t>
      </w:r>
    </w:p>
    <w:p w:rsidR="00711D76" w:rsidRDefault="00711D76">
      <w:pPr>
        <w:spacing w:before="165" w:after="0" w:line="736" w:lineRule="exact"/>
        <w:ind w:left="143"/>
      </w:pPr>
      <w:r>
        <w:rPr>
          <w:rFonts w:ascii="Arial" w:hAnsi="Arial" w:cs="Arial"/>
          <w:color w:val="004080"/>
          <w:sz w:val="64"/>
          <w:szCs w:val="64"/>
        </w:rPr>
        <w:t>• Bundy was not receptive to</w:t>
      </w:r>
    </w:p>
    <w:p w:rsidR="00711D76" w:rsidRDefault="00711D76">
      <w:pPr>
        <w:spacing w:after="0" w:line="780" w:lineRule="exact"/>
        <w:ind w:left="684" w:right="5802"/>
      </w:pPr>
      <w:r>
        <w:rPr>
          <w:rFonts w:ascii="Arial" w:hAnsi="Arial" w:cs="Arial"/>
          <w:color w:val="004080"/>
          <w:sz w:val="64"/>
          <w:szCs w:val="64"/>
        </w:rPr>
        <w:t xml:space="preserve">the idea of marriage, but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allowed the relationship to</w:t>
      </w:r>
    </w:p>
    <w:p w:rsidR="00711D76" w:rsidRDefault="00711D76">
      <w:pPr>
        <w:spacing w:before="5" w:after="0" w:line="736" w:lineRule="exact"/>
        <w:ind w:left="684"/>
      </w:pPr>
      <w:r>
        <w:rPr>
          <w:rFonts w:ascii="Arial" w:hAnsi="Arial" w:cs="Arial"/>
          <w:color w:val="004080"/>
          <w:sz w:val="64"/>
          <w:szCs w:val="64"/>
        </w:rPr>
        <w:t>continue even after reuniting</w:t>
      </w:r>
    </w:p>
    <w:p w:rsidR="00711D76" w:rsidRDefault="00711D76">
      <w:pPr>
        <w:spacing w:before="25" w:after="0" w:line="760" w:lineRule="exact"/>
        <w:ind w:left="684" w:right="5835"/>
      </w:pPr>
      <w:r>
        <w:rPr>
          <w:rFonts w:ascii="Arial" w:hAnsi="Arial" w:cs="Arial"/>
          <w:color w:val="004080"/>
          <w:sz w:val="64"/>
          <w:szCs w:val="64"/>
        </w:rPr>
        <w:t xml:space="preserve">with his first love who was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attracted to the new</w:t>
      </w:r>
    </w:p>
    <w:p w:rsidR="00711D76" w:rsidRDefault="00711D76">
      <w:pPr>
        <w:spacing w:after="0" w:line="576" w:lineRule="exact"/>
        <w:ind w:left="684"/>
      </w:pPr>
      <w:r>
        <w:rPr>
          <w:rFonts w:ascii="Arial" w:hAnsi="Arial" w:cs="Arial"/>
          <w:color w:val="004080"/>
          <w:sz w:val="64"/>
          <w:szCs w:val="64"/>
        </w:rPr>
        <w:t>confident, Ted Bundy.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204" w:after="0" w:line="1012" w:lineRule="exact"/>
        <w:ind w:left="3311"/>
      </w:pPr>
      <w:r>
        <w:rPr>
          <w:noProof/>
          <w:lang w:val="en-US" w:eastAsia="en-US"/>
        </w:rPr>
        <w:pict>
          <v:shape id="_x0000_s1036" type="#_x0000_t75" style="position:absolute;left:0;text-align:left;margin-left:0;margin-top:0;width:10in;height:540pt;z-index:-251666432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A New Ted Bundy:</w:t>
      </w:r>
    </w:p>
    <w:p w:rsidR="00711D76" w:rsidRDefault="00711D76">
      <w:pPr>
        <w:spacing w:before="152" w:after="0" w:line="644" w:lineRule="exact"/>
        <w:ind w:left="384"/>
      </w:pPr>
      <w:r>
        <w:rPr>
          <w:rFonts w:ascii="Arial" w:hAnsi="Arial" w:cs="Arial"/>
          <w:color w:val="004080"/>
          <w:sz w:val="56"/>
          <w:szCs w:val="56"/>
        </w:rPr>
        <w:t>• Bundy worked on the re-election campaign of</w:t>
      </w:r>
    </w:p>
    <w:p w:rsidR="00711D76" w:rsidRDefault="00711D76">
      <w:pPr>
        <w:spacing w:before="15" w:after="0" w:line="670" w:lineRule="exact"/>
        <w:ind w:left="924" w:right="274"/>
      </w:pPr>
      <w:r>
        <w:rPr>
          <w:rFonts w:ascii="Arial" w:hAnsi="Arial" w:cs="Arial"/>
          <w:color w:val="004080"/>
          <w:sz w:val="56"/>
          <w:szCs w:val="56"/>
        </w:rPr>
        <w:t xml:space="preserve">Washington's Republican Governor Dan Evans. After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 xml:space="preserve">he was elected, he appointed Bundy to the Seattle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Crime Prevention Advisory Committee.</w:t>
      </w:r>
    </w:p>
    <w:p w:rsidR="00711D76" w:rsidRDefault="00711D76">
      <w:pPr>
        <w:spacing w:before="159" w:after="0" w:line="660" w:lineRule="exact"/>
        <w:ind w:left="384" w:right="249"/>
      </w:pPr>
      <w:r>
        <w:rPr>
          <w:rFonts w:ascii="Arial" w:hAnsi="Arial" w:cs="Arial"/>
          <w:color w:val="004080"/>
          <w:sz w:val="56"/>
          <w:szCs w:val="56"/>
        </w:rPr>
        <w:t xml:space="preserve">• Bundy's political future seemed secure, when in 1973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he became assistant to Ross Davis, chairman of the</w:t>
      </w:r>
    </w:p>
    <w:p w:rsidR="00711D76" w:rsidRDefault="00711D76">
      <w:pPr>
        <w:spacing w:before="34" w:after="0" w:line="644" w:lineRule="exact"/>
        <w:ind w:left="924"/>
      </w:pPr>
      <w:r>
        <w:rPr>
          <w:rFonts w:ascii="Arial" w:hAnsi="Arial" w:cs="Arial"/>
          <w:color w:val="004080"/>
          <w:sz w:val="56"/>
          <w:szCs w:val="56"/>
        </w:rPr>
        <w:t>Washington State Republican Party. It was a good</w:t>
      </w:r>
    </w:p>
    <w:p w:rsidR="00711D76" w:rsidRDefault="00711D76">
      <w:pPr>
        <w:spacing w:before="16" w:after="0" w:line="644" w:lineRule="exact"/>
        <w:ind w:left="924"/>
      </w:pPr>
      <w:r>
        <w:rPr>
          <w:rFonts w:ascii="Arial" w:hAnsi="Arial" w:cs="Arial"/>
          <w:color w:val="004080"/>
          <w:sz w:val="56"/>
          <w:szCs w:val="56"/>
        </w:rPr>
        <w:t>time in Bundy's life. He had a girlfriend, his old</w:t>
      </w:r>
    </w:p>
    <w:p w:rsidR="00711D76" w:rsidRDefault="00711D76">
      <w:pPr>
        <w:spacing w:before="36" w:after="0" w:line="644" w:lineRule="exact"/>
        <w:ind w:left="924"/>
      </w:pPr>
      <w:r>
        <w:rPr>
          <w:rFonts w:ascii="Arial" w:hAnsi="Arial" w:cs="Arial"/>
          <w:color w:val="004080"/>
          <w:sz w:val="56"/>
          <w:szCs w:val="56"/>
        </w:rPr>
        <w:t>girlfriend was once again in love with him, and his</w:t>
      </w:r>
    </w:p>
    <w:p w:rsidR="00711D76" w:rsidRDefault="00711D76">
      <w:pPr>
        <w:spacing w:before="36" w:after="0" w:line="644" w:lineRule="exact"/>
        <w:ind w:left="924"/>
      </w:pPr>
      <w:r>
        <w:rPr>
          <w:rFonts w:ascii="Arial" w:hAnsi="Arial" w:cs="Arial"/>
          <w:color w:val="004080"/>
          <w:sz w:val="56"/>
          <w:szCs w:val="56"/>
        </w:rPr>
        <w:t>footing in the political arena was strong.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84" w:after="0" w:line="1012" w:lineRule="exact"/>
        <w:ind w:left="4850"/>
      </w:pPr>
      <w:r>
        <w:rPr>
          <w:noProof/>
          <w:lang w:val="en-US" w:eastAsia="en-US"/>
        </w:rPr>
        <w:pict>
          <v:shape id="_x0000_s1037" type="#_x0000_t75" style="position:absolute;left:0;text-align:left;margin-left:0;margin-top:0;width:10in;height:540pt;z-index:-251665408;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rFonts w:ascii="Arial" w:hAnsi="Arial" w:cs="Arial"/>
          <w:color w:val="800000"/>
          <w:sz w:val="88"/>
          <w:szCs w:val="88"/>
        </w:rPr>
        <w:t>And Then…</w:t>
      </w:r>
    </w:p>
    <w:p w:rsidR="00711D76" w:rsidRDefault="00711D76">
      <w:pPr>
        <w:spacing w:before="48" w:after="0" w:line="552" w:lineRule="exact"/>
        <w:ind w:left="263"/>
      </w:pPr>
      <w:r>
        <w:rPr>
          <w:rFonts w:ascii="Arial" w:hAnsi="Arial" w:cs="Arial"/>
          <w:color w:val="004080"/>
          <w:w w:val="101"/>
          <w:sz w:val="48"/>
          <w:szCs w:val="48"/>
        </w:rPr>
        <w:t>• In 1974 young women began</w:t>
      </w:r>
    </w:p>
    <w:p w:rsidR="00711D76" w:rsidRDefault="00711D76">
      <w:pPr>
        <w:spacing w:after="0" w:line="580" w:lineRule="exact"/>
        <w:ind w:left="804" w:right="6110"/>
      </w:pPr>
      <w:r>
        <w:rPr>
          <w:rFonts w:ascii="Arial" w:hAnsi="Arial" w:cs="Arial"/>
          <w:color w:val="004080"/>
          <w:sz w:val="48"/>
          <w:szCs w:val="48"/>
        </w:rPr>
        <w:t xml:space="preserve">vanishing from college campuses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around Washington and Oregon.</w:t>
      </w:r>
    </w:p>
    <w:p w:rsidR="00711D76" w:rsidRDefault="00711D76">
      <w:pPr>
        <w:spacing w:before="114" w:after="0" w:line="570" w:lineRule="exact"/>
        <w:ind w:left="984" w:right="5827"/>
      </w:pPr>
      <w:r>
        <w:rPr>
          <w:rFonts w:ascii="Arial" w:hAnsi="Arial" w:cs="Arial"/>
          <w:color w:val="004080"/>
          <w:sz w:val="48"/>
          <w:szCs w:val="48"/>
        </w:rPr>
        <w:t xml:space="preserve">- Lynda Ann Healy, a 21-year-old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radio announcer, was among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those who were missing.</w:t>
      </w:r>
    </w:p>
    <w:p w:rsidR="00711D76" w:rsidRDefault="00711D76">
      <w:pPr>
        <w:spacing w:before="145" w:after="0" w:line="552" w:lineRule="exact"/>
        <w:ind w:left="984"/>
      </w:pPr>
      <w:r>
        <w:rPr>
          <w:rFonts w:ascii="Arial" w:hAnsi="Arial" w:cs="Arial"/>
          <w:color w:val="004080"/>
          <w:sz w:val="48"/>
          <w:szCs w:val="48"/>
        </w:rPr>
        <w:t>- In July 1974 two women were</w:t>
      </w:r>
    </w:p>
    <w:p w:rsidR="00711D76" w:rsidRDefault="00711D76">
      <w:pPr>
        <w:spacing w:before="28" w:after="0" w:line="552" w:lineRule="exact"/>
        <w:ind w:left="1435"/>
      </w:pPr>
      <w:r>
        <w:rPr>
          <w:rFonts w:ascii="Arial" w:hAnsi="Arial" w:cs="Arial"/>
          <w:color w:val="004080"/>
          <w:sz w:val="48"/>
          <w:szCs w:val="48"/>
        </w:rPr>
        <w:t>approached at a Seattle state</w:t>
      </w:r>
    </w:p>
    <w:p w:rsidR="00711D76" w:rsidRDefault="00711D76">
      <w:pPr>
        <w:spacing w:after="0" w:line="580" w:lineRule="exact"/>
        <w:ind w:left="1435" w:right="5882"/>
      </w:pPr>
      <w:r>
        <w:rPr>
          <w:rFonts w:ascii="Arial" w:hAnsi="Arial" w:cs="Arial"/>
          <w:color w:val="004080"/>
          <w:sz w:val="48"/>
          <w:szCs w:val="48"/>
        </w:rPr>
        <w:t xml:space="preserve">park by an attractive man who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introduced himself as Ted. He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asked them to help him with his</w:t>
      </w:r>
    </w:p>
    <w:p w:rsidR="00711D76" w:rsidRDefault="00711D76">
      <w:pPr>
        <w:spacing w:before="9" w:after="0" w:line="552" w:lineRule="exact"/>
        <w:ind w:left="1435"/>
      </w:pPr>
      <w:r>
        <w:rPr>
          <w:rFonts w:ascii="Arial" w:hAnsi="Arial" w:cs="Arial"/>
          <w:color w:val="004080"/>
          <w:sz w:val="48"/>
          <w:szCs w:val="48"/>
        </w:rPr>
        <w:t>sailboat but they refused. Later</w:t>
      </w:r>
    </w:p>
    <w:p w:rsidR="00711D76" w:rsidRDefault="00711D76">
      <w:pPr>
        <w:spacing w:before="14" w:after="0" w:line="570" w:lineRule="exact"/>
        <w:ind w:left="1435" w:right="5561"/>
      </w:pPr>
      <w:r>
        <w:rPr>
          <w:rFonts w:ascii="Arial" w:hAnsi="Arial" w:cs="Arial"/>
          <w:color w:val="004080"/>
          <w:sz w:val="48"/>
          <w:szCs w:val="48"/>
        </w:rPr>
        <w:t xml:space="preserve">that day two other women were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seen going off with him and were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never seen alive again.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24" w:after="0" w:line="1012" w:lineRule="exact"/>
        <w:ind w:left="2555"/>
      </w:pPr>
      <w:r>
        <w:rPr>
          <w:noProof/>
          <w:lang w:val="en-US" w:eastAsia="en-US"/>
        </w:rPr>
        <w:pict>
          <v:shape id="_x0000_s1038" type="#_x0000_t75" style="position:absolute;left:0;text-align:left;margin-left:0;margin-top:0;width:10in;height:540pt;z-index:-251664384;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Bundy Moves to Utah:</w:t>
      </w:r>
    </w:p>
    <w:p w:rsidR="00711D76" w:rsidRDefault="00711D76">
      <w:pPr>
        <w:tabs>
          <w:tab w:val="left" w:pos="804"/>
        </w:tabs>
        <w:spacing w:before="114" w:after="0" w:line="570" w:lineRule="exact"/>
        <w:ind w:left="263" w:right="4832"/>
      </w:pPr>
      <w:r>
        <w:rPr>
          <w:rFonts w:ascii="Arial" w:hAnsi="Arial" w:cs="Arial"/>
          <w:color w:val="004080"/>
          <w:sz w:val="48"/>
          <w:szCs w:val="48"/>
        </w:rPr>
        <w:t xml:space="preserve">• In the fall of 1974 Bundy enrolled in law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school at the University of Utah and he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moved to Salt Lake City.</w:t>
      </w:r>
    </w:p>
    <w:p w:rsidR="00711D76" w:rsidRDefault="00711D76">
      <w:pPr>
        <w:spacing w:before="145" w:after="0" w:line="552" w:lineRule="exact"/>
        <w:ind w:left="984"/>
      </w:pPr>
      <w:r>
        <w:rPr>
          <w:rFonts w:ascii="Arial" w:hAnsi="Arial" w:cs="Arial"/>
          <w:color w:val="004080"/>
          <w:sz w:val="48"/>
          <w:szCs w:val="48"/>
        </w:rPr>
        <w:t>- In November Carol DaRonch was</w:t>
      </w:r>
    </w:p>
    <w:p w:rsidR="00711D76" w:rsidRDefault="00711D76">
      <w:pPr>
        <w:spacing w:before="14" w:after="0" w:line="570" w:lineRule="exact"/>
        <w:ind w:left="1435" w:right="5161"/>
      </w:pPr>
      <w:r>
        <w:rPr>
          <w:rFonts w:ascii="Arial" w:hAnsi="Arial" w:cs="Arial"/>
          <w:color w:val="004080"/>
          <w:sz w:val="48"/>
          <w:szCs w:val="48"/>
        </w:rPr>
        <w:t xml:space="preserve">attacked at a Utah mall by a man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dressed as a police officer, but she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managed to escape.</w:t>
      </w:r>
    </w:p>
    <w:p w:rsidR="00711D76" w:rsidRDefault="00711D76">
      <w:pPr>
        <w:spacing w:before="145" w:after="0" w:line="552" w:lineRule="exact"/>
        <w:ind w:left="984"/>
      </w:pPr>
      <w:r>
        <w:rPr>
          <w:rFonts w:ascii="Arial" w:hAnsi="Arial" w:cs="Arial"/>
          <w:color w:val="004080"/>
          <w:sz w:val="48"/>
          <w:szCs w:val="48"/>
        </w:rPr>
        <w:t>- She provided police with a description of</w:t>
      </w:r>
    </w:p>
    <w:p w:rsidR="00711D76" w:rsidRDefault="00711D76">
      <w:pPr>
        <w:spacing w:after="0" w:line="580" w:lineRule="exact"/>
        <w:ind w:left="1435" w:right="4336"/>
      </w:pPr>
      <w:r>
        <w:rPr>
          <w:rFonts w:ascii="Arial" w:hAnsi="Arial" w:cs="Arial"/>
          <w:color w:val="004080"/>
          <w:sz w:val="48"/>
          <w:szCs w:val="48"/>
        </w:rPr>
        <w:t xml:space="preserve">the man, the VW he was driving, and a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sample of his blood that got on her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jacket during their struggle.</w:t>
      </w:r>
    </w:p>
    <w:p w:rsidR="00711D76" w:rsidRDefault="00711D76">
      <w:pPr>
        <w:spacing w:before="129" w:after="0" w:line="552" w:lineRule="exact"/>
        <w:ind w:left="984"/>
      </w:pPr>
      <w:r>
        <w:rPr>
          <w:rFonts w:ascii="Arial" w:hAnsi="Arial" w:cs="Arial"/>
          <w:color w:val="004080"/>
          <w:sz w:val="48"/>
          <w:szCs w:val="48"/>
        </w:rPr>
        <w:t>- Within a few hours after DaRonch was</w:t>
      </w:r>
    </w:p>
    <w:p w:rsidR="00711D76" w:rsidRDefault="00711D76">
      <w:pPr>
        <w:spacing w:after="0" w:line="580" w:lineRule="exact"/>
        <w:ind w:left="1435" w:right="5290"/>
      </w:pPr>
      <w:r>
        <w:rPr>
          <w:rFonts w:ascii="Arial" w:hAnsi="Arial" w:cs="Arial"/>
          <w:color w:val="004080"/>
          <w:sz w:val="48"/>
          <w:szCs w:val="48"/>
        </w:rPr>
        <w:t xml:space="preserve">attacked, 17-year-old Debbie Kent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disappeared.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24" w:after="0" w:line="1012" w:lineRule="exact"/>
        <w:ind w:left="2257"/>
      </w:pPr>
      <w:r>
        <w:rPr>
          <w:noProof/>
          <w:lang w:val="en-US" w:eastAsia="en-US"/>
        </w:rPr>
        <w:pict>
          <v:shape id="_x0000_s1039" type="#_x0000_t75" style="position:absolute;left:0;text-align:left;margin-left:0;margin-top:0;width:10in;height:540pt;z-index:-251663360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A Grave Yard of Bones:</w:t>
      </w:r>
    </w:p>
    <w:p w:rsidR="00711D76" w:rsidRDefault="00711D76">
      <w:pPr>
        <w:tabs>
          <w:tab w:val="left" w:pos="804"/>
        </w:tabs>
        <w:spacing w:after="0" w:line="570" w:lineRule="exact"/>
        <w:ind w:left="263" w:right="187"/>
      </w:pPr>
      <w:r>
        <w:rPr>
          <w:rFonts w:ascii="Arial" w:hAnsi="Arial" w:cs="Arial"/>
          <w:color w:val="004080"/>
          <w:sz w:val="48"/>
          <w:szCs w:val="48"/>
        </w:rPr>
        <w:t xml:space="preserve">• Around this time hikers discovered a grave yard of bones in a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Washington forest, later identified as belonging to missing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women from both Washington and Utah.</w:t>
      </w:r>
    </w:p>
    <w:p w:rsidR="00711D76" w:rsidRDefault="00711D76">
      <w:pPr>
        <w:tabs>
          <w:tab w:val="left" w:pos="804"/>
        </w:tabs>
        <w:spacing w:before="122" w:after="0" w:line="573" w:lineRule="exact"/>
        <w:ind w:left="263" w:right="564"/>
      </w:pPr>
      <w:r>
        <w:rPr>
          <w:rFonts w:ascii="Arial" w:hAnsi="Arial" w:cs="Arial"/>
          <w:color w:val="004080"/>
          <w:sz w:val="48"/>
          <w:szCs w:val="48"/>
        </w:rPr>
        <w:t xml:space="preserve">• Investigators from both states communicated together and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came up with a profile and composite sketch of the man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named "Ted" who approached women for help, sometimes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appearing helpless with a cast on his arm or crutches. They</w:t>
      </w:r>
    </w:p>
    <w:p w:rsidR="00711D76" w:rsidRDefault="00711D76">
      <w:pPr>
        <w:spacing w:before="25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also had the description of his tan VW and his blood type</w:t>
      </w:r>
    </w:p>
    <w:p w:rsidR="00711D76" w:rsidRDefault="00711D76">
      <w:pPr>
        <w:spacing w:before="2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which was type-O.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64" w:after="0" w:line="1012" w:lineRule="exact"/>
        <w:ind w:left="5437"/>
      </w:pPr>
      <w:r>
        <w:rPr>
          <w:noProof/>
          <w:lang w:val="en-US" w:eastAsia="en-US"/>
        </w:rPr>
        <w:pict>
          <v:shape id="_x0000_s1040" type="#_x0000_t75" style="position:absolute;left:0;text-align:left;margin-left:0;margin-top:0;width:10in;height:540pt;z-index:-251662336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Profiles:</w:t>
      </w:r>
    </w:p>
    <w:p w:rsidR="00711D76" w:rsidRDefault="00711D76">
      <w:pPr>
        <w:spacing w:before="23" w:after="0" w:line="680" w:lineRule="exact"/>
        <w:ind w:left="263" w:right="7819"/>
      </w:pPr>
      <w:r>
        <w:rPr>
          <w:rFonts w:ascii="Arial" w:hAnsi="Arial" w:cs="Arial"/>
          <w:color w:val="004080"/>
          <w:sz w:val="56"/>
          <w:szCs w:val="56"/>
        </w:rPr>
        <w:t xml:space="preserve">• Authorities compared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 xml:space="preserve">the similarities of the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women disappearing.</w:t>
      </w:r>
    </w:p>
    <w:p w:rsidR="00711D76" w:rsidRDefault="00711D76">
      <w:pPr>
        <w:spacing w:before="126" w:after="0" w:line="552" w:lineRule="exact"/>
        <w:ind w:left="984"/>
      </w:pPr>
      <w:r>
        <w:rPr>
          <w:rFonts w:ascii="Arial" w:hAnsi="Arial" w:cs="Arial"/>
          <w:color w:val="004080"/>
          <w:sz w:val="48"/>
          <w:szCs w:val="48"/>
        </w:rPr>
        <w:t>- They were all white, thin,</w:t>
      </w:r>
    </w:p>
    <w:p w:rsidR="00711D76" w:rsidRDefault="00711D76">
      <w:pPr>
        <w:spacing w:before="5" w:after="0" w:line="580" w:lineRule="exact"/>
        <w:ind w:left="1435" w:right="7477"/>
      </w:pPr>
      <w:r>
        <w:rPr>
          <w:rFonts w:ascii="Arial" w:hAnsi="Arial" w:cs="Arial"/>
          <w:color w:val="004080"/>
          <w:sz w:val="48"/>
          <w:szCs w:val="48"/>
        </w:rPr>
        <w:t xml:space="preserve">and single and had long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hair that was parted in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the middle.</w:t>
      </w:r>
    </w:p>
    <w:p w:rsidR="00711D76" w:rsidRDefault="00711D76">
      <w:pPr>
        <w:spacing w:before="124" w:after="0" w:line="552" w:lineRule="exact"/>
        <w:ind w:left="984"/>
      </w:pPr>
      <w:r>
        <w:rPr>
          <w:rFonts w:ascii="Arial" w:hAnsi="Arial" w:cs="Arial"/>
          <w:color w:val="004080"/>
          <w:sz w:val="48"/>
          <w:szCs w:val="48"/>
        </w:rPr>
        <w:t>- They also vanished</w:t>
      </w:r>
    </w:p>
    <w:p w:rsidR="00711D76" w:rsidRDefault="00711D76">
      <w:pPr>
        <w:spacing w:before="5" w:after="0" w:line="580" w:lineRule="exact"/>
        <w:ind w:left="1435" w:right="8631"/>
      </w:pPr>
      <w:r>
        <w:rPr>
          <w:rFonts w:ascii="Arial" w:hAnsi="Arial" w:cs="Arial"/>
          <w:color w:val="004080"/>
          <w:sz w:val="48"/>
          <w:szCs w:val="48"/>
        </w:rPr>
        <w:t xml:space="preserve">during the evening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hours.</w:t>
      </w:r>
    </w:p>
    <w:p w:rsidR="00711D76" w:rsidRDefault="00711D76">
      <w:pPr>
        <w:spacing w:before="100" w:after="0" w:line="580" w:lineRule="exact"/>
        <w:ind w:left="984" w:right="7456"/>
      </w:pPr>
      <w:r>
        <w:rPr>
          <w:rFonts w:ascii="Arial" w:hAnsi="Arial" w:cs="Arial"/>
          <w:color w:val="004080"/>
          <w:sz w:val="48"/>
          <w:szCs w:val="48"/>
        </w:rPr>
        <w:t xml:space="preserve">- The bodies of the dead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women found in Utah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had all been hit with a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blunt object to the head,</w:t>
      </w:r>
    </w:p>
    <w:p w:rsidR="00711D76" w:rsidRDefault="00711D76">
      <w:pPr>
        <w:spacing w:before="24" w:after="0" w:line="552" w:lineRule="exact"/>
        <w:ind w:left="1435"/>
      </w:pPr>
      <w:r>
        <w:rPr>
          <w:rFonts w:ascii="Arial" w:hAnsi="Arial" w:cs="Arial"/>
          <w:color w:val="004080"/>
          <w:sz w:val="48"/>
          <w:szCs w:val="48"/>
        </w:rPr>
        <w:t>raped and sodomized.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84" w:after="0" w:line="1012" w:lineRule="exact"/>
        <w:ind w:left="2749"/>
      </w:pPr>
      <w:r>
        <w:rPr>
          <w:noProof/>
          <w:lang w:val="en-US" w:eastAsia="en-US"/>
        </w:rPr>
        <w:pict>
          <v:shape id="_x0000_s1041" type="#_x0000_t75" style="position:absolute;left:0;text-align:left;margin-left:0;margin-top:0;width:10in;height:540pt;z-index:-251661312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Murders in Colorado:</w:t>
      </w:r>
    </w:p>
    <w:p w:rsidR="00711D76" w:rsidRDefault="00711D76">
      <w:pPr>
        <w:tabs>
          <w:tab w:val="left" w:pos="924"/>
        </w:tabs>
        <w:spacing w:before="274" w:after="0" w:line="570" w:lineRule="exact"/>
        <w:ind w:left="384" w:right="4490"/>
      </w:pPr>
      <w:r>
        <w:rPr>
          <w:rFonts w:ascii="Arial" w:hAnsi="Arial" w:cs="Arial"/>
          <w:color w:val="004080"/>
          <w:sz w:val="48"/>
          <w:szCs w:val="48"/>
        </w:rPr>
        <w:t xml:space="preserve">• On January 12, 1975, Caryn Campbell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vanished from a ski resort in Colorado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while on vacation with her fiance and his</w:t>
      </w:r>
    </w:p>
    <w:p w:rsidR="00711D76" w:rsidRDefault="00711D76">
      <w:pPr>
        <w:spacing w:before="25" w:after="0" w:line="552" w:lineRule="exact"/>
        <w:ind w:left="924"/>
      </w:pPr>
      <w:r>
        <w:rPr>
          <w:rFonts w:ascii="Arial" w:hAnsi="Arial" w:cs="Arial"/>
          <w:color w:val="004080"/>
          <w:sz w:val="48"/>
          <w:szCs w:val="48"/>
        </w:rPr>
        <w:t>two children.</w:t>
      </w:r>
    </w:p>
    <w:p w:rsidR="00711D76" w:rsidRDefault="00711D76">
      <w:pPr>
        <w:tabs>
          <w:tab w:val="left" w:pos="924"/>
        </w:tabs>
        <w:spacing w:before="134" w:after="0" w:line="570" w:lineRule="exact"/>
        <w:ind w:left="384" w:right="5128"/>
      </w:pPr>
      <w:r>
        <w:rPr>
          <w:rFonts w:ascii="Arial" w:hAnsi="Arial" w:cs="Arial"/>
          <w:color w:val="004080"/>
          <w:sz w:val="48"/>
          <w:szCs w:val="48"/>
        </w:rPr>
        <w:t xml:space="preserve">• A month later Caryn's nude body was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found lying a short distance from the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road.</w:t>
      </w:r>
    </w:p>
    <w:p w:rsidR="00711D76" w:rsidRDefault="00711D76">
      <w:pPr>
        <w:spacing w:before="145" w:after="0" w:line="552" w:lineRule="exact"/>
        <w:ind w:left="384"/>
      </w:pPr>
      <w:r>
        <w:rPr>
          <w:rFonts w:ascii="Arial" w:hAnsi="Arial" w:cs="Arial"/>
          <w:color w:val="004080"/>
          <w:w w:val="101"/>
          <w:sz w:val="48"/>
          <w:szCs w:val="48"/>
        </w:rPr>
        <w:t>• An examination of her remains</w:t>
      </w:r>
    </w:p>
    <w:p w:rsidR="00711D76" w:rsidRDefault="00711D76">
      <w:pPr>
        <w:spacing w:after="0" w:line="580" w:lineRule="exact"/>
        <w:ind w:left="924" w:right="5375"/>
      </w:pPr>
      <w:r>
        <w:rPr>
          <w:rFonts w:ascii="Arial" w:hAnsi="Arial" w:cs="Arial"/>
          <w:color w:val="004080"/>
          <w:sz w:val="48"/>
          <w:szCs w:val="48"/>
        </w:rPr>
        <w:t xml:space="preserve">determined she had received violent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blows to her skull.</w:t>
      </w:r>
    </w:p>
    <w:p w:rsidR="00711D76" w:rsidRDefault="00711D76">
      <w:pPr>
        <w:tabs>
          <w:tab w:val="left" w:pos="924"/>
        </w:tabs>
        <w:spacing w:before="111" w:after="0" w:line="573" w:lineRule="exact"/>
        <w:ind w:left="384" w:right="5246"/>
      </w:pPr>
      <w:r>
        <w:rPr>
          <w:rFonts w:ascii="Arial" w:hAnsi="Arial" w:cs="Arial"/>
          <w:color w:val="004080"/>
          <w:sz w:val="48"/>
          <w:szCs w:val="48"/>
        </w:rPr>
        <w:t xml:space="preserve">• Over the next few months five more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women were found dead in Colorado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with similar contusions to their head,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possibly a result of being hit with a</w:t>
      </w:r>
    </w:p>
    <w:p w:rsidR="00711D76" w:rsidRDefault="00711D76">
      <w:pPr>
        <w:spacing w:before="25" w:after="0" w:line="552" w:lineRule="exact"/>
        <w:ind w:left="924"/>
      </w:pPr>
      <w:r>
        <w:rPr>
          <w:rFonts w:ascii="Arial" w:hAnsi="Arial" w:cs="Arial"/>
          <w:color w:val="004080"/>
          <w:sz w:val="48"/>
          <w:szCs w:val="48"/>
        </w:rPr>
        <w:t>crowbar.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64" w:after="0" w:line="1012" w:lineRule="exact"/>
        <w:ind w:left="1933"/>
      </w:pPr>
      <w:r>
        <w:rPr>
          <w:noProof/>
          <w:lang w:val="en-US" w:eastAsia="en-US"/>
        </w:rPr>
        <w:pict>
          <v:shape id="_x0000_s1042" type="#_x0000_t75" style="position:absolute;left:0;text-align:left;margin-left:0;margin-top:0;width:10in;height:540pt;z-index:-251660288;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Ted Bundy's First Arrest:</w:t>
      </w:r>
    </w:p>
    <w:p w:rsidR="00711D76" w:rsidRDefault="00711D76">
      <w:pPr>
        <w:spacing w:before="143" w:after="0" w:line="680" w:lineRule="exact"/>
        <w:ind w:left="263" w:right="4486"/>
      </w:pPr>
      <w:r>
        <w:rPr>
          <w:rFonts w:ascii="Arial" w:hAnsi="Arial" w:cs="Arial"/>
          <w:color w:val="004080"/>
          <w:sz w:val="56"/>
          <w:szCs w:val="56"/>
        </w:rPr>
        <w:t xml:space="preserve">• In August 1975 police attempted to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stop Bundy for a driving violation.</w:t>
      </w:r>
    </w:p>
    <w:p w:rsidR="00711D76" w:rsidRDefault="00711D76">
      <w:pPr>
        <w:spacing w:before="126" w:after="0" w:line="552" w:lineRule="exact"/>
        <w:ind w:left="984"/>
      </w:pPr>
      <w:r>
        <w:rPr>
          <w:rFonts w:ascii="Arial" w:hAnsi="Arial" w:cs="Arial"/>
          <w:color w:val="004080"/>
          <w:sz w:val="48"/>
          <w:szCs w:val="48"/>
        </w:rPr>
        <w:t>- He aroused suspicion when he tried to</w:t>
      </w:r>
    </w:p>
    <w:p w:rsidR="00711D76" w:rsidRDefault="00711D76">
      <w:pPr>
        <w:spacing w:before="28" w:after="0" w:line="552" w:lineRule="exact"/>
        <w:ind w:left="1435"/>
      </w:pPr>
      <w:r>
        <w:rPr>
          <w:rFonts w:ascii="Arial" w:hAnsi="Arial" w:cs="Arial"/>
          <w:color w:val="004080"/>
          <w:sz w:val="48"/>
          <w:szCs w:val="48"/>
        </w:rPr>
        <w:t>get away by turning his car lights off</w:t>
      </w:r>
    </w:p>
    <w:p w:rsidR="00711D76" w:rsidRDefault="00711D76">
      <w:pPr>
        <w:spacing w:before="28" w:after="0" w:line="552" w:lineRule="exact"/>
        <w:ind w:left="1435"/>
      </w:pPr>
      <w:r>
        <w:rPr>
          <w:rFonts w:ascii="Arial" w:hAnsi="Arial" w:cs="Arial"/>
          <w:color w:val="004080"/>
          <w:sz w:val="48"/>
          <w:szCs w:val="48"/>
        </w:rPr>
        <w:t>and speeding through stop signs.</w:t>
      </w:r>
    </w:p>
    <w:p w:rsidR="00711D76" w:rsidRDefault="00711D76">
      <w:pPr>
        <w:spacing w:before="129" w:after="0" w:line="575" w:lineRule="exact"/>
        <w:ind w:left="984" w:right="4308"/>
      </w:pPr>
      <w:r>
        <w:rPr>
          <w:rFonts w:ascii="Arial" w:hAnsi="Arial" w:cs="Arial"/>
          <w:color w:val="004080"/>
          <w:sz w:val="48"/>
          <w:szCs w:val="48"/>
        </w:rPr>
        <w:t xml:space="preserve">- When he was finally stopped his VW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was searched and police found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handcuffs, an ice pick, crowbar,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pantyhose with eye holes cut out along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with other questionable items.</w:t>
      </w:r>
    </w:p>
    <w:p w:rsidR="00711D76" w:rsidRDefault="00711D76">
      <w:pPr>
        <w:spacing w:before="101" w:after="0" w:line="580" w:lineRule="exact"/>
        <w:ind w:left="984" w:right="4122"/>
      </w:pPr>
      <w:r>
        <w:rPr>
          <w:rFonts w:ascii="Arial" w:hAnsi="Arial" w:cs="Arial"/>
          <w:color w:val="004080"/>
          <w:sz w:val="48"/>
          <w:szCs w:val="48"/>
        </w:rPr>
        <w:t xml:space="preserve">- They also saw that the front seat on the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passenger side of his car was missing.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Police arrested Ted Bundy on suspicion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of burglary.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64" w:after="0" w:line="1012" w:lineRule="exact"/>
        <w:ind w:left="1650"/>
      </w:pPr>
      <w:r>
        <w:rPr>
          <w:noProof/>
          <w:lang w:val="en-US" w:eastAsia="en-US"/>
        </w:rPr>
        <w:pict>
          <v:shape id="_x0000_s1043" type="#_x0000_t75" style="position:absolute;left:0;text-align:left;margin-left:0;margin-top:0;width:10in;height:540pt;z-index:-251659264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Charged With Kidnapping:</w:t>
      </w:r>
    </w:p>
    <w:p w:rsidR="00711D76" w:rsidRDefault="00711D76">
      <w:pPr>
        <w:spacing w:before="23" w:after="0" w:line="680" w:lineRule="exact"/>
        <w:ind w:left="263" w:right="3823"/>
      </w:pPr>
      <w:r>
        <w:rPr>
          <w:rFonts w:ascii="Arial" w:hAnsi="Arial" w:cs="Arial"/>
          <w:color w:val="004080"/>
          <w:sz w:val="56"/>
          <w:szCs w:val="56"/>
        </w:rPr>
        <w:t xml:space="preserve">• Police compared the things found in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 xml:space="preserve">Bundy’s car to those DaRonch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described seeing in her attackers car.</w:t>
      </w:r>
    </w:p>
    <w:p w:rsidR="00711D76" w:rsidRDefault="00711D76">
      <w:pPr>
        <w:spacing w:before="10" w:after="0" w:line="644" w:lineRule="exact"/>
        <w:ind w:left="804"/>
      </w:pPr>
      <w:r>
        <w:rPr>
          <w:rFonts w:ascii="Arial" w:hAnsi="Arial" w:cs="Arial"/>
          <w:color w:val="004080"/>
          <w:sz w:val="56"/>
          <w:szCs w:val="56"/>
        </w:rPr>
        <w:t>The handcuffs that had been placed</w:t>
      </w:r>
    </w:p>
    <w:p w:rsidR="00711D76" w:rsidRDefault="00711D76">
      <w:pPr>
        <w:spacing w:before="23" w:after="0" w:line="660" w:lineRule="exact"/>
        <w:ind w:left="804" w:right="3303"/>
      </w:pPr>
      <w:r>
        <w:rPr>
          <w:rFonts w:ascii="Arial" w:hAnsi="Arial" w:cs="Arial"/>
          <w:color w:val="004080"/>
          <w:sz w:val="56"/>
          <w:szCs w:val="56"/>
        </w:rPr>
        <w:t xml:space="preserve">around one of her wrists were the same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make as those in Bundy’s possession.</w:t>
      </w:r>
    </w:p>
    <w:p w:rsidR="00711D76" w:rsidRDefault="00711D76">
      <w:pPr>
        <w:spacing w:before="150" w:after="0" w:line="673" w:lineRule="exact"/>
        <w:ind w:left="263" w:right="3552"/>
      </w:pPr>
      <w:r>
        <w:rPr>
          <w:rFonts w:ascii="Arial" w:hAnsi="Arial" w:cs="Arial"/>
          <w:color w:val="004080"/>
          <w:sz w:val="56"/>
          <w:szCs w:val="56"/>
        </w:rPr>
        <w:t xml:space="preserve">• Once DaRonch picked Bundy out of a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 xml:space="preserve">line-up the police felt they had enough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 xml:space="preserve">evidence to charge him with attempted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kidnapping.</w:t>
      </w:r>
    </w:p>
    <w:p w:rsidR="00711D76" w:rsidRDefault="00711D76">
      <w:pPr>
        <w:spacing w:before="130" w:after="0" w:line="670" w:lineRule="exact"/>
        <w:ind w:left="263" w:right="3270"/>
      </w:pPr>
      <w:r>
        <w:rPr>
          <w:rFonts w:ascii="Arial" w:hAnsi="Arial" w:cs="Arial"/>
          <w:color w:val="004080"/>
          <w:sz w:val="56"/>
          <w:szCs w:val="56"/>
        </w:rPr>
        <w:t xml:space="preserve">• The authorities also felt confident they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had the person responsible for the tri-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state murder spree that had gone on for</w:t>
      </w:r>
    </w:p>
    <w:p w:rsidR="00711D76" w:rsidRDefault="00711D76">
      <w:pPr>
        <w:spacing w:after="0" w:line="504" w:lineRule="exact"/>
        <w:ind w:left="804"/>
      </w:pPr>
      <w:r>
        <w:rPr>
          <w:rFonts w:ascii="Arial" w:hAnsi="Arial" w:cs="Arial"/>
          <w:color w:val="004080"/>
          <w:sz w:val="56"/>
          <w:szCs w:val="56"/>
        </w:rPr>
        <w:t>more than a year.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4" type="#_x0000_t75" style="position:absolute;margin-left:0;margin-top:0;width:10in;height:540pt;z-index:-251658240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711D76" w:rsidRDefault="00711D76">
      <w:pPr>
        <w:spacing w:after="0" w:line="414" w:lineRule="exact"/>
        <w:ind w:left="744"/>
        <w:rPr>
          <w:sz w:val="24"/>
          <w:szCs w:val="24"/>
        </w:rPr>
      </w:pPr>
    </w:p>
    <w:p w:rsidR="00711D76" w:rsidRDefault="00711D76">
      <w:pPr>
        <w:spacing w:after="0" w:line="414" w:lineRule="exact"/>
        <w:ind w:left="744"/>
        <w:rPr>
          <w:sz w:val="24"/>
          <w:szCs w:val="24"/>
        </w:rPr>
      </w:pPr>
    </w:p>
    <w:p w:rsidR="00711D76" w:rsidRDefault="00711D76">
      <w:pPr>
        <w:spacing w:after="0" w:line="414" w:lineRule="exact"/>
        <w:ind w:left="744"/>
        <w:rPr>
          <w:sz w:val="24"/>
          <w:szCs w:val="24"/>
        </w:rPr>
      </w:pPr>
    </w:p>
    <w:p w:rsidR="00711D76" w:rsidRDefault="00711D76">
      <w:pPr>
        <w:spacing w:before="256" w:after="0" w:line="414" w:lineRule="exact"/>
        <w:ind w:left="744"/>
      </w:pPr>
      <w:r>
        <w:rPr>
          <w:rFonts w:ascii="Arial" w:hAnsi="Arial" w:cs="Arial"/>
          <w:color w:val="004080"/>
          <w:sz w:val="36"/>
          <w:szCs w:val="36"/>
        </w:rPr>
        <w:t>Rare Crime Scene Photo, showing</w:t>
      </w:r>
    </w:p>
    <w:p w:rsidR="00711D76" w:rsidRDefault="00711D76">
      <w:pPr>
        <w:spacing w:before="6" w:after="0" w:line="414" w:lineRule="exact"/>
        <w:ind w:left="744"/>
      </w:pPr>
      <w:r>
        <w:rPr>
          <w:rFonts w:ascii="Arial" w:hAnsi="Arial" w:cs="Arial"/>
          <w:color w:val="004080"/>
          <w:sz w:val="36"/>
          <w:szCs w:val="36"/>
        </w:rPr>
        <w:t>Bundy in is VW beetle at a crime scene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80" w:after="0" w:line="920" w:lineRule="exact"/>
        <w:ind w:left="395"/>
      </w:pPr>
      <w:r>
        <w:rPr>
          <w:noProof/>
          <w:lang w:val="en-US" w:eastAsia="en-US"/>
        </w:rPr>
        <w:pict>
          <v:shape id="_x0000_s1045" type="#_x0000_t75" style="position:absolute;left:0;text-align:left;margin-left:0;margin-top:0;width:10in;height:540pt;z-index:-251657216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0"/>
          <w:szCs w:val="80"/>
        </w:rPr>
        <w:t>Charged With the Campbell Murder:</w:t>
      </w:r>
    </w:p>
    <w:p w:rsidR="00711D76" w:rsidRDefault="00711D76">
      <w:pPr>
        <w:spacing w:before="119" w:after="0" w:line="680" w:lineRule="exact"/>
        <w:ind w:left="263" w:right="159"/>
      </w:pPr>
      <w:r>
        <w:rPr>
          <w:rFonts w:ascii="Arial" w:hAnsi="Arial" w:cs="Arial"/>
          <w:color w:val="004080"/>
          <w:sz w:val="56"/>
          <w:szCs w:val="56"/>
        </w:rPr>
        <w:t xml:space="preserve">• Bundy went to trial for attempted kidnapping DaRonch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in February of 1976.</w:t>
      </w:r>
    </w:p>
    <w:p w:rsidR="00711D76" w:rsidRDefault="00711D76">
      <w:pPr>
        <w:spacing w:before="120" w:after="0" w:line="680" w:lineRule="exact"/>
        <w:ind w:left="263" w:right="1126"/>
      </w:pPr>
      <w:r>
        <w:rPr>
          <w:rFonts w:ascii="Arial" w:hAnsi="Arial" w:cs="Arial"/>
          <w:color w:val="004080"/>
          <w:sz w:val="56"/>
          <w:szCs w:val="56"/>
        </w:rPr>
        <w:t xml:space="preserve">• After waiving his right to a jury trial he was found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guilty and sentenced to 15 years in prison.</w:t>
      </w:r>
    </w:p>
    <w:p w:rsidR="00711D76" w:rsidRDefault="00711D76">
      <w:pPr>
        <w:spacing w:before="120" w:after="0" w:line="680" w:lineRule="exact"/>
        <w:ind w:left="263" w:right="591"/>
      </w:pPr>
      <w:r>
        <w:rPr>
          <w:rFonts w:ascii="Arial" w:hAnsi="Arial" w:cs="Arial"/>
          <w:color w:val="004080"/>
          <w:sz w:val="56"/>
          <w:szCs w:val="56"/>
        </w:rPr>
        <w:t xml:space="preserve">• During this time police were investigating links to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Bundy and the Colorado murders. According to his</w:t>
      </w:r>
    </w:p>
    <w:p w:rsidR="00711D76" w:rsidRDefault="00711D76">
      <w:pPr>
        <w:spacing w:before="10" w:after="0" w:line="644" w:lineRule="exact"/>
        <w:ind w:left="804"/>
      </w:pPr>
      <w:r>
        <w:rPr>
          <w:rFonts w:ascii="Arial" w:hAnsi="Arial" w:cs="Arial"/>
          <w:color w:val="004080"/>
          <w:sz w:val="56"/>
          <w:szCs w:val="56"/>
        </w:rPr>
        <w:t>credit card statements he was in the area where</w:t>
      </w:r>
    </w:p>
    <w:p w:rsidR="00711D76" w:rsidRDefault="00711D76">
      <w:pPr>
        <w:spacing w:before="7" w:after="0" w:line="680" w:lineRule="exact"/>
        <w:ind w:left="804" w:right="683"/>
      </w:pPr>
      <w:r>
        <w:rPr>
          <w:rFonts w:ascii="Arial" w:hAnsi="Arial" w:cs="Arial"/>
          <w:color w:val="004080"/>
          <w:sz w:val="56"/>
          <w:szCs w:val="56"/>
        </w:rPr>
        <w:t xml:space="preserve">several women vanished in early 1975. In October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1976 Bundy was charged for the murder of Caryn</w:t>
      </w:r>
    </w:p>
    <w:p w:rsidR="00711D76" w:rsidRDefault="00711D76">
      <w:pPr>
        <w:spacing w:before="10" w:after="0" w:line="644" w:lineRule="exact"/>
        <w:ind w:left="804"/>
      </w:pPr>
      <w:r>
        <w:rPr>
          <w:rFonts w:ascii="Arial" w:hAnsi="Arial" w:cs="Arial"/>
          <w:color w:val="004080"/>
          <w:sz w:val="56"/>
          <w:szCs w:val="56"/>
        </w:rPr>
        <w:t>Campbell.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4" w:after="0" w:line="1012" w:lineRule="exact"/>
        <w:ind w:left="3774"/>
      </w:pPr>
      <w:r>
        <w:rPr>
          <w:noProof/>
          <w:lang w:val="en-US" w:eastAsia="en-US"/>
        </w:rPr>
        <w:pict>
          <v:shape id="_x0000_s1046" type="#_x0000_t75" style="position:absolute;left:0;text-align:left;margin-left:0;margin-top:0;width:10in;height:540pt;z-index:-251656192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Bundy Escapes:</w:t>
      </w:r>
    </w:p>
    <w:p w:rsidR="00711D76" w:rsidRDefault="00711D76">
      <w:pPr>
        <w:tabs>
          <w:tab w:val="left" w:pos="804"/>
        </w:tabs>
        <w:spacing w:before="242" w:after="0" w:line="560" w:lineRule="exact"/>
        <w:ind w:left="263" w:right="5583"/>
      </w:pPr>
      <w:r>
        <w:rPr>
          <w:rFonts w:ascii="Arial" w:hAnsi="Arial" w:cs="Arial"/>
          <w:color w:val="004080"/>
          <w:sz w:val="48"/>
          <w:szCs w:val="48"/>
        </w:rPr>
        <w:t xml:space="preserve">• Bundy was extradited from the Utah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prison to Colorado for the trial.</w:t>
      </w:r>
    </w:p>
    <w:p w:rsidR="00711D76" w:rsidRDefault="00711D76">
      <w:pPr>
        <w:spacing w:before="147" w:after="0" w:line="552" w:lineRule="exact"/>
        <w:ind w:left="263"/>
      </w:pPr>
      <w:r>
        <w:rPr>
          <w:rFonts w:ascii="Arial" w:hAnsi="Arial" w:cs="Arial"/>
          <w:color w:val="004080"/>
          <w:sz w:val="48"/>
          <w:szCs w:val="48"/>
        </w:rPr>
        <w:t>• Serving as his own lawyer allowed</w:t>
      </w:r>
    </w:p>
    <w:p w:rsidR="00711D76" w:rsidRDefault="00711D76">
      <w:pPr>
        <w:spacing w:before="2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him to appear in court without leg</w:t>
      </w:r>
    </w:p>
    <w:p w:rsidR="00711D76" w:rsidRDefault="00711D76">
      <w:pPr>
        <w:spacing w:before="2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irons, plus it gave him an</w:t>
      </w:r>
    </w:p>
    <w:p w:rsidR="00711D76" w:rsidRDefault="00711D76">
      <w:pPr>
        <w:spacing w:after="0" w:line="580" w:lineRule="exact"/>
        <w:ind w:left="804" w:right="5792"/>
      </w:pPr>
      <w:r>
        <w:rPr>
          <w:rFonts w:ascii="Arial" w:hAnsi="Arial" w:cs="Arial"/>
          <w:color w:val="004080"/>
          <w:sz w:val="48"/>
          <w:szCs w:val="48"/>
        </w:rPr>
        <w:t xml:space="preserve">opportunity to move freely from the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courtroom to the law library inside</w:t>
      </w:r>
    </w:p>
    <w:p w:rsidR="00711D76" w:rsidRDefault="00711D76">
      <w:pPr>
        <w:spacing w:before="9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the courthouse. In an interview,</w:t>
      </w:r>
    </w:p>
    <w:p w:rsidR="00711D76" w:rsidRDefault="00711D76">
      <w:pPr>
        <w:spacing w:before="2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while in the role as his own</w:t>
      </w:r>
    </w:p>
    <w:p w:rsidR="00711D76" w:rsidRDefault="00711D76">
      <w:pPr>
        <w:spacing w:before="22" w:after="0" w:line="560" w:lineRule="exact"/>
        <w:ind w:left="804" w:right="6233"/>
      </w:pPr>
      <w:r>
        <w:rPr>
          <w:rFonts w:ascii="Arial" w:hAnsi="Arial" w:cs="Arial"/>
          <w:color w:val="004080"/>
          <w:sz w:val="48"/>
          <w:szCs w:val="48"/>
        </w:rPr>
        <w:t xml:space="preserve">attorney, Bundy said, </w:t>
      </w:r>
      <w:r>
        <w:rPr>
          <w:rFonts w:ascii="Arial" w:hAnsi="Arial" w:cs="Arial"/>
          <w:color w:val="FF0000"/>
          <w:sz w:val="48"/>
          <w:szCs w:val="48"/>
        </w:rPr>
        <w:t xml:space="preserve">"More than </w:t>
      </w:r>
      <w:r>
        <w:br/>
      </w:r>
      <w:r>
        <w:rPr>
          <w:rFonts w:ascii="Arial" w:hAnsi="Arial" w:cs="Arial"/>
          <w:color w:val="FF0000"/>
          <w:sz w:val="48"/>
          <w:szCs w:val="48"/>
        </w:rPr>
        <w:t>ever, I am convinced of my own</w:t>
      </w:r>
    </w:p>
    <w:p w:rsidR="00711D76" w:rsidRDefault="00711D76">
      <w:pPr>
        <w:spacing w:before="27" w:after="0" w:line="552" w:lineRule="exact"/>
        <w:ind w:left="804"/>
      </w:pPr>
      <w:r>
        <w:rPr>
          <w:rFonts w:ascii="Arial" w:hAnsi="Arial" w:cs="Arial"/>
          <w:color w:val="FF0000"/>
          <w:sz w:val="48"/>
          <w:szCs w:val="48"/>
        </w:rPr>
        <w:t>innocence."</w:t>
      </w:r>
    </w:p>
    <w:p w:rsidR="00711D76" w:rsidRDefault="00711D76">
      <w:pPr>
        <w:spacing w:before="148" w:after="0" w:line="552" w:lineRule="exact"/>
        <w:ind w:left="263"/>
      </w:pPr>
      <w:r>
        <w:rPr>
          <w:rFonts w:ascii="Arial" w:hAnsi="Arial" w:cs="Arial"/>
          <w:color w:val="004080"/>
          <w:w w:val="101"/>
          <w:sz w:val="48"/>
          <w:szCs w:val="48"/>
        </w:rPr>
        <w:t>• In June 1977 during a pre-trial</w:t>
      </w:r>
    </w:p>
    <w:p w:rsidR="00711D76" w:rsidRDefault="00711D76">
      <w:pPr>
        <w:spacing w:before="22" w:after="0" w:line="560" w:lineRule="exact"/>
        <w:ind w:left="804" w:right="5733"/>
      </w:pPr>
      <w:r>
        <w:rPr>
          <w:rFonts w:ascii="Arial" w:hAnsi="Arial" w:cs="Arial"/>
          <w:color w:val="004080"/>
          <w:sz w:val="48"/>
          <w:szCs w:val="48"/>
        </w:rPr>
        <w:t xml:space="preserve">hearing he escaped by jumping out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of the law library window. He was</w:t>
      </w:r>
    </w:p>
    <w:p w:rsidR="00711D76" w:rsidRDefault="00711D76">
      <w:pPr>
        <w:spacing w:after="0" w:line="43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captured a week later.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84" w:after="0" w:line="1012" w:lineRule="exact"/>
        <w:ind w:left="3013"/>
      </w:pPr>
      <w:r>
        <w:rPr>
          <w:noProof/>
          <w:lang w:val="en-US" w:eastAsia="en-US"/>
        </w:rPr>
        <w:pict>
          <v:shape id="_x0000_s1047" type="#_x0000_t75" style="position:absolute;left:0;text-align:left;margin-left:0;margin-top:0;width:10in;height:540pt;z-index:-251646976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The Second Escape:</w:t>
      </w:r>
    </w:p>
    <w:p w:rsidR="00711D76" w:rsidRDefault="00711D76">
      <w:pPr>
        <w:spacing w:before="12" w:after="0" w:line="766" w:lineRule="exact"/>
        <w:ind w:left="263" w:right="20"/>
      </w:pPr>
      <w:r>
        <w:rPr>
          <w:rFonts w:ascii="Arial" w:hAnsi="Arial" w:cs="Arial"/>
          <w:color w:val="004080"/>
          <w:sz w:val="64"/>
          <w:szCs w:val="64"/>
        </w:rPr>
        <w:t xml:space="preserve">• On December 30 Bundy escaped from prison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and made his way to Tallahassee, Florida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where he rented an apartment near Florida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State University under the name Chris Hagen.</w:t>
      </w:r>
    </w:p>
    <w:p w:rsidR="00711D76" w:rsidRDefault="00711D76">
      <w:pPr>
        <w:spacing w:before="199" w:after="0" w:line="736" w:lineRule="exact"/>
        <w:ind w:left="263"/>
      </w:pPr>
      <w:r>
        <w:rPr>
          <w:rFonts w:ascii="Arial" w:hAnsi="Arial" w:cs="Arial"/>
          <w:color w:val="004080"/>
          <w:sz w:val="64"/>
          <w:szCs w:val="64"/>
        </w:rPr>
        <w:t>• College life was something Bundy was familiar</w:t>
      </w:r>
    </w:p>
    <w:p w:rsidR="00711D76" w:rsidRDefault="00711D76">
      <w:pPr>
        <w:spacing w:before="2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with and one he enjoyed. He managed to buy</w:t>
      </w:r>
    </w:p>
    <w:p w:rsidR="00711D76" w:rsidRDefault="00711D76">
      <w:pPr>
        <w:spacing w:after="0" w:line="780" w:lineRule="exact"/>
        <w:ind w:left="804" w:right="432"/>
      </w:pPr>
      <w:r>
        <w:rPr>
          <w:rFonts w:ascii="Arial" w:hAnsi="Arial" w:cs="Arial"/>
          <w:color w:val="004080"/>
          <w:sz w:val="64"/>
          <w:szCs w:val="64"/>
        </w:rPr>
        <w:t xml:space="preserve">food and pay his way at local college bars with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stolen credit cards.</w:t>
      </w:r>
    </w:p>
    <w:p w:rsidR="00711D76" w:rsidRDefault="00711D76">
      <w:pPr>
        <w:spacing w:before="165" w:after="0" w:line="736" w:lineRule="exact"/>
        <w:ind w:left="263"/>
      </w:pPr>
      <w:r>
        <w:rPr>
          <w:rFonts w:ascii="Arial" w:hAnsi="Arial" w:cs="Arial"/>
          <w:color w:val="004080"/>
          <w:sz w:val="64"/>
          <w:szCs w:val="64"/>
        </w:rPr>
        <w:t>• It was just a matter of time before the monster</w:t>
      </w:r>
    </w:p>
    <w:p w:rsidR="00711D76" w:rsidRDefault="00711D76">
      <w:pPr>
        <w:spacing w:before="2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inside Bundy would resurface.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64" w:after="0" w:line="1012" w:lineRule="exact"/>
        <w:ind w:left="1133"/>
      </w:pPr>
      <w:r>
        <w:rPr>
          <w:noProof/>
          <w:lang w:val="en-US" w:eastAsia="en-US"/>
        </w:rPr>
        <w:pict>
          <v:shape id="_x0000_s1048" type="#_x0000_t75" style="position:absolute;left:0;text-align:left;margin-left:0;margin-top:0;width:10in;height:540pt;z-index:-251655168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The Sorority House Murders:</w:t>
      </w:r>
    </w:p>
    <w:p w:rsidR="00711D76" w:rsidRDefault="00711D76">
      <w:pPr>
        <w:spacing w:before="140" w:after="0" w:line="780" w:lineRule="exact"/>
        <w:ind w:left="263" w:right="336"/>
      </w:pPr>
      <w:r>
        <w:rPr>
          <w:rFonts w:ascii="Arial" w:hAnsi="Arial" w:cs="Arial"/>
          <w:color w:val="004080"/>
          <w:sz w:val="64"/>
          <w:szCs w:val="64"/>
        </w:rPr>
        <w:t xml:space="preserve">• On Saturday, January 14, Bundy broke into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Florida State University's Chi Omega sorority</w:t>
      </w:r>
    </w:p>
    <w:p w:rsidR="00711D76" w:rsidRDefault="00711D76">
      <w:pPr>
        <w:spacing w:before="17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house and bludgeoned and strangled to death</w:t>
      </w:r>
    </w:p>
    <w:p w:rsidR="00711D76" w:rsidRDefault="00711D76">
      <w:pPr>
        <w:spacing w:after="0" w:line="780" w:lineRule="exact"/>
        <w:ind w:left="804" w:right="666"/>
      </w:pPr>
      <w:r>
        <w:rPr>
          <w:rFonts w:ascii="Arial" w:hAnsi="Arial" w:cs="Arial"/>
          <w:color w:val="004080"/>
          <w:sz w:val="64"/>
          <w:szCs w:val="64"/>
        </w:rPr>
        <w:t xml:space="preserve">two women, raping one of them and brutally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biting her on her buttocks and one nipple.</w:t>
      </w:r>
    </w:p>
    <w:p w:rsidR="00711D76" w:rsidRDefault="00711D76">
      <w:pPr>
        <w:spacing w:before="165" w:after="0" w:line="736" w:lineRule="exact"/>
        <w:ind w:left="263"/>
      </w:pPr>
      <w:r>
        <w:rPr>
          <w:rFonts w:ascii="Arial" w:hAnsi="Arial" w:cs="Arial"/>
          <w:color w:val="004080"/>
          <w:sz w:val="64"/>
          <w:szCs w:val="64"/>
        </w:rPr>
        <w:t>• He beat two others over the head with a log.</w:t>
      </w:r>
    </w:p>
    <w:p w:rsidR="00711D76" w:rsidRDefault="00711D76">
      <w:pPr>
        <w:spacing w:after="0" w:line="780" w:lineRule="exact"/>
        <w:ind w:left="804" w:right="136"/>
      </w:pPr>
      <w:r>
        <w:rPr>
          <w:rFonts w:ascii="Arial" w:hAnsi="Arial" w:cs="Arial"/>
          <w:color w:val="004080"/>
          <w:sz w:val="64"/>
          <w:szCs w:val="64"/>
        </w:rPr>
        <w:t xml:space="preserve">They survived which investigators attribute to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fellow roommate Nita Neary, who came home</w:t>
      </w:r>
    </w:p>
    <w:p w:rsidR="00711D76" w:rsidRDefault="00711D76">
      <w:pPr>
        <w:spacing w:before="5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and interrupted Bundy before he was able to</w:t>
      </w:r>
    </w:p>
    <w:p w:rsidR="00711D76" w:rsidRDefault="00711D76">
      <w:pPr>
        <w:spacing w:before="4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kill the other two victims.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72" w:after="0" w:line="736" w:lineRule="exact"/>
        <w:ind w:left="263"/>
      </w:pPr>
      <w:r>
        <w:rPr>
          <w:noProof/>
          <w:lang w:val="en-US" w:eastAsia="en-US"/>
        </w:rPr>
        <w:pict>
          <v:shape id="_x0000_s1049" type="#_x0000_t75" style="position:absolute;left:0;text-align:left;margin-left:0;margin-top:0;width:10in;height:540pt;z-index:-251654144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" w:hAnsi="Arial" w:cs="Arial"/>
          <w:color w:val="004080"/>
          <w:sz w:val="64"/>
          <w:szCs w:val="64"/>
        </w:rPr>
        <w:t>• Nita Neary came home around 3 a.m. and</w:t>
      </w:r>
    </w:p>
    <w:p w:rsidR="00711D76" w:rsidRDefault="00711D76">
      <w:pPr>
        <w:spacing w:before="4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noticed the front door to the house was ajar.</w:t>
      </w:r>
    </w:p>
    <w:p w:rsidR="00711D76" w:rsidRDefault="00711D76">
      <w:pPr>
        <w:spacing w:before="160" w:after="0" w:line="766" w:lineRule="exact"/>
        <w:ind w:left="263" w:right="170"/>
      </w:pPr>
      <w:r>
        <w:rPr>
          <w:rFonts w:ascii="Arial" w:hAnsi="Arial" w:cs="Arial"/>
          <w:color w:val="004080"/>
          <w:sz w:val="64"/>
          <w:szCs w:val="64"/>
        </w:rPr>
        <w:t xml:space="preserve">• As she entered she heard hurried footsteps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above going toward the stairway. She hid in a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doorway and watched as a man wearing a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blue cap and carrying a log left the house.</w:t>
      </w:r>
    </w:p>
    <w:p w:rsidR="00711D76" w:rsidRDefault="00711D76">
      <w:pPr>
        <w:spacing w:before="151" w:after="0" w:line="770" w:lineRule="exact"/>
        <w:ind w:left="263" w:right="135"/>
      </w:pPr>
      <w:r>
        <w:rPr>
          <w:rFonts w:ascii="Arial" w:hAnsi="Arial" w:cs="Arial"/>
          <w:color w:val="004080"/>
          <w:sz w:val="64"/>
          <w:szCs w:val="64"/>
        </w:rPr>
        <w:t xml:space="preserve">• Upstairs she found her roommates. Two were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dead, two others severely wounded. That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same night another woman was attacked and</w:t>
      </w:r>
    </w:p>
    <w:p w:rsidR="00711D76" w:rsidRDefault="00711D76">
      <w:pPr>
        <w:spacing w:before="19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the police found a mask on her floor identical</w:t>
      </w:r>
    </w:p>
    <w:p w:rsidR="00711D76" w:rsidRDefault="00711D76">
      <w:pPr>
        <w:spacing w:before="4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to one found later in Bundy’s car.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24" w:after="0" w:line="1012" w:lineRule="exact"/>
        <w:ind w:left="1686"/>
      </w:pPr>
      <w:r>
        <w:rPr>
          <w:noProof/>
          <w:lang w:val="en-US" w:eastAsia="en-US"/>
        </w:rPr>
        <w:pict>
          <v:shape id="_x0000_s1050" type="#_x0000_t75" style="position:absolute;left:0;text-align:left;margin-left:0;margin-top:0;width:10in;height:540pt;z-index:-251645952;mso-position-horizontal-relative:page;mso-position-vertical-relative:page" o:allowincell="f">
            <v:imagedata r:id="rId21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Bundy Arrested Again:</w:t>
      </w:r>
    </w:p>
    <w:p w:rsidR="00711D76" w:rsidRDefault="00711D76">
      <w:pPr>
        <w:spacing w:before="128" w:after="0" w:line="552" w:lineRule="exact"/>
        <w:ind w:left="143"/>
      </w:pPr>
      <w:r>
        <w:rPr>
          <w:rFonts w:ascii="Arial" w:hAnsi="Arial" w:cs="Arial"/>
          <w:color w:val="004080"/>
          <w:w w:val="101"/>
          <w:sz w:val="48"/>
          <w:szCs w:val="48"/>
        </w:rPr>
        <w:t>• On February 9, 1978, Bundy</w:t>
      </w:r>
    </w:p>
    <w:p w:rsidR="00711D76" w:rsidRDefault="00711D76">
      <w:pPr>
        <w:spacing w:after="0" w:line="580" w:lineRule="exact"/>
        <w:ind w:left="684" w:right="6336"/>
      </w:pPr>
      <w:r>
        <w:rPr>
          <w:rFonts w:ascii="Arial" w:hAnsi="Arial" w:cs="Arial"/>
          <w:color w:val="004080"/>
          <w:sz w:val="48"/>
          <w:szCs w:val="48"/>
        </w:rPr>
        <w:t>killed again. This time it was 12-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year-old Kimberly Leach, who he</w:t>
      </w:r>
    </w:p>
    <w:p w:rsidR="00711D76" w:rsidRDefault="00711D76">
      <w:pPr>
        <w:spacing w:before="9" w:after="0" w:line="552" w:lineRule="exact"/>
        <w:ind w:left="684"/>
      </w:pPr>
      <w:r>
        <w:rPr>
          <w:rFonts w:ascii="Arial" w:hAnsi="Arial" w:cs="Arial"/>
          <w:color w:val="004080"/>
          <w:sz w:val="48"/>
          <w:szCs w:val="48"/>
        </w:rPr>
        <w:t>kidnapped then mutilated.</w:t>
      </w:r>
    </w:p>
    <w:p w:rsidR="00711D76" w:rsidRDefault="00711D76">
      <w:pPr>
        <w:spacing w:before="148" w:after="0" w:line="552" w:lineRule="exact"/>
        <w:ind w:left="143"/>
      </w:pPr>
      <w:r>
        <w:rPr>
          <w:rFonts w:ascii="Arial" w:hAnsi="Arial" w:cs="Arial"/>
          <w:color w:val="004080"/>
          <w:w w:val="102"/>
          <w:sz w:val="48"/>
          <w:szCs w:val="48"/>
        </w:rPr>
        <w:t>• Within a week of the</w:t>
      </w:r>
    </w:p>
    <w:p w:rsidR="00711D76" w:rsidRDefault="00711D76">
      <w:pPr>
        <w:spacing w:before="8" w:after="0" w:line="552" w:lineRule="exact"/>
        <w:ind w:left="684"/>
      </w:pPr>
      <w:r>
        <w:rPr>
          <w:rFonts w:ascii="Arial" w:hAnsi="Arial" w:cs="Arial"/>
          <w:color w:val="004080"/>
          <w:sz w:val="48"/>
          <w:szCs w:val="48"/>
        </w:rPr>
        <w:t>disappearance of Kimberly,</w:t>
      </w:r>
    </w:p>
    <w:p w:rsidR="00711D76" w:rsidRDefault="00711D76">
      <w:pPr>
        <w:spacing w:before="28" w:after="0" w:line="552" w:lineRule="exact"/>
        <w:ind w:left="684"/>
      </w:pPr>
      <w:r>
        <w:rPr>
          <w:rFonts w:ascii="Arial" w:hAnsi="Arial" w:cs="Arial"/>
          <w:color w:val="004080"/>
          <w:sz w:val="48"/>
          <w:szCs w:val="48"/>
        </w:rPr>
        <w:t>Bundy was arrested in Pensacola</w:t>
      </w:r>
    </w:p>
    <w:p w:rsidR="00711D76" w:rsidRDefault="00711D76">
      <w:pPr>
        <w:spacing w:before="28" w:after="0" w:line="552" w:lineRule="exact"/>
        <w:ind w:left="684"/>
      </w:pPr>
      <w:r>
        <w:rPr>
          <w:rFonts w:ascii="Arial" w:hAnsi="Arial" w:cs="Arial"/>
          <w:color w:val="004080"/>
          <w:sz w:val="48"/>
          <w:szCs w:val="48"/>
        </w:rPr>
        <w:t>for driving a stolen vehicle.</w:t>
      </w:r>
    </w:p>
    <w:p w:rsidR="00711D76" w:rsidRDefault="00711D76">
      <w:pPr>
        <w:tabs>
          <w:tab w:val="left" w:pos="684"/>
        </w:tabs>
        <w:spacing w:before="105" w:after="0" w:line="580" w:lineRule="exact"/>
        <w:ind w:left="143" w:right="6341"/>
      </w:pPr>
      <w:r>
        <w:rPr>
          <w:rFonts w:ascii="Arial" w:hAnsi="Arial" w:cs="Arial"/>
          <w:color w:val="004080"/>
          <w:sz w:val="48"/>
          <w:szCs w:val="48"/>
        </w:rPr>
        <w:t xml:space="preserve">• Investigators had eyewitnesses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 xml:space="preserve">who identified Bundy at the dorm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and at Kimberly's school. They</w:t>
      </w:r>
    </w:p>
    <w:p w:rsidR="00711D76" w:rsidRDefault="00711D76">
      <w:pPr>
        <w:spacing w:before="24" w:after="0" w:line="552" w:lineRule="exact"/>
        <w:ind w:left="684"/>
      </w:pPr>
      <w:r>
        <w:rPr>
          <w:rFonts w:ascii="Arial" w:hAnsi="Arial" w:cs="Arial"/>
          <w:color w:val="004080"/>
          <w:sz w:val="48"/>
          <w:szCs w:val="48"/>
        </w:rPr>
        <w:t>also had physical evidence that</w:t>
      </w:r>
    </w:p>
    <w:p w:rsidR="00711D76" w:rsidRDefault="00711D76">
      <w:pPr>
        <w:spacing w:before="14" w:after="0" w:line="570" w:lineRule="exact"/>
        <w:ind w:left="684" w:right="6179"/>
      </w:pPr>
      <w:r>
        <w:rPr>
          <w:rFonts w:ascii="Arial" w:hAnsi="Arial" w:cs="Arial"/>
          <w:color w:val="004080"/>
          <w:sz w:val="48"/>
          <w:szCs w:val="48"/>
        </w:rPr>
        <w:t xml:space="preserve">linked him to the three murders,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including a mold of the bite marks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found on in the flesh of the</w:t>
      </w:r>
    </w:p>
    <w:p w:rsidR="00711D76" w:rsidRDefault="00711D76">
      <w:pPr>
        <w:spacing w:after="0" w:line="432" w:lineRule="exact"/>
        <w:ind w:left="684"/>
      </w:pPr>
      <w:r>
        <w:rPr>
          <w:rFonts w:ascii="Arial" w:hAnsi="Arial" w:cs="Arial"/>
          <w:color w:val="004080"/>
          <w:sz w:val="48"/>
          <w:szCs w:val="48"/>
        </w:rPr>
        <w:t>sorority house victim.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4" w:after="0" w:line="1012" w:lineRule="exact"/>
        <w:ind w:left="3446"/>
      </w:pPr>
      <w:r>
        <w:rPr>
          <w:noProof/>
          <w:lang w:val="en-US" w:eastAsia="en-US"/>
        </w:rPr>
        <w:pict>
          <v:shape id="_x0000_s1051" type="#_x0000_t75" style="position:absolute;left:0;text-align:left;margin-left:0;margin-top:0;width:10in;height:540pt;z-index:-251653120;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The Plea Bargain:</w:t>
      </w:r>
    </w:p>
    <w:p w:rsidR="00711D76" w:rsidRDefault="00711D76">
      <w:pPr>
        <w:spacing w:before="1" w:after="0" w:line="731" w:lineRule="exact"/>
        <w:ind w:left="263"/>
      </w:pPr>
      <w:r>
        <w:rPr>
          <w:rFonts w:ascii="Arial" w:hAnsi="Arial" w:cs="Arial"/>
          <w:color w:val="004080"/>
          <w:sz w:val="64"/>
          <w:szCs w:val="64"/>
        </w:rPr>
        <w:t>• Bundy, still thinking he could beat a guilty</w:t>
      </w:r>
    </w:p>
    <w:p w:rsidR="00711D76" w:rsidRDefault="00711D76">
      <w:pPr>
        <w:spacing w:before="26" w:after="0" w:line="760" w:lineRule="exact"/>
        <w:ind w:left="804" w:right="489"/>
      </w:pPr>
      <w:r>
        <w:rPr>
          <w:rFonts w:ascii="Arial" w:hAnsi="Arial" w:cs="Arial"/>
          <w:color w:val="004080"/>
          <w:sz w:val="64"/>
          <w:szCs w:val="64"/>
        </w:rPr>
        <w:t xml:space="preserve">verdict, turned down a plea bargain whereby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he would plead guilty to killing the two</w:t>
      </w:r>
    </w:p>
    <w:p w:rsidR="00711D76" w:rsidRDefault="00711D76">
      <w:pPr>
        <w:spacing w:before="20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sorority women and Kimberly LaFouche in</w:t>
      </w:r>
    </w:p>
    <w:p w:rsidR="00711D76" w:rsidRDefault="00711D76">
      <w:pPr>
        <w:spacing w:before="4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exchange for three 25-year sentences.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2" type="#_x0000_t75" style="position:absolute;margin-left:0;margin-top:0;width:10in;height:540pt;z-index:-251652096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711D76" w:rsidRDefault="00711D76">
      <w:pPr>
        <w:spacing w:after="0" w:line="736" w:lineRule="exact"/>
        <w:ind w:left="263"/>
        <w:rPr>
          <w:sz w:val="24"/>
          <w:szCs w:val="24"/>
        </w:rPr>
      </w:pPr>
    </w:p>
    <w:p w:rsidR="00711D76" w:rsidRDefault="00711D76">
      <w:pPr>
        <w:spacing w:after="0" w:line="736" w:lineRule="exact"/>
        <w:ind w:left="263"/>
        <w:rPr>
          <w:sz w:val="24"/>
          <w:szCs w:val="24"/>
        </w:rPr>
      </w:pPr>
    </w:p>
    <w:p w:rsidR="00711D76" w:rsidRDefault="00711D76">
      <w:pPr>
        <w:spacing w:after="0" w:line="736" w:lineRule="exact"/>
        <w:ind w:left="263"/>
        <w:rPr>
          <w:sz w:val="24"/>
          <w:szCs w:val="24"/>
        </w:rPr>
      </w:pPr>
    </w:p>
    <w:p w:rsidR="00711D76" w:rsidRDefault="00711D76">
      <w:pPr>
        <w:spacing w:after="0" w:line="736" w:lineRule="exact"/>
        <w:ind w:left="263"/>
        <w:rPr>
          <w:sz w:val="24"/>
          <w:szCs w:val="24"/>
        </w:rPr>
      </w:pPr>
    </w:p>
    <w:p w:rsidR="00711D76" w:rsidRDefault="00711D76">
      <w:pPr>
        <w:spacing w:after="0" w:line="736" w:lineRule="exact"/>
        <w:ind w:left="263"/>
        <w:rPr>
          <w:sz w:val="24"/>
          <w:szCs w:val="24"/>
        </w:rPr>
      </w:pPr>
    </w:p>
    <w:p w:rsidR="00711D76" w:rsidRDefault="00711D76">
      <w:pPr>
        <w:spacing w:before="572" w:after="0" w:line="736" w:lineRule="exact"/>
        <w:ind w:left="263"/>
      </w:pPr>
      <w:r>
        <w:rPr>
          <w:rFonts w:ascii="Arial" w:hAnsi="Arial" w:cs="Arial"/>
          <w:color w:val="004080"/>
          <w:sz w:val="64"/>
          <w:szCs w:val="64"/>
        </w:rPr>
        <w:t>• Bundy was forced by court order to give a</w:t>
      </w:r>
    </w:p>
    <w:p w:rsidR="00711D76" w:rsidRDefault="00711D76">
      <w:pPr>
        <w:spacing w:before="4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dental impression.</w:t>
      </w:r>
    </w:p>
    <w:p w:rsidR="00711D76" w:rsidRDefault="00711D76">
      <w:pPr>
        <w:spacing w:before="165" w:after="0" w:line="760" w:lineRule="exact"/>
        <w:ind w:left="263" w:right="368"/>
      </w:pPr>
      <w:r>
        <w:rPr>
          <w:rFonts w:ascii="Arial" w:hAnsi="Arial" w:cs="Arial"/>
          <w:color w:val="004080"/>
          <w:sz w:val="64"/>
          <w:szCs w:val="64"/>
        </w:rPr>
        <w:t xml:space="preserve">• Forensic dentist Richard Souviron declared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the outline of Bundy's front teeth, which were</w:t>
      </w:r>
    </w:p>
    <w:p w:rsidR="00711D76" w:rsidRDefault="00711D76">
      <w:pPr>
        <w:spacing w:before="40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chipped and misaligned, an exact match to the</w:t>
      </w:r>
    </w:p>
    <w:p w:rsidR="00711D76" w:rsidRDefault="00711D76">
      <w:pPr>
        <w:spacing w:before="2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pattern on the transparent overlay. This</w:t>
      </w:r>
    </w:p>
    <w:p w:rsidR="00711D76" w:rsidRDefault="00711D76">
      <w:pPr>
        <w:spacing w:before="24" w:after="0" w:line="73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proved to be a major piece of evidence for the</w:t>
      </w:r>
    </w:p>
    <w:p w:rsidR="00711D76" w:rsidRDefault="00711D76">
      <w:pPr>
        <w:spacing w:after="0" w:line="576" w:lineRule="exact"/>
        <w:ind w:left="804"/>
      </w:pPr>
      <w:r>
        <w:rPr>
          <w:rFonts w:ascii="Arial" w:hAnsi="Arial" w:cs="Arial"/>
          <w:color w:val="004080"/>
          <w:sz w:val="64"/>
          <w:szCs w:val="64"/>
        </w:rPr>
        <w:t>prosecution.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24" w:after="0" w:line="1012" w:lineRule="exact"/>
        <w:ind w:left="5317"/>
      </w:pPr>
      <w:r>
        <w:rPr>
          <w:noProof/>
          <w:lang w:val="en-US" w:eastAsia="en-US"/>
        </w:rPr>
        <w:pict>
          <v:shape id="_x0000_s1053" type="#_x0000_t75" style="position:absolute;left:0;text-align:left;margin-left:0;margin-top:0;width:10in;height:540pt;z-index:-251651072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Arial Bold" w:hAnsi="Arial Bold" w:cs="Arial Bold"/>
          <w:color w:val="800000"/>
          <w:sz w:val="88"/>
          <w:szCs w:val="88"/>
        </w:rPr>
        <w:t>The End:</w:t>
      </w:r>
    </w:p>
    <w:p w:rsidR="00711D76" w:rsidRDefault="00711D76">
      <w:pPr>
        <w:spacing w:before="1" w:after="0" w:line="537" w:lineRule="exact"/>
        <w:ind w:left="263"/>
      </w:pPr>
      <w:r>
        <w:rPr>
          <w:rFonts w:ascii="Arial" w:hAnsi="Arial" w:cs="Arial"/>
          <w:color w:val="004080"/>
          <w:sz w:val="48"/>
          <w:szCs w:val="48"/>
        </w:rPr>
        <w:t>• Bundy went on trial in Florida on June 25, 1979 for the</w:t>
      </w:r>
    </w:p>
    <w:p w:rsidR="00711D76" w:rsidRDefault="00711D76">
      <w:pPr>
        <w:spacing w:before="11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murders of the sorority women. The trial was televised and</w:t>
      </w:r>
    </w:p>
    <w:p w:rsidR="00711D76" w:rsidRDefault="00711D76">
      <w:pPr>
        <w:spacing w:before="5" w:after="0" w:line="580" w:lineRule="exact"/>
        <w:ind w:left="804" w:right="266"/>
      </w:pPr>
      <w:r>
        <w:rPr>
          <w:rFonts w:ascii="Arial" w:hAnsi="Arial" w:cs="Arial"/>
          <w:color w:val="004080"/>
          <w:sz w:val="48"/>
          <w:szCs w:val="48"/>
        </w:rPr>
        <w:t xml:space="preserve">Bundy played up to the media when on occasion he acted as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his own attorney.</w:t>
      </w:r>
    </w:p>
    <w:p w:rsidR="00711D76" w:rsidRDefault="00711D76">
      <w:pPr>
        <w:spacing w:before="144" w:after="0" w:line="552" w:lineRule="exact"/>
        <w:ind w:left="263"/>
      </w:pPr>
      <w:r>
        <w:rPr>
          <w:rFonts w:ascii="Arial" w:hAnsi="Arial" w:cs="Arial"/>
          <w:color w:val="004080"/>
          <w:sz w:val="48"/>
          <w:szCs w:val="48"/>
        </w:rPr>
        <w:t>• Bundy was found guilty on both murder charges and given two</w:t>
      </w:r>
    </w:p>
    <w:p w:rsidR="00711D76" w:rsidRDefault="00711D76">
      <w:pPr>
        <w:spacing w:before="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death sentences by means of the electric chair.</w:t>
      </w:r>
    </w:p>
    <w:p w:rsidR="00711D76" w:rsidRDefault="00711D76">
      <w:pPr>
        <w:spacing w:before="148" w:after="0" w:line="552" w:lineRule="exact"/>
        <w:ind w:left="263"/>
      </w:pPr>
      <w:r>
        <w:rPr>
          <w:rFonts w:ascii="Arial" w:hAnsi="Arial" w:cs="Arial"/>
          <w:color w:val="004080"/>
          <w:sz w:val="48"/>
          <w:szCs w:val="48"/>
        </w:rPr>
        <w:t>• On January 7, 1980, Bundy went on trial for killing Kimberly</w:t>
      </w:r>
    </w:p>
    <w:p w:rsidR="00711D76" w:rsidRDefault="00711D76">
      <w:pPr>
        <w:spacing w:before="2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Leach. This time he allowed his attorney's to represent him.</w:t>
      </w:r>
    </w:p>
    <w:p w:rsidR="00711D76" w:rsidRDefault="00711D76">
      <w:pPr>
        <w:spacing w:after="0" w:line="580" w:lineRule="exact"/>
        <w:ind w:left="804" w:right="510"/>
      </w:pPr>
      <w:r>
        <w:rPr>
          <w:rFonts w:ascii="Arial" w:hAnsi="Arial" w:cs="Arial"/>
          <w:color w:val="004080"/>
          <w:sz w:val="48"/>
          <w:szCs w:val="48"/>
        </w:rPr>
        <w:t xml:space="preserve">They decided on an insanity plea, the only defense possible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with the amount of evidence the state had against him.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84" w:after="0" w:line="552" w:lineRule="exact"/>
        <w:ind w:left="263"/>
      </w:pPr>
      <w:r>
        <w:rPr>
          <w:noProof/>
          <w:lang w:val="en-US" w:eastAsia="en-US"/>
        </w:rPr>
        <w:pict>
          <v:shape id="_x0000_s1054" type="#_x0000_t75" style="position:absolute;left:0;text-align:left;margin-left:0;margin-top:0;width:10in;height:540pt;z-index:-251650048;mso-position-horizontal-relative:page;mso-position-vertical-relative:page" o:allowincell="f">
            <v:imagedata r:id="rId25" o:title=""/>
            <w10:wrap anchorx="page" anchory="page"/>
          </v:shape>
        </w:pict>
      </w:r>
      <w:r>
        <w:rPr>
          <w:rFonts w:ascii="Arial" w:hAnsi="Arial" w:cs="Arial"/>
          <w:color w:val="004080"/>
          <w:sz w:val="48"/>
          <w:szCs w:val="48"/>
        </w:rPr>
        <w:t>• Bundy's behavior was much different during this trial than the</w:t>
      </w:r>
    </w:p>
    <w:p w:rsidR="00711D76" w:rsidRDefault="00711D76">
      <w:pPr>
        <w:spacing w:before="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previous one. He displayed fits of anger, slouched in his chair,</w:t>
      </w:r>
    </w:p>
    <w:p w:rsidR="00711D76" w:rsidRDefault="00711D76">
      <w:pPr>
        <w:spacing w:before="28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and his collegiate look was sometimes replaced with a</w:t>
      </w:r>
    </w:p>
    <w:p w:rsidR="00711D76" w:rsidRDefault="00711D76">
      <w:pPr>
        <w:spacing w:before="5" w:after="0" w:line="580" w:lineRule="exact"/>
        <w:ind w:left="804" w:right="610"/>
      </w:pPr>
      <w:r>
        <w:rPr>
          <w:rFonts w:ascii="Arial" w:hAnsi="Arial" w:cs="Arial"/>
          <w:color w:val="004080"/>
          <w:sz w:val="48"/>
          <w:szCs w:val="48"/>
        </w:rPr>
        <w:t xml:space="preserve">haunting glare. Bundy was found guilty and received a third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death sentence.</w:t>
      </w:r>
    </w:p>
    <w:p w:rsidR="00711D76" w:rsidRDefault="00711D76">
      <w:pPr>
        <w:spacing w:before="124" w:after="0" w:line="552" w:lineRule="exact"/>
        <w:ind w:left="263"/>
      </w:pPr>
      <w:r>
        <w:rPr>
          <w:rFonts w:ascii="Arial" w:hAnsi="Arial" w:cs="Arial"/>
          <w:color w:val="004080"/>
          <w:sz w:val="48"/>
          <w:szCs w:val="48"/>
        </w:rPr>
        <w:t>• During the sentencing phase, Bundy surprised everyone by</w:t>
      </w:r>
    </w:p>
    <w:p w:rsidR="00711D76" w:rsidRDefault="00711D76">
      <w:pPr>
        <w:spacing w:before="5" w:after="0" w:line="580" w:lineRule="exact"/>
        <w:ind w:left="804" w:right="238"/>
        <w:jc w:val="both"/>
      </w:pPr>
      <w:r>
        <w:rPr>
          <w:rFonts w:ascii="Arial" w:hAnsi="Arial" w:cs="Arial"/>
          <w:color w:val="004080"/>
          <w:sz w:val="48"/>
          <w:szCs w:val="48"/>
        </w:rPr>
        <w:t xml:space="preserve">calling Carol Boone as a character witness and marrying her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 xml:space="preserve">while she was on the witness stand. Boone was convinced of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>Bundy's innocence. She later gave birth to Bundy's child, a</w:t>
      </w:r>
    </w:p>
    <w:p w:rsidR="00711D76" w:rsidRDefault="00711D76">
      <w:pPr>
        <w:spacing w:before="24" w:after="0" w:line="552" w:lineRule="exact"/>
        <w:ind w:left="804"/>
      </w:pPr>
      <w:r>
        <w:rPr>
          <w:rFonts w:ascii="Arial" w:hAnsi="Arial" w:cs="Arial"/>
          <w:color w:val="004080"/>
          <w:sz w:val="48"/>
          <w:szCs w:val="48"/>
        </w:rPr>
        <w:t>little girl who Bundy adored.</w:t>
      </w:r>
    </w:p>
    <w:p w:rsidR="00711D76" w:rsidRDefault="00711D76">
      <w:pPr>
        <w:tabs>
          <w:tab w:val="left" w:pos="804"/>
        </w:tabs>
        <w:spacing w:before="105" w:after="0" w:line="580" w:lineRule="exact"/>
        <w:ind w:left="263" w:right="347"/>
      </w:pPr>
      <w:r>
        <w:rPr>
          <w:rFonts w:ascii="Arial" w:hAnsi="Arial" w:cs="Arial"/>
          <w:color w:val="004080"/>
          <w:sz w:val="48"/>
          <w:szCs w:val="48"/>
        </w:rPr>
        <w:t xml:space="preserve">• In time Boone divorced Bundy after realizing he was guilty of </w:t>
      </w:r>
      <w:r>
        <w:br/>
      </w:r>
      <w:r>
        <w:rPr>
          <w:rFonts w:ascii="Arial" w:hAnsi="Arial" w:cs="Arial"/>
          <w:color w:val="004080"/>
          <w:sz w:val="48"/>
          <w:szCs w:val="48"/>
        </w:rPr>
        <w:tab/>
        <w:t>the horrific crimes.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before="168" w:after="0" w:line="644" w:lineRule="exact"/>
        <w:ind w:left="143"/>
      </w:pPr>
      <w:r>
        <w:rPr>
          <w:noProof/>
          <w:lang w:val="en-US" w:eastAsia="en-US"/>
        </w:rPr>
        <w:pict>
          <v:shape id="_x0000_s1055" type="#_x0000_t75" style="position:absolute;left:0;text-align:left;margin-left:0;margin-top:0;width:10in;height:540pt;z-index:-251649024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" w:hAnsi="Arial" w:cs="Arial"/>
          <w:color w:val="004080"/>
          <w:sz w:val="56"/>
          <w:szCs w:val="56"/>
        </w:rPr>
        <w:t>• After endless appeals Bundy's last stay of execution</w:t>
      </w:r>
    </w:p>
    <w:p w:rsidR="00711D76" w:rsidRDefault="00711D76">
      <w:pPr>
        <w:spacing w:before="36" w:after="0" w:line="644" w:lineRule="exact"/>
        <w:ind w:left="684"/>
      </w:pPr>
      <w:r>
        <w:rPr>
          <w:rFonts w:ascii="Arial" w:hAnsi="Arial" w:cs="Arial"/>
          <w:color w:val="004080"/>
          <w:sz w:val="56"/>
          <w:szCs w:val="56"/>
        </w:rPr>
        <w:t>was on January 17, 1989.</w:t>
      </w:r>
    </w:p>
    <w:p w:rsidR="00711D76" w:rsidRDefault="00711D76">
      <w:pPr>
        <w:spacing w:before="127" w:after="0" w:line="680" w:lineRule="exact"/>
        <w:ind w:left="143" w:right="371"/>
      </w:pPr>
      <w:r>
        <w:rPr>
          <w:rFonts w:ascii="Arial" w:hAnsi="Arial" w:cs="Arial"/>
          <w:color w:val="004080"/>
          <w:sz w:val="56"/>
          <w:szCs w:val="56"/>
        </w:rPr>
        <w:t xml:space="preserve">• Prior to being put to death Bundy gave the details of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more than fifty women he had murdered to</w:t>
      </w:r>
    </w:p>
    <w:p w:rsidR="00711D76" w:rsidRDefault="00711D76">
      <w:pPr>
        <w:spacing w:before="30" w:after="0" w:line="644" w:lineRule="exact"/>
        <w:ind w:left="684"/>
      </w:pPr>
      <w:r>
        <w:rPr>
          <w:rFonts w:ascii="Arial" w:hAnsi="Arial" w:cs="Arial"/>
          <w:color w:val="004080"/>
          <w:sz w:val="56"/>
          <w:szCs w:val="56"/>
        </w:rPr>
        <w:t>Washington State Attorney General's chief</w:t>
      </w:r>
    </w:p>
    <w:p w:rsidR="00711D76" w:rsidRDefault="00711D76">
      <w:pPr>
        <w:spacing w:before="16" w:after="0" w:line="644" w:lineRule="exact"/>
        <w:ind w:left="684"/>
      </w:pPr>
      <w:r>
        <w:rPr>
          <w:rFonts w:ascii="Arial" w:hAnsi="Arial" w:cs="Arial"/>
          <w:color w:val="004080"/>
          <w:sz w:val="56"/>
          <w:szCs w:val="56"/>
        </w:rPr>
        <w:t>investigator, Dr. Bob Keppel.</w:t>
      </w:r>
    </w:p>
    <w:p w:rsidR="00711D76" w:rsidRDefault="00711D76">
      <w:pPr>
        <w:spacing w:before="156" w:after="0" w:line="644" w:lineRule="exact"/>
        <w:ind w:left="143"/>
      </w:pPr>
      <w:r>
        <w:rPr>
          <w:rFonts w:ascii="Arial" w:hAnsi="Arial" w:cs="Arial"/>
          <w:color w:val="004080"/>
          <w:sz w:val="56"/>
          <w:szCs w:val="56"/>
        </w:rPr>
        <w:t>• He also confessed to keeping the heads of some of</w:t>
      </w:r>
    </w:p>
    <w:p w:rsidR="00711D76" w:rsidRDefault="00711D76">
      <w:pPr>
        <w:spacing w:before="36" w:after="0" w:line="644" w:lineRule="exact"/>
        <w:ind w:left="684"/>
      </w:pPr>
      <w:r>
        <w:rPr>
          <w:rFonts w:ascii="Arial" w:hAnsi="Arial" w:cs="Arial"/>
          <w:color w:val="004080"/>
          <w:sz w:val="56"/>
          <w:szCs w:val="56"/>
        </w:rPr>
        <w:t>his victims at his home plus to engaging in necrophilia.</w:t>
      </w:r>
    </w:p>
    <w:p w:rsidR="00711D76" w:rsidRDefault="00711D76">
      <w:pPr>
        <w:spacing w:before="156" w:after="0" w:line="644" w:lineRule="exact"/>
        <w:ind w:left="143"/>
      </w:pPr>
      <w:r>
        <w:rPr>
          <w:rFonts w:ascii="Arial" w:hAnsi="Arial" w:cs="Arial"/>
          <w:color w:val="004080"/>
          <w:sz w:val="56"/>
          <w:szCs w:val="56"/>
        </w:rPr>
        <w:t>• In his final interview he blamed his exposure to</w:t>
      </w:r>
    </w:p>
    <w:p w:rsidR="00711D76" w:rsidRDefault="00711D76">
      <w:pPr>
        <w:spacing w:before="7" w:after="0" w:line="680" w:lineRule="exact"/>
        <w:ind w:left="684" w:right="474"/>
      </w:pPr>
      <w:r>
        <w:rPr>
          <w:rFonts w:ascii="Arial" w:hAnsi="Arial" w:cs="Arial"/>
          <w:color w:val="004080"/>
          <w:sz w:val="56"/>
          <w:szCs w:val="56"/>
        </w:rPr>
        <w:t xml:space="preserve">pornography at an impressionable age as being the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stimulant behind his murderous obsessions.</w:t>
      </w:r>
    </w:p>
    <w:p w:rsidR="00711D76" w:rsidRDefault="00711D76">
      <w:pPr>
        <w:spacing w:before="120" w:after="0" w:line="680" w:lineRule="exact"/>
        <w:ind w:left="143" w:right="1837"/>
      </w:pPr>
      <w:r>
        <w:rPr>
          <w:rFonts w:ascii="Arial" w:hAnsi="Arial" w:cs="Arial"/>
          <w:color w:val="004080"/>
          <w:sz w:val="56"/>
          <w:szCs w:val="56"/>
        </w:rPr>
        <w:t xml:space="preserve">• Many directly involved with Bundy believed he </w:t>
      </w:r>
      <w:r>
        <w:br/>
      </w:r>
      <w:r>
        <w:rPr>
          <w:rFonts w:ascii="Arial" w:hAnsi="Arial" w:cs="Arial"/>
          <w:color w:val="004080"/>
          <w:sz w:val="56"/>
          <w:szCs w:val="56"/>
        </w:rPr>
        <w:t>murdered at least 100 women.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6" type="#_x0000_t75" style="position:absolute;margin-left:0;margin-top:0;width:10in;height:540pt;z-index:-251644928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711D76" w:rsidRDefault="00711D76">
      <w:pPr>
        <w:spacing w:before="52" w:after="0" w:line="736" w:lineRule="exact"/>
        <w:ind w:left="263"/>
      </w:pPr>
      <w:r>
        <w:rPr>
          <w:rFonts w:ascii="Arial" w:hAnsi="Arial" w:cs="Arial"/>
          <w:color w:val="004080"/>
          <w:sz w:val="64"/>
          <w:szCs w:val="64"/>
        </w:rPr>
        <w:t>• The electrocution of Ted Bundy went as</w:t>
      </w:r>
    </w:p>
    <w:p w:rsidR="00711D76" w:rsidRDefault="00711D76">
      <w:pPr>
        <w:spacing w:before="20" w:after="0" w:line="766" w:lineRule="exact"/>
        <w:ind w:left="804" w:right="382"/>
      </w:pPr>
      <w:r>
        <w:rPr>
          <w:rFonts w:ascii="Arial" w:hAnsi="Arial" w:cs="Arial"/>
          <w:color w:val="004080"/>
          <w:sz w:val="64"/>
          <w:szCs w:val="64"/>
        </w:rPr>
        <w:t xml:space="preserve">scheduled amid a carnival like atmosphere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outside the prison. On January 24, 1989,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 xml:space="preserve">Theodore Bundy died at around 7:13 a.m. as </w:t>
      </w:r>
      <w:r>
        <w:br/>
      </w:r>
      <w:r>
        <w:rPr>
          <w:rFonts w:ascii="Arial" w:hAnsi="Arial" w:cs="Arial"/>
          <w:color w:val="004080"/>
          <w:sz w:val="64"/>
          <w:szCs w:val="64"/>
        </w:rPr>
        <w:t>crowds outside cheered his death.</w:t>
      </w:r>
    </w:p>
    <w:p w:rsidR="00711D76" w:rsidRDefault="00711D76">
      <w:pPr>
        <w:spacing w:after="0" w:line="240" w:lineRule="exact"/>
        <w:rPr>
          <w:sz w:val="12"/>
          <w:szCs w:val="12"/>
        </w:rPr>
        <w:sectPr w:rsidR="00711D76">
          <w:pgSz w:w="14400" w:h="10800"/>
          <w:pgMar w:top="-20" w:right="0" w:bottom="-20" w:left="0" w:header="0" w:footer="0" w:gutter="0"/>
          <w:cols w:space="720"/>
        </w:sectPr>
      </w:pPr>
    </w:p>
    <w:p w:rsidR="00711D76" w:rsidRDefault="00711D7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7" type="#_x0000_t75" style="position:absolute;margin-left:0;margin-top:0;width:10in;height:540pt;z-index:-251648000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711D76" w:rsidRDefault="00711D76">
      <w:pPr>
        <w:spacing w:before="564" w:after="0" w:line="1012" w:lineRule="exact"/>
        <w:ind w:left="2278"/>
      </w:pPr>
      <w:r>
        <w:rPr>
          <w:rFonts w:ascii="Arial" w:hAnsi="Arial" w:cs="Arial"/>
          <w:color w:val="800000"/>
          <w:sz w:val="88"/>
          <w:szCs w:val="88"/>
        </w:rPr>
        <w:t>The Ted Bundy Timeline:</w:t>
      </w:r>
    </w:p>
    <w:p w:rsidR="00711D76" w:rsidRDefault="00711D76">
      <w:pPr>
        <w:spacing w:after="0" w:line="736" w:lineRule="exact"/>
        <w:ind w:left="864"/>
        <w:rPr>
          <w:sz w:val="24"/>
          <w:szCs w:val="24"/>
        </w:rPr>
      </w:pPr>
    </w:p>
    <w:p w:rsidR="00711D76" w:rsidRDefault="00711D76">
      <w:pPr>
        <w:spacing w:before="20" w:after="0" w:line="736" w:lineRule="exact"/>
        <w:ind w:left="864"/>
      </w:pPr>
      <w:r>
        <w:rPr>
          <w:rFonts w:ascii="Arial" w:hAnsi="Arial" w:cs="Arial"/>
          <w:color w:val="004080"/>
          <w:sz w:val="64"/>
          <w:szCs w:val="64"/>
        </w:rPr>
        <w:t>• Investigation Discovery’s Timeline of Ted</w:t>
      </w:r>
    </w:p>
    <w:p w:rsidR="00711D76" w:rsidRDefault="00711D76">
      <w:pPr>
        <w:spacing w:before="44" w:after="0" w:line="736" w:lineRule="exact"/>
        <w:ind w:left="1404"/>
      </w:pPr>
      <w:r>
        <w:rPr>
          <w:rFonts w:ascii="Arial" w:hAnsi="Arial" w:cs="Arial"/>
          <w:color w:val="004080"/>
          <w:sz w:val="64"/>
          <w:szCs w:val="64"/>
        </w:rPr>
        <w:t>Bundy’ Crimes:</w:t>
      </w:r>
    </w:p>
    <w:sectPr w:rsidR="00711D76" w:rsidSect="000A51E3">
      <w:pgSz w:w="14400" w:h="1080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0A51E3"/>
    <w:rsid w:val="003F71A9"/>
    <w:rsid w:val="00711D76"/>
    <w:rsid w:val="008202E3"/>
    <w:rsid w:val="00E47A85"/>
    <w:rsid w:val="00EF7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1E3"/>
    <w:pPr>
      <w:spacing w:after="200" w:line="276" w:lineRule="auto"/>
    </w:pPr>
    <w:rPr>
      <w:lang w:val="en-CA" w:eastAsia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30</Pages>
  <Words>1837</Words>
  <Characters>10474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owenkl</cp:lastModifiedBy>
  <cp:revision>2</cp:revision>
  <dcterms:created xsi:type="dcterms:W3CDTF">2018-09-21T19:49:00Z</dcterms:created>
  <dcterms:modified xsi:type="dcterms:W3CDTF">2018-09-21T19:49:00Z</dcterms:modified>
</cp:coreProperties>
</file>