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632FE6" w:rsidRDefault="00632FE6">
      <w:pPr>
        <w:spacing w:after="0" w:line="920" w:lineRule="exact"/>
        <w:ind w:left="504"/>
        <w:rPr>
          <w:sz w:val="24"/>
          <w:szCs w:val="24"/>
        </w:rPr>
      </w:pPr>
    </w:p>
    <w:p w:rsidR="00632FE6" w:rsidRDefault="00632FE6">
      <w:pPr>
        <w:spacing w:after="0" w:line="920" w:lineRule="exact"/>
        <w:ind w:left="504"/>
        <w:rPr>
          <w:sz w:val="24"/>
          <w:szCs w:val="24"/>
        </w:rPr>
      </w:pPr>
    </w:p>
    <w:p w:rsidR="00632FE6" w:rsidRDefault="00632FE6">
      <w:pPr>
        <w:spacing w:before="740" w:after="0" w:line="920" w:lineRule="exact"/>
        <w:ind w:left="504"/>
      </w:pPr>
      <w:r>
        <w:rPr>
          <w:rFonts w:ascii="Verdana Bold" w:hAnsi="Verdana Bold" w:cs="Verdana Bold"/>
          <w:color w:val="FFFFFF"/>
          <w:sz w:val="80"/>
          <w:szCs w:val="80"/>
        </w:rPr>
        <w:t>Case Study:</w:t>
      </w:r>
    </w:p>
    <w:p w:rsidR="00632FE6" w:rsidRDefault="00632FE6">
      <w:pPr>
        <w:spacing w:before="40" w:after="0" w:line="920" w:lineRule="exact"/>
        <w:ind w:left="504"/>
      </w:pPr>
      <w:r>
        <w:rPr>
          <w:rFonts w:ascii="Verdana Bold" w:hAnsi="Verdana Bold" w:cs="Verdana Bold"/>
          <w:color w:val="FFFFFF"/>
          <w:sz w:val="80"/>
          <w:szCs w:val="80"/>
        </w:rPr>
        <w:t>O. J.</w:t>
      </w:r>
    </w:p>
    <w:p w:rsidR="00632FE6" w:rsidRDefault="00632FE6">
      <w:pPr>
        <w:spacing w:before="40" w:after="0" w:line="920" w:lineRule="exact"/>
        <w:ind w:left="504"/>
      </w:pPr>
      <w:r>
        <w:rPr>
          <w:rFonts w:ascii="Verdana Bold" w:hAnsi="Verdana Bold" w:cs="Verdana Bold"/>
          <w:color w:val="FFFFFF"/>
          <w:sz w:val="80"/>
          <w:szCs w:val="80"/>
        </w:rPr>
        <w:t>Simpson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7" type="#_x0000_t75" style="position:absolute;margin-left:0;margin-top:0;width:10in;height:540pt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632FE6" w:rsidRDefault="00632FE6">
      <w:pPr>
        <w:spacing w:after="0" w:line="736" w:lineRule="exact"/>
        <w:ind w:left="384"/>
        <w:rPr>
          <w:sz w:val="24"/>
          <w:szCs w:val="24"/>
        </w:rPr>
      </w:pPr>
    </w:p>
    <w:p w:rsidR="00632FE6" w:rsidRDefault="00632FE6">
      <w:pPr>
        <w:spacing w:before="76" w:after="0" w:line="736" w:lineRule="exact"/>
        <w:ind w:left="384"/>
      </w:pPr>
      <w:r>
        <w:rPr>
          <w:rFonts w:ascii="Verdana" w:hAnsi="Verdana" w:cs="Verdana"/>
          <w:color w:val="FFFFFF"/>
          <w:sz w:val="64"/>
          <w:szCs w:val="64"/>
        </w:rPr>
        <w:t>On the night of the 12th of June 1994:</w:t>
      </w:r>
    </w:p>
    <w:p w:rsidR="00632FE6" w:rsidRDefault="00632FE6">
      <w:pPr>
        <w:spacing w:after="0" w:line="414" w:lineRule="exact"/>
        <w:ind w:left="38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384"/>
        <w:rPr>
          <w:sz w:val="24"/>
          <w:szCs w:val="24"/>
        </w:rPr>
      </w:pPr>
    </w:p>
    <w:p w:rsidR="00632FE6" w:rsidRDefault="00632FE6">
      <w:pPr>
        <w:spacing w:before="202" w:after="0" w:line="414" w:lineRule="exact"/>
        <w:ind w:left="384"/>
      </w:pPr>
      <w:r>
        <w:rPr>
          <w:rFonts w:ascii="Arial Unicode MS" w:eastAsia="Arial Unicode MS" w:hAnsi="Arial Unicode MS" w:cs="Arial Unicode MS" w:hint="eastAsia"/>
          <w:color w:val="C5E0FD"/>
          <w:sz w:val="36"/>
          <w:szCs w:val="36"/>
        </w:rPr>
        <w:t></w:t>
      </w:r>
      <w:r>
        <w:rPr>
          <w:rFonts w:ascii="Verdana" w:hAnsi="Verdana" w:cs="Verdana"/>
          <w:color w:val="FFFFFF"/>
          <w:sz w:val="36"/>
          <w:szCs w:val="36"/>
        </w:rPr>
        <w:t xml:space="preserve"> Orenthal James Simpson's ex-wife, Nicole and her friend,</w:t>
      </w:r>
    </w:p>
    <w:p w:rsidR="00632FE6" w:rsidRDefault="00632FE6">
      <w:pPr>
        <w:spacing w:before="26" w:after="0" w:line="414" w:lineRule="exact"/>
        <w:ind w:left="924"/>
      </w:pPr>
      <w:r>
        <w:rPr>
          <w:rFonts w:ascii="Verdana" w:hAnsi="Verdana" w:cs="Verdana"/>
          <w:color w:val="FFFFFF"/>
          <w:sz w:val="36"/>
          <w:szCs w:val="36"/>
        </w:rPr>
        <w:t>Ronald Goldman, were discovered murdered at Nicole's Beverly</w:t>
      </w:r>
    </w:p>
    <w:p w:rsidR="00632FE6" w:rsidRDefault="00632FE6">
      <w:pPr>
        <w:spacing w:before="6" w:after="0" w:line="414" w:lineRule="exact"/>
        <w:ind w:left="924"/>
      </w:pPr>
      <w:r>
        <w:rPr>
          <w:rFonts w:ascii="Verdana" w:hAnsi="Verdana" w:cs="Verdana"/>
          <w:color w:val="FFFFFF"/>
          <w:sz w:val="36"/>
          <w:szCs w:val="36"/>
        </w:rPr>
        <w:t>Hills abode by her next door neighbor.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tabs>
          <w:tab w:val="left" w:pos="1044"/>
        </w:tabs>
        <w:spacing w:before="101" w:after="0" w:line="580" w:lineRule="exact"/>
        <w:ind w:left="504" w:right="1003"/>
      </w:pPr>
      <w:r>
        <w:rPr>
          <w:noProof/>
          <w:lang w:val="en-US" w:eastAsia="en-US"/>
        </w:rPr>
        <w:pict>
          <v:shape id="_x0000_s1028" type="#_x0000_t75" style="position:absolute;left:0;text-align:left;margin-left:0;margin-top:0;width:10in;height:540pt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 Unicode MS" w:eastAsia="Arial Unicode MS" w:hAnsi="Arial Unicode MS" w:cs="Arial Unicode MS" w:hint="eastAsia"/>
          <w:color w:val="C5E0FD"/>
          <w:w w:val="95"/>
          <w:sz w:val="48"/>
          <w:szCs w:val="48"/>
        </w:rPr>
        <w:t></w:t>
      </w:r>
      <w:r>
        <w:rPr>
          <w:noProof/>
          <w:lang w:val="en-US" w:eastAsia="en-US"/>
        </w:rPr>
        <w:pict>
          <v:shape id="_x0000_s1029" type="#_x0000_t75" style="position:absolute;left:0;text-align:left;margin-left:0;margin-top:0;width:10in;height:540pt;z-index:-25165516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Verdana" w:hAnsi="Verdana" w:cs="Verdana"/>
          <w:color w:val="FFFFFF"/>
          <w:w w:val="95"/>
          <w:sz w:val="48"/>
          <w:szCs w:val="48"/>
        </w:rPr>
        <w:t xml:space="preserve"> The police were notified and arrived immediately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ab/>
      </w:r>
      <w:r>
        <w:rPr>
          <w:rFonts w:ascii="Verdana" w:hAnsi="Verdana" w:cs="Verdana"/>
          <w:color w:val="FFFFFF"/>
          <w:w w:val="95"/>
          <w:sz w:val="48"/>
          <w:szCs w:val="48"/>
        </w:rPr>
        <w:t>at the horrific scene to find Nicole's severed body</w:t>
      </w:r>
    </w:p>
    <w:p w:rsidR="00632FE6" w:rsidRDefault="00632FE6">
      <w:pPr>
        <w:spacing w:before="24" w:after="0" w:line="55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almost decapitated and her friend's body,</w:t>
      </w:r>
    </w:p>
    <w:p w:rsidR="00632FE6" w:rsidRDefault="00632FE6">
      <w:pPr>
        <w:spacing w:before="28" w:after="0" w:line="55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evidently fallen victim to a hysterical stabbing</w:t>
      </w:r>
    </w:p>
    <w:p w:rsidR="00632FE6" w:rsidRDefault="00632FE6">
      <w:pPr>
        <w:spacing w:before="8" w:after="0" w:line="55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attack. Upon further investigation of the scene, a</w:t>
      </w:r>
    </w:p>
    <w:p w:rsidR="00632FE6" w:rsidRDefault="00632FE6">
      <w:pPr>
        <w:spacing w:before="28" w:after="0" w:line="55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bloodstained left-hand glove was discovered and</w:t>
      </w:r>
    </w:p>
    <w:p w:rsidR="00632FE6" w:rsidRDefault="00632FE6">
      <w:pPr>
        <w:spacing w:before="5" w:after="0" w:line="580" w:lineRule="exact"/>
        <w:ind w:left="1044" w:right="901"/>
      </w:pPr>
      <w:r>
        <w:rPr>
          <w:rFonts w:ascii="Verdana" w:hAnsi="Verdana" w:cs="Verdana"/>
          <w:color w:val="FFFFFF"/>
          <w:sz w:val="48"/>
          <w:szCs w:val="48"/>
        </w:rPr>
        <w:t xml:space="preserve">her two sons were still inside the house, asleep in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>spite of the night's events.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0" type="#_x0000_t75" style="position:absolute;margin-left:0;margin-top:0;width:10in;height:540pt;z-index:-251654144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632FE6" w:rsidRDefault="00632FE6">
      <w:pPr>
        <w:spacing w:after="0" w:line="433" w:lineRule="exact"/>
        <w:ind w:left="384"/>
        <w:rPr>
          <w:sz w:val="24"/>
          <w:szCs w:val="24"/>
        </w:rPr>
      </w:pPr>
    </w:p>
    <w:p w:rsidR="00632FE6" w:rsidRDefault="00632FE6">
      <w:pPr>
        <w:spacing w:after="0" w:line="433" w:lineRule="exact"/>
        <w:ind w:left="384"/>
        <w:rPr>
          <w:sz w:val="24"/>
          <w:szCs w:val="24"/>
        </w:rPr>
      </w:pPr>
    </w:p>
    <w:p w:rsidR="00632FE6" w:rsidRDefault="00632FE6">
      <w:pPr>
        <w:tabs>
          <w:tab w:val="left" w:pos="924"/>
        </w:tabs>
        <w:spacing w:before="37" w:after="0" w:line="433" w:lineRule="exact"/>
        <w:ind w:left="384" w:right="1936"/>
      </w:pPr>
      <w:r>
        <w:rPr>
          <w:rFonts w:ascii="Arial Unicode MS" w:eastAsia="Arial Unicode MS" w:hAnsi="Arial Unicode MS" w:cs="Arial Unicode MS" w:hint="eastAsia"/>
          <w:color w:val="C5E0FD"/>
          <w:sz w:val="36"/>
          <w:szCs w:val="36"/>
        </w:rPr>
        <w:t></w:t>
      </w:r>
      <w:r>
        <w:rPr>
          <w:rFonts w:ascii="Verdana" w:hAnsi="Verdana" w:cs="Verdana"/>
          <w:color w:val="FFFFFF"/>
          <w:sz w:val="36"/>
          <w:szCs w:val="36"/>
        </w:rPr>
        <w:t xml:space="preserve"> Homicide experts were called in and other officers made their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ab/>
        <w:t xml:space="preserve">way to O.J. Simpson's house, a five minute drive away, where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ab/>
        <w:t xml:space="preserve">they then discovered that he had taken a night flight to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ab/>
        <w:t>Chicago.</w:t>
      </w:r>
    </w:p>
    <w:p w:rsidR="00632FE6" w:rsidRDefault="00632FE6">
      <w:pPr>
        <w:spacing w:before="223" w:after="0" w:line="414" w:lineRule="exact"/>
        <w:ind w:left="384"/>
      </w:pPr>
      <w:r>
        <w:rPr>
          <w:rFonts w:ascii="Arial Unicode MS" w:eastAsia="Arial Unicode MS" w:hAnsi="Arial Unicode MS" w:cs="Arial Unicode MS" w:hint="eastAsia"/>
          <w:color w:val="C5E0FD"/>
          <w:w w:val="96"/>
          <w:sz w:val="36"/>
          <w:szCs w:val="36"/>
        </w:rPr>
        <w:t></w:t>
      </w:r>
      <w:r>
        <w:rPr>
          <w:rFonts w:ascii="Verdana" w:hAnsi="Verdana" w:cs="Verdana"/>
          <w:color w:val="FFFFFF"/>
          <w:w w:val="96"/>
          <w:sz w:val="36"/>
          <w:szCs w:val="36"/>
        </w:rPr>
        <w:t xml:space="preserve"> The police noticed blood all over Simpson's car, which was</w:t>
      </w:r>
    </w:p>
    <w:p w:rsidR="00632FE6" w:rsidRDefault="00632FE6">
      <w:pPr>
        <w:spacing w:after="0" w:line="433" w:lineRule="exact"/>
        <w:ind w:left="924" w:right="1895"/>
      </w:pPr>
      <w:r>
        <w:rPr>
          <w:rFonts w:ascii="Verdana" w:hAnsi="Verdana" w:cs="Verdana"/>
          <w:color w:val="FFFFFF"/>
          <w:sz w:val="36"/>
          <w:szCs w:val="36"/>
        </w:rPr>
        <w:t>parked outside the house. They also saw a trail of blood drops leading from Simpson's car to the front door of the house, where they discovered another bloodstained glove identical to the one found near Nicole's body.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before="113" w:after="0" w:line="760" w:lineRule="exact"/>
        <w:ind w:left="504" w:right="1293"/>
      </w:pPr>
      <w:r>
        <w:rPr>
          <w:noProof/>
          <w:lang w:val="en-US" w:eastAsia="en-US"/>
        </w:rPr>
        <w:pict>
          <v:shape id="_x0000_s1031" type="#_x0000_t75" style="position:absolute;left:0;text-align:left;margin-left:0;margin-top:0;width:10in;height:540pt;z-index:-251653120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Arial Unicode MS" w:eastAsia="Arial Unicode MS" w:hAnsi="Arial Unicode MS" w:cs="Arial Unicode MS" w:hint="eastAsia"/>
          <w:color w:val="C5E0FD"/>
          <w:w w:val="95"/>
          <w:sz w:val="64"/>
          <w:szCs w:val="64"/>
        </w:rPr>
        <w:t></w:t>
      </w:r>
      <w:r>
        <w:rPr>
          <w:noProof/>
          <w:lang w:val="en-US" w:eastAsia="en-US"/>
        </w:rPr>
        <w:pict>
          <v:shape id="_x0000_s1032" type="#_x0000_t75" style="position:absolute;left:0;text-align:left;margin-left:0;margin-top:0;width:10in;height:540pt;z-index:-251652096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Verdana" w:hAnsi="Verdana" w:cs="Verdana"/>
          <w:color w:val="FFFFFF"/>
          <w:w w:val="95"/>
          <w:sz w:val="64"/>
          <w:szCs w:val="64"/>
        </w:rPr>
        <w:t xml:space="preserve">Simpson was contacted by police at </w:t>
      </w:r>
      <w:r>
        <w:br/>
      </w:r>
      <w:r>
        <w:rPr>
          <w:rFonts w:ascii="Verdana" w:hAnsi="Verdana" w:cs="Verdana"/>
          <w:color w:val="FFFFFF"/>
          <w:w w:val="95"/>
          <w:sz w:val="64"/>
          <w:szCs w:val="64"/>
        </w:rPr>
        <w:t>his hotel in Chicago and although</w:t>
      </w:r>
    </w:p>
    <w:p w:rsidR="00632FE6" w:rsidRDefault="00632FE6">
      <w:pPr>
        <w:spacing w:after="0" w:line="780" w:lineRule="exact"/>
        <w:ind w:left="1044" w:right="2431"/>
      </w:pPr>
      <w:r>
        <w:rPr>
          <w:rFonts w:ascii="Verdana" w:hAnsi="Verdana" w:cs="Verdana"/>
          <w:color w:val="FFFFFF"/>
          <w:sz w:val="64"/>
          <w:szCs w:val="64"/>
        </w:rPr>
        <w:t xml:space="preserve">he sounded distraught about his </w:t>
      </w:r>
      <w:r>
        <w:br/>
      </w:r>
      <w:r>
        <w:rPr>
          <w:rFonts w:ascii="Verdana" w:hAnsi="Verdana" w:cs="Verdana"/>
          <w:color w:val="FFFFFF"/>
          <w:sz w:val="64"/>
          <w:szCs w:val="64"/>
        </w:rPr>
        <w:t>ex-wife's death, he didn't sound</w:t>
      </w:r>
    </w:p>
    <w:p w:rsidR="00632FE6" w:rsidRDefault="00632FE6">
      <w:pPr>
        <w:spacing w:before="1" w:after="0" w:line="736" w:lineRule="exact"/>
        <w:ind w:left="1044"/>
      </w:pPr>
      <w:r>
        <w:rPr>
          <w:rFonts w:ascii="Verdana" w:hAnsi="Verdana" w:cs="Verdana"/>
          <w:color w:val="FFFFFF"/>
          <w:sz w:val="64"/>
          <w:szCs w:val="64"/>
        </w:rPr>
        <w:t>curious to find out what happened.</w:t>
      </w:r>
    </w:p>
    <w:p w:rsidR="00632FE6" w:rsidRDefault="00632FE6">
      <w:pPr>
        <w:spacing w:before="25" w:after="0" w:line="760" w:lineRule="exact"/>
        <w:ind w:left="1044" w:right="1259"/>
      </w:pPr>
      <w:r>
        <w:rPr>
          <w:rFonts w:ascii="Verdana" w:hAnsi="Verdana" w:cs="Verdana"/>
          <w:color w:val="FFFFFF"/>
          <w:sz w:val="64"/>
          <w:szCs w:val="64"/>
        </w:rPr>
        <w:t xml:space="preserve">He caught the next plane home and </w:t>
      </w:r>
      <w:r>
        <w:br/>
      </w:r>
      <w:r>
        <w:rPr>
          <w:rFonts w:ascii="Verdana" w:hAnsi="Verdana" w:cs="Verdana"/>
          <w:color w:val="FFFFFF"/>
          <w:sz w:val="64"/>
          <w:szCs w:val="64"/>
        </w:rPr>
        <w:t>the police interviewed him on the</w:t>
      </w:r>
    </w:p>
    <w:p w:rsidR="00632FE6" w:rsidRDefault="00632FE6">
      <w:pPr>
        <w:spacing w:before="20" w:after="0" w:line="736" w:lineRule="exact"/>
        <w:ind w:left="1044"/>
      </w:pPr>
      <w:r>
        <w:rPr>
          <w:rFonts w:ascii="Verdana" w:hAnsi="Verdana" w:cs="Verdana"/>
          <w:color w:val="FFFFFF"/>
          <w:sz w:val="64"/>
          <w:szCs w:val="64"/>
        </w:rPr>
        <w:t>same day. He had a bandaged hand</w:t>
      </w:r>
    </w:p>
    <w:p w:rsidR="00632FE6" w:rsidRDefault="00632FE6">
      <w:pPr>
        <w:spacing w:before="25" w:after="0" w:line="760" w:lineRule="exact"/>
        <w:ind w:left="1044" w:right="2663"/>
      </w:pPr>
      <w:r>
        <w:rPr>
          <w:rFonts w:ascii="Verdana" w:hAnsi="Verdana" w:cs="Verdana"/>
          <w:color w:val="FFFFFF"/>
          <w:sz w:val="64"/>
          <w:szCs w:val="64"/>
        </w:rPr>
        <w:t xml:space="preserve">which he claimed was cut some </w:t>
      </w:r>
      <w:r>
        <w:br/>
      </w:r>
      <w:r>
        <w:rPr>
          <w:rFonts w:ascii="Verdana" w:hAnsi="Verdana" w:cs="Verdana"/>
          <w:color w:val="FFFFFF"/>
          <w:sz w:val="64"/>
          <w:szCs w:val="64"/>
        </w:rPr>
        <w:t>time ago and the wound had</w:t>
      </w:r>
    </w:p>
    <w:p w:rsidR="00632FE6" w:rsidRDefault="00632FE6">
      <w:pPr>
        <w:spacing w:before="40" w:after="0" w:line="736" w:lineRule="exact"/>
        <w:ind w:left="1044"/>
      </w:pPr>
      <w:r>
        <w:rPr>
          <w:rFonts w:ascii="Verdana" w:hAnsi="Verdana" w:cs="Verdana"/>
          <w:color w:val="FFFFFF"/>
          <w:sz w:val="64"/>
          <w:szCs w:val="64"/>
        </w:rPr>
        <w:t>reopened when he accidentally cut</w:t>
      </w:r>
    </w:p>
    <w:p w:rsidR="00632FE6" w:rsidRDefault="00632FE6">
      <w:pPr>
        <w:spacing w:before="24" w:after="0" w:line="736" w:lineRule="exact"/>
        <w:ind w:left="1044"/>
      </w:pPr>
      <w:r>
        <w:rPr>
          <w:rFonts w:ascii="Verdana" w:hAnsi="Verdana" w:cs="Verdana"/>
          <w:color w:val="FFFFFF"/>
          <w:sz w:val="64"/>
          <w:szCs w:val="64"/>
        </w:rPr>
        <w:t>it on some glass.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before="1" w:after="0" w:line="556" w:lineRule="exact"/>
        <w:ind w:left="384"/>
      </w:pPr>
      <w:r>
        <w:rPr>
          <w:noProof/>
          <w:lang w:val="en-US" w:eastAsia="en-US"/>
        </w:rPr>
        <w:pict>
          <v:shape id="_x0000_s1033" type="#_x0000_t75" style="position:absolute;left:0;text-align:left;margin-left:0;margin-top:0;width:10in;height:540pt;z-index:-251651072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 Unicode MS" w:eastAsia="Arial Unicode MS" w:hAnsi="Arial Unicode MS" w:cs="Arial Unicode MS" w:hint="eastAsia"/>
          <w:color w:val="C5E0FD"/>
          <w:w w:val="94"/>
          <w:sz w:val="56"/>
          <w:szCs w:val="56"/>
        </w:rPr>
        <w:t></w:t>
      </w:r>
      <w:r>
        <w:rPr>
          <w:noProof/>
          <w:lang w:val="en-US" w:eastAsia="en-US"/>
        </w:rPr>
        <w:pict>
          <v:shape id="_x0000_s1034" type="#_x0000_t75" style="position:absolute;left:0;text-align:left;margin-left:0;margin-top:0;width:10in;height:540pt;z-index:-251650048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Verdana" w:hAnsi="Verdana" w:cs="Verdana"/>
          <w:color w:val="FFFFFF"/>
          <w:w w:val="94"/>
          <w:sz w:val="56"/>
          <w:szCs w:val="56"/>
        </w:rPr>
        <w:t>His hand was photographed, blood</w:t>
      </w:r>
    </w:p>
    <w:p w:rsidR="00632FE6" w:rsidRDefault="00632FE6">
      <w:pPr>
        <w:spacing w:before="28" w:after="0" w:line="673" w:lineRule="exact"/>
        <w:ind w:left="924" w:right="1345"/>
      </w:pPr>
      <w:r>
        <w:rPr>
          <w:rFonts w:ascii="Verdana" w:hAnsi="Verdana" w:cs="Verdana"/>
          <w:color w:val="FFFFFF"/>
          <w:sz w:val="56"/>
          <w:szCs w:val="56"/>
        </w:rPr>
        <w:t xml:space="preserve">samples taken and fingerprints recorded, </w:t>
      </w:r>
      <w:r>
        <w:br/>
      </w:r>
      <w:r>
        <w:rPr>
          <w:rFonts w:ascii="Verdana" w:hAnsi="Verdana" w:cs="Verdana"/>
          <w:color w:val="FFFFFF"/>
          <w:sz w:val="56"/>
          <w:szCs w:val="56"/>
        </w:rPr>
        <w:t xml:space="preserve">then after all of this, he was free to go. </w:t>
      </w:r>
      <w:r>
        <w:br/>
      </w:r>
      <w:r>
        <w:rPr>
          <w:rFonts w:ascii="Verdana" w:hAnsi="Verdana" w:cs="Verdana"/>
          <w:color w:val="FFFFFF"/>
          <w:sz w:val="56"/>
          <w:szCs w:val="56"/>
        </w:rPr>
        <w:t xml:space="preserve">The search of his house was videotaped </w:t>
      </w:r>
      <w:r>
        <w:br/>
      </w:r>
      <w:r>
        <w:rPr>
          <w:rFonts w:ascii="Verdana" w:hAnsi="Verdana" w:cs="Verdana"/>
          <w:color w:val="FFFFFF"/>
          <w:sz w:val="56"/>
          <w:szCs w:val="56"/>
        </w:rPr>
        <w:t>and by the afternoon of the same day, all</w:t>
      </w:r>
    </w:p>
    <w:p w:rsidR="00632FE6" w:rsidRDefault="00632FE6">
      <w:pPr>
        <w:spacing w:before="11" w:after="0" w:line="644" w:lineRule="exact"/>
        <w:ind w:left="924"/>
      </w:pPr>
      <w:r>
        <w:rPr>
          <w:rFonts w:ascii="Verdana" w:hAnsi="Verdana" w:cs="Verdana"/>
          <w:color w:val="FFFFFF"/>
          <w:sz w:val="56"/>
          <w:szCs w:val="56"/>
        </w:rPr>
        <w:t>of the evidence needed was removed,</w:t>
      </w:r>
    </w:p>
    <w:p w:rsidR="00632FE6" w:rsidRDefault="00632FE6">
      <w:pPr>
        <w:spacing w:before="23" w:after="0" w:line="660" w:lineRule="exact"/>
        <w:ind w:left="924" w:right="1449"/>
      </w:pPr>
      <w:r>
        <w:rPr>
          <w:rFonts w:ascii="Verdana" w:hAnsi="Verdana" w:cs="Verdana"/>
          <w:color w:val="FFFFFF"/>
          <w:sz w:val="56"/>
          <w:szCs w:val="56"/>
        </w:rPr>
        <w:t xml:space="preserve">recorded and taken to a laboratory along </w:t>
      </w:r>
      <w:r>
        <w:br/>
      </w:r>
      <w:r>
        <w:rPr>
          <w:rFonts w:ascii="Verdana" w:hAnsi="Verdana" w:cs="Verdana"/>
          <w:color w:val="FFFFFF"/>
          <w:sz w:val="56"/>
          <w:szCs w:val="56"/>
        </w:rPr>
        <w:t>with evidence taken from Simpson</w:t>
      </w:r>
    </w:p>
    <w:p w:rsidR="00632FE6" w:rsidRDefault="00632FE6">
      <w:pPr>
        <w:spacing w:before="34" w:after="0" w:line="644" w:lineRule="exact"/>
        <w:ind w:left="924"/>
      </w:pPr>
      <w:r>
        <w:rPr>
          <w:rFonts w:ascii="Verdana" w:hAnsi="Verdana" w:cs="Verdana"/>
          <w:color w:val="FFFFFF"/>
          <w:w w:val="95"/>
          <w:sz w:val="56"/>
          <w:szCs w:val="56"/>
        </w:rPr>
        <w:t>himself.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5" type="#_x0000_t75" style="position:absolute;margin-left:0;margin-top:0;width:10in;height:540pt;z-index:-251649024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632FE6" w:rsidRDefault="00632FE6">
      <w:pPr>
        <w:spacing w:after="0" w:line="736" w:lineRule="exact"/>
        <w:ind w:left="624"/>
        <w:rPr>
          <w:sz w:val="24"/>
          <w:szCs w:val="24"/>
        </w:rPr>
      </w:pPr>
    </w:p>
    <w:p w:rsidR="00632FE6" w:rsidRDefault="00632FE6">
      <w:pPr>
        <w:spacing w:before="76" w:after="0" w:line="736" w:lineRule="exact"/>
        <w:ind w:left="624"/>
      </w:pPr>
      <w:r>
        <w:rPr>
          <w:rFonts w:ascii="Verdana" w:hAnsi="Verdana" w:cs="Verdana"/>
          <w:color w:val="FFFFFF"/>
          <w:sz w:val="64"/>
          <w:szCs w:val="64"/>
        </w:rPr>
        <w:t>The Infamous Chase on the Freeway:</w:t>
      </w: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after="0" w:line="414" w:lineRule="exact"/>
        <w:ind w:left="744"/>
        <w:rPr>
          <w:sz w:val="24"/>
          <w:szCs w:val="24"/>
        </w:rPr>
      </w:pPr>
    </w:p>
    <w:p w:rsidR="00632FE6" w:rsidRDefault="00632FE6">
      <w:pPr>
        <w:spacing w:before="276" w:after="0" w:line="414" w:lineRule="exact"/>
        <w:ind w:left="744"/>
      </w:pPr>
      <w:r>
        <w:rPr>
          <w:rFonts w:ascii="Arial Unicode MS" w:eastAsia="Arial Unicode MS" w:hAnsi="Arial Unicode MS" w:cs="Arial Unicode MS" w:hint="eastAsia"/>
          <w:color w:val="C5E0FD"/>
          <w:w w:val="96"/>
          <w:sz w:val="36"/>
          <w:szCs w:val="36"/>
        </w:rPr>
        <w:t></w:t>
      </w:r>
      <w:r>
        <w:rPr>
          <w:rFonts w:ascii="Verdana" w:hAnsi="Verdana" w:cs="Verdana"/>
          <w:color w:val="FFFFFF"/>
          <w:w w:val="96"/>
          <w:sz w:val="36"/>
          <w:szCs w:val="36"/>
        </w:rPr>
        <w:t xml:space="preserve"> As police were on the way to</w:t>
      </w:r>
    </w:p>
    <w:p w:rsidR="00632FE6" w:rsidRDefault="00632FE6">
      <w:pPr>
        <w:spacing w:after="0" w:line="433" w:lineRule="exact"/>
        <w:ind w:left="1283" w:right="6717"/>
      </w:pPr>
      <w:r>
        <w:rPr>
          <w:rFonts w:ascii="Verdana" w:hAnsi="Verdana" w:cs="Verdana"/>
          <w:color w:val="FFFFFF"/>
          <w:sz w:val="36"/>
          <w:szCs w:val="36"/>
        </w:rPr>
        <w:t xml:space="preserve">arrest him, Simpson and a friend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 xml:space="preserve">got into the friend’s white Ford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 xml:space="preserve">Bronco and lead police on a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 xml:space="preserve">chase down the So. Cal. Freeway.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 xml:space="preserve">Headed toward Mexico.  Sets the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 xml:space="preserve">stage for the defense to play the </w:t>
      </w:r>
      <w:r>
        <w:br/>
      </w:r>
      <w:r>
        <w:rPr>
          <w:rFonts w:ascii="Verdana" w:hAnsi="Verdana" w:cs="Verdana"/>
          <w:color w:val="FFFFFF"/>
          <w:sz w:val="36"/>
          <w:szCs w:val="36"/>
        </w:rPr>
        <w:t>racism card.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6" type="#_x0000_t75" style="position:absolute;margin-left:0;margin-top:0;width:10in;height:540pt;z-index:-251648000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tabs>
          <w:tab w:val="left" w:pos="1044"/>
        </w:tabs>
        <w:spacing w:after="0" w:line="580" w:lineRule="exact"/>
        <w:ind w:left="504" w:right="1984"/>
      </w:pPr>
      <w:r>
        <w:rPr>
          <w:noProof/>
          <w:lang w:val="en-US" w:eastAsia="en-US"/>
        </w:rPr>
        <w:pict>
          <v:shape id="_x0000_s1037" type="#_x0000_t75" style="position:absolute;left:0;text-align:left;margin-left:0;margin-top:0;width:10in;height:540pt;z-index:-251646976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Arial Unicode MS" w:eastAsia="Arial Unicode MS" w:hAnsi="Arial Unicode MS" w:cs="Arial Unicode MS" w:hint="eastAsia"/>
          <w:color w:val="C5E0FD"/>
          <w:w w:val="95"/>
          <w:sz w:val="48"/>
          <w:szCs w:val="48"/>
        </w:rPr>
        <w:t></w:t>
      </w:r>
      <w:r>
        <w:rPr>
          <w:noProof/>
          <w:lang w:val="en-US" w:eastAsia="en-US"/>
        </w:rPr>
        <w:pict>
          <v:shape id="_x0000_s1038" type="#_x0000_t75" style="position:absolute;left:0;text-align:left;margin-left:0;margin-top:0;width:10in;height:540pt;z-index:-251645952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Verdana" w:hAnsi="Verdana" w:cs="Verdana"/>
          <w:color w:val="FFFFFF"/>
          <w:w w:val="95"/>
          <w:sz w:val="48"/>
          <w:szCs w:val="48"/>
        </w:rPr>
        <w:t xml:space="preserve"> Once arrested, Simpson was put on trial, one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ab/>
      </w:r>
      <w:r>
        <w:rPr>
          <w:rFonts w:ascii="Verdana" w:hAnsi="Verdana" w:cs="Verdana"/>
          <w:color w:val="FFFFFF"/>
          <w:w w:val="95"/>
          <w:sz w:val="48"/>
          <w:szCs w:val="48"/>
        </w:rPr>
        <w:t>of the most highly publicized trials in history,</w:t>
      </w:r>
    </w:p>
    <w:p w:rsidR="00632FE6" w:rsidRDefault="00632FE6">
      <w:pPr>
        <w:spacing w:after="0" w:line="43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and all of the evidence seemed to point to him</w:t>
      </w:r>
    </w:p>
    <w:p w:rsidR="00632FE6" w:rsidRDefault="00632FE6">
      <w:pPr>
        <w:spacing w:after="0" w:line="570" w:lineRule="exact"/>
        <w:ind w:left="1044" w:right="1674"/>
      </w:pPr>
      <w:r>
        <w:rPr>
          <w:rFonts w:ascii="Verdana" w:hAnsi="Verdana" w:cs="Verdana"/>
          <w:color w:val="FFFFFF"/>
          <w:sz w:val="48"/>
          <w:szCs w:val="48"/>
        </w:rPr>
        <w:t xml:space="preserve">being responsible for the murder. He had no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 xml:space="preserve">alibi, DNA analysis showed his blood was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>present on a sock found in Nicole's room, both</w:t>
      </w:r>
    </w:p>
    <w:p w:rsidR="00632FE6" w:rsidRDefault="00632FE6">
      <w:pPr>
        <w:spacing w:before="23" w:after="0" w:line="552" w:lineRule="exact"/>
        <w:ind w:left="1044"/>
      </w:pPr>
      <w:r>
        <w:rPr>
          <w:rFonts w:ascii="Verdana" w:hAnsi="Verdana" w:cs="Verdana"/>
          <w:color w:val="FFFFFF"/>
          <w:sz w:val="48"/>
          <w:szCs w:val="48"/>
        </w:rPr>
        <w:t>gloves were stained with blood from both his</w:t>
      </w:r>
    </w:p>
    <w:p w:rsidR="00632FE6" w:rsidRDefault="00632FE6">
      <w:pPr>
        <w:spacing w:before="5" w:after="0" w:line="580" w:lineRule="exact"/>
        <w:ind w:left="1044" w:right="1859"/>
      </w:pPr>
      <w:r>
        <w:rPr>
          <w:rFonts w:ascii="Verdana" w:hAnsi="Verdana" w:cs="Verdana"/>
          <w:color w:val="FFFFFF"/>
          <w:sz w:val="48"/>
          <w:szCs w:val="48"/>
        </w:rPr>
        <w:t xml:space="preserve">victims and the trail of blood leading from the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 xml:space="preserve">car to his house seemed to heighten all </w:t>
      </w:r>
      <w:r>
        <w:br/>
      </w:r>
      <w:r>
        <w:rPr>
          <w:rFonts w:ascii="Verdana" w:hAnsi="Verdana" w:cs="Verdana"/>
          <w:color w:val="FFFFFF"/>
          <w:sz w:val="48"/>
          <w:szCs w:val="48"/>
        </w:rPr>
        <w:t>suspicions.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9" type="#_x0000_t75" style="position:absolute;margin-left:0;margin-top:0;width:10in;height:540pt;z-index:-251644928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632FE6" w:rsidRDefault="00632FE6">
      <w:pPr>
        <w:tabs>
          <w:tab w:val="left" w:pos="924"/>
        </w:tabs>
        <w:spacing w:before="184" w:after="0" w:line="480" w:lineRule="exact"/>
        <w:ind w:left="384" w:right="2220"/>
      </w:pPr>
      <w:r>
        <w:rPr>
          <w:rFonts w:ascii="Arial Unicode MS" w:eastAsia="Arial Unicode MS" w:hAnsi="Arial Unicode MS" w:cs="Arial Unicode MS" w:hint="eastAsia"/>
          <w:color w:val="C5E0FD"/>
          <w:w w:val="95"/>
          <w:sz w:val="40"/>
          <w:szCs w:val="40"/>
        </w:rPr>
        <w:t></w:t>
      </w:r>
      <w:r>
        <w:rPr>
          <w:rFonts w:ascii="Verdana" w:hAnsi="Verdana" w:cs="Verdana"/>
          <w:color w:val="FFFFFF"/>
          <w:w w:val="95"/>
          <w:sz w:val="40"/>
          <w:szCs w:val="40"/>
        </w:rPr>
        <w:t xml:space="preserve"> The case, however, was turned around with Simpson's </w:t>
      </w:r>
      <w:r>
        <w:br/>
      </w:r>
      <w:r>
        <w:rPr>
          <w:rFonts w:ascii="Verdana" w:hAnsi="Verdana" w:cs="Verdana"/>
          <w:color w:val="FFFFFF"/>
          <w:sz w:val="40"/>
          <w:szCs w:val="40"/>
        </w:rPr>
        <w:tab/>
      </w:r>
      <w:r>
        <w:rPr>
          <w:rFonts w:ascii="Verdana" w:hAnsi="Verdana" w:cs="Verdana"/>
          <w:color w:val="FFFFFF"/>
          <w:w w:val="95"/>
          <w:sz w:val="40"/>
          <w:szCs w:val="40"/>
        </w:rPr>
        <w:t>expert lawyers claiming that a certain police officer</w:t>
      </w:r>
    </w:p>
    <w:p w:rsidR="00632FE6" w:rsidRDefault="00632FE6">
      <w:pPr>
        <w:spacing w:before="17" w:after="0" w:line="460" w:lineRule="exact"/>
        <w:ind w:left="924"/>
      </w:pPr>
      <w:r>
        <w:rPr>
          <w:rFonts w:ascii="Verdana" w:hAnsi="Verdana" w:cs="Verdana"/>
          <w:color w:val="FFFFFF"/>
          <w:sz w:val="40"/>
          <w:szCs w:val="40"/>
        </w:rPr>
        <w:t>present at the initial scene, was racist against black</w:t>
      </w:r>
    </w:p>
    <w:p w:rsidR="00632FE6" w:rsidRDefault="00632FE6">
      <w:pPr>
        <w:spacing w:before="4" w:after="0" w:line="480" w:lineRule="exact"/>
        <w:ind w:left="924" w:right="1432"/>
      </w:pPr>
      <w:r>
        <w:rPr>
          <w:rFonts w:ascii="Verdana" w:hAnsi="Verdana" w:cs="Verdana"/>
          <w:color w:val="FFFFFF"/>
          <w:sz w:val="40"/>
          <w:szCs w:val="40"/>
        </w:rPr>
        <w:t xml:space="preserve">people and that the officer had plenty of time to 'set' the </w:t>
      </w:r>
      <w:r>
        <w:br/>
      </w:r>
      <w:r>
        <w:rPr>
          <w:rFonts w:ascii="Verdana" w:hAnsi="Verdana" w:cs="Verdana"/>
          <w:color w:val="FFFFFF"/>
          <w:sz w:val="40"/>
          <w:szCs w:val="40"/>
        </w:rPr>
        <w:t xml:space="preserve">scene up while Simpson was in Chicago. The recorded </w:t>
      </w:r>
      <w:r>
        <w:br/>
      </w:r>
      <w:r>
        <w:rPr>
          <w:rFonts w:ascii="Verdana" w:hAnsi="Verdana" w:cs="Verdana"/>
          <w:color w:val="FFFFFF"/>
          <w:sz w:val="40"/>
          <w:szCs w:val="40"/>
        </w:rPr>
        <w:t>tape of the investigation of Simpson's house also revealed</w:t>
      </w:r>
    </w:p>
    <w:p w:rsidR="00632FE6" w:rsidRDefault="00632FE6">
      <w:pPr>
        <w:spacing w:before="17" w:after="0" w:line="460" w:lineRule="exact"/>
        <w:ind w:left="924"/>
      </w:pPr>
      <w:r>
        <w:rPr>
          <w:rFonts w:ascii="Verdana" w:hAnsi="Verdana" w:cs="Verdana"/>
          <w:color w:val="FFFFFF"/>
          <w:sz w:val="40"/>
          <w:szCs w:val="40"/>
        </w:rPr>
        <w:t>a large number of mistakes such as unsterile swabbing</w:t>
      </w:r>
    </w:p>
    <w:p w:rsidR="00632FE6" w:rsidRDefault="00632FE6">
      <w:pPr>
        <w:spacing w:before="20" w:after="0" w:line="460" w:lineRule="exact"/>
        <w:ind w:left="924"/>
      </w:pPr>
      <w:r>
        <w:rPr>
          <w:rFonts w:ascii="Verdana" w:hAnsi="Verdana" w:cs="Verdana"/>
          <w:color w:val="FFFFFF"/>
          <w:sz w:val="40"/>
          <w:szCs w:val="40"/>
        </w:rPr>
        <w:t>methods and unnoticed vital</w:t>
      </w:r>
    </w:p>
    <w:p w:rsidR="00632FE6" w:rsidRDefault="00632FE6">
      <w:pPr>
        <w:spacing w:before="4" w:after="0" w:line="480" w:lineRule="exact"/>
        <w:ind w:left="924" w:right="1786"/>
      </w:pPr>
      <w:r>
        <w:rPr>
          <w:rFonts w:ascii="Verdana" w:hAnsi="Verdana" w:cs="Verdana"/>
          <w:color w:val="FFFFFF"/>
          <w:sz w:val="40"/>
          <w:szCs w:val="40"/>
        </w:rPr>
        <w:t>clues. Because of these claims from Simpsons laywers, the jury was convinced that Simpson was innocent and after a nine-month trial, Simpson was cleared of murder charges and that was that.</w:t>
      </w:r>
    </w:p>
    <w:p w:rsidR="00632FE6" w:rsidRDefault="00632FE6">
      <w:pPr>
        <w:spacing w:after="0" w:line="240" w:lineRule="exact"/>
        <w:rPr>
          <w:sz w:val="12"/>
          <w:szCs w:val="12"/>
        </w:rPr>
        <w:sectPr w:rsidR="00632FE6">
          <w:pgSz w:w="14400" w:h="10800"/>
          <w:pgMar w:top="-20" w:right="0" w:bottom="-20" w:left="0" w:header="0" w:footer="0" w:gutter="0"/>
          <w:cols w:space="720"/>
        </w:sectPr>
      </w:pPr>
    </w:p>
    <w:p w:rsidR="00632FE6" w:rsidRDefault="00632FE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0" type="#_x0000_t75" style="position:absolute;margin-left:0;margin-top:0;width:10in;height:540pt;z-index:-251643904;mso-position-horizontal-relative:page;mso-position-vertical-relative:page" o:allowincell="f">
            <v:imagedata r:id="rId11" o:title=""/>
            <w10:wrap anchorx="page" anchory="page"/>
          </v:shape>
        </w:pict>
      </w:r>
    </w:p>
    <w:sectPr w:rsidR="00632FE6" w:rsidSect="00E62CD5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1C6518"/>
    <w:rsid w:val="003F3C10"/>
    <w:rsid w:val="00632FE6"/>
    <w:rsid w:val="008202E3"/>
    <w:rsid w:val="008A0979"/>
    <w:rsid w:val="00E62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D5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469</Words>
  <Characters>2679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owenkl</cp:lastModifiedBy>
  <cp:revision>2</cp:revision>
  <dcterms:created xsi:type="dcterms:W3CDTF">2018-09-21T16:05:00Z</dcterms:created>
  <dcterms:modified xsi:type="dcterms:W3CDTF">2018-09-21T16:05:00Z</dcterms:modified>
</cp:coreProperties>
</file>