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B3ECB" w:rsidRDefault="008B3ECB">
      <w:pPr>
        <w:spacing w:before="154" w:after="0" w:line="1242" w:lineRule="exact"/>
        <w:ind w:left="3995"/>
      </w:pPr>
      <w:r>
        <w:rPr>
          <w:noProof/>
          <w:lang w:val="en-US" w:eastAsia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10in;height:540pt;z-index:-251658240;mso-position-horizontal-relative:page;mso-position-vertical-relative:page" o:allowincell="f">
            <v:imagedata r:id="rId4" o:title=""/>
            <w10:wrap anchorx="page" anchory="page"/>
          </v:shape>
        </w:pict>
      </w:r>
      <w:r>
        <w:rPr>
          <w:rFonts w:ascii="Arial" w:hAnsi="Arial" w:cs="Arial"/>
          <w:color w:val="FFFFFF"/>
          <w:w w:val="40"/>
          <w:sz w:val="108"/>
          <w:szCs w:val="108"/>
        </w:rPr>
        <w:t>Richard Ramirez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27" type="#_x0000_t75" style="position:absolute;margin-left:0;margin-top:0;width:10in;height:540pt;z-index:-251657216;mso-position-horizontal-relative:page;mso-position-vertical-relative:page" o:allowincell="f">
            <v:imagedata r:id="rId5" o:title=""/>
            <w10:wrap anchorx="page" anchory="page"/>
          </v:shape>
        </w:pict>
      </w:r>
    </w:p>
    <w:p w:rsidR="008B3ECB" w:rsidRDefault="008B3ECB">
      <w:pPr>
        <w:tabs>
          <w:tab w:val="left" w:pos="10377"/>
        </w:tabs>
        <w:spacing w:before="60" w:after="0" w:line="920" w:lineRule="exact"/>
        <w:ind w:left="3512"/>
      </w:pPr>
      <w:r>
        <w:rPr>
          <w:rFonts w:ascii="Tahoma Bold" w:hAnsi="Tahoma Bold" w:cs="Tahoma Bold"/>
          <w:color w:val="FFFFCC"/>
          <w:sz w:val="80"/>
          <w:szCs w:val="80"/>
        </w:rPr>
        <w:t xml:space="preserve">Richard Ramire </w:t>
      </w:r>
      <w:r>
        <w:rPr>
          <w:rFonts w:ascii="Tahoma Bold" w:hAnsi="Tahoma Bold" w:cs="Tahoma Bold"/>
          <w:color w:val="FFFFCC"/>
          <w:sz w:val="80"/>
          <w:szCs w:val="80"/>
        </w:rPr>
        <w:tab/>
      </w:r>
      <w:r>
        <w:rPr>
          <w:rFonts w:ascii="Tahoma Bold" w:hAnsi="Tahoma Bold" w:cs="Tahoma Bold"/>
          <w:color w:val="FFFFCC"/>
          <w:w w:val="120"/>
          <w:sz w:val="80"/>
          <w:szCs w:val="80"/>
        </w:rPr>
        <w:t>-</w:t>
      </w:r>
    </w:p>
    <w:p w:rsidR="008B3ECB" w:rsidRDefault="008B3ECB">
      <w:pPr>
        <w:spacing w:before="40" w:after="0" w:line="920" w:lineRule="exact"/>
        <w:ind w:left="1299"/>
      </w:pPr>
      <w:r>
        <w:rPr>
          <w:rFonts w:ascii="Tahoma Bold" w:hAnsi="Tahoma Bold" w:cs="Tahoma Bold"/>
          <w:color w:val="FFFFCC"/>
          <w:sz w:val="80"/>
          <w:szCs w:val="80"/>
        </w:rPr>
        <w:t xml:space="preserve">The Night Stalker </w:t>
      </w:r>
      <w:r>
        <w:rPr>
          <w:rFonts w:ascii="Tahoma" w:hAnsi="Tahoma" w:cs="Tahoma"/>
          <w:color w:val="FFFFCC"/>
          <w:sz w:val="80"/>
          <w:szCs w:val="80"/>
        </w:rPr>
        <w:t>(1960-2013)</w:t>
      </w:r>
    </w:p>
    <w:p w:rsidR="008B3ECB" w:rsidRDefault="008B3ECB">
      <w:pPr>
        <w:spacing w:before="385" w:after="0" w:line="600" w:lineRule="exact"/>
        <w:ind w:left="619" w:right="166"/>
      </w:pPr>
      <w:r>
        <w:rPr>
          <w:rFonts w:ascii="Arial" w:hAnsi="Arial" w:cs="Arial"/>
          <w:color w:val="A2C145"/>
          <w:sz w:val="45"/>
          <w:szCs w:val="45"/>
        </w:rPr>
        <w:t>►</w:t>
      </w:r>
      <w:r>
        <w:rPr>
          <w:rFonts w:ascii="Tahoma" w:hAnsi="Tahoma" w:cs="Tahoma"/>
          <w:color w:val="FFFFFF"/>
          <w:sz w:val="56"/>
          <w:szCs w:val="56"/>
        </w:rPr>
        <w:t xml:space="preserve"> Dubbed the "Night Stalker," Richard Ramirez was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an American serial killer who broke into Californian</w:t>
      </w:r>
    </w:p>
    <w:p w:rsidR="008B3ECB" w:rsidRDefault="008B3ECB">
      <w:pPr>
        <w:spacing w:after="0" w:line="600" w:lineRule="exact"/>
        <w:ind w:left="1159"/>
      </w:pPr>
      <w:r>
        <w:rPr>
          <w:rFonts w:ascii="Tahoma" w:hAnsi="Tahoma" w:cs="Tahoma"/>
          <w:color w:val="FFFFFF"/>
          <w:sz w:val="56"/>
          <w:szCs w:val="56"/>
        </w:rPr>
        <w:t>homes, raping and torturing more than 25 victims,</w:t>
      </w:r>
    </w:p>
    <w:p w:rsidR="008B3ECB" w:rsidRDefault="008B3ECB">
      <w:pPr>
        <w:spacing w:after="0" w:line="600" w:lineRule="exact"/>
        <w:ind w:left="1159"/>
      </w:pPr>
      <w:r>
        <w:rPr>
          <w:rFonts w:ascii="Tahoma" w:hAnsi="Tahoma" w:cs="Tahoma"/>
          <w:color w:val="FFFFFF"/>
          <w:sz w:val="56"/>
          <w:szCs w:val="56"/>
        </w:rPr>
        <w:t>and killing at least 13, over a two-year rampage.</w:t>
      </w:r>
    </w:p>
    <w:p w:rsidR="008B3ECB" w:rsidRDefault="008B3ECB">
      <w:pPr>
        <w:spacing w:after="0" w:line="780" w:lineRule="exact"/>
        <w:ind w:left="619"/>
        <w:rPr>
          <w:sz w:val="24"/>
          <w:szCs w:val="24"/>
        </w:rPr>
      </w:pPr>
    </w:p>
    <w:p w:rsidR="008B3ECB" w:rsidRDefault="008B3ECB">
      <w:pPr>
        <w:spacing w:before="232" w:after="0" w:line="780" w:lineRule="exact"/>
        <w:ind w:left="619" w:right="231"/>
      </w:pPr>
      <w:r>
        <w:rPr>
          <w:rFonts w:ascii="Arial" w:hAnsi="Arial" w:cs="Arial"/>
          <w:color w:val="A2C145"/>
          <w:sz w:val="57"/>
          <w:szCs w:val="57"/>
        </w:rPr>
        <w:t>►</w:t>
      </w:r>
      <w:r>
        <w:rPr>
          <w:rFonts w:ascii="Tahoma" w:hAnsi="Tahoma" w:cs="Tahoma"/>
          <w:color w:val="FFFFFF"/>
          <w:sz w:val="72"/>
          <w:szCs w:val="72"/>
        </w:rPr>
        <w:t xml:space="preserve">“No big deal. Death always comes with </w:t>
      </w:r>
      <w:r>
        <w:br/>
      </w:r>
      <w:r>
        <w:rPr>
          <w:rFonts w:ascii="Tahoma" w:hAnsi="Tahoma" w:cs="Tahoma"/>
          <w:color w:val="FFFFFF"/>
          <w:sz w:val="72"/>
          <w:szCs w:val="72"/>
        </w:rPr>
        <w:t>the territory. I'll see you in</w:t>
      </w:r>
    </w:p>
    <w:p w:rsidR="008B3ECB" w:rsidRDefault="008B3ECB">
      <w:pPr>
        <w:spacing w:after="0" w:line="780" w:lineRule="exact"/>
        <w:ind w:left="1159"/>
      </w:pPr>
      <w:r>
        <w:rPr>
          <w:rFonts w:ascii="Tahoma" w:hAnsi="Tahoma" w:cs="Tahoma"/>
          <w:color w:val="FFFFFF"/>
          <w:sz w:val="72"/>
          <w:szCs w:val="72"/>
        </w:rPr>
        <w:t>Disneyland.”</w:t>
      </w:r>
    </w:p>
    <w:p w:rsidR="008B3ECB" w:rsidRDefault="008B3ECB">
      <w:pPr>
        <w:spacing w:before="141" w:after="0" w:line="828" w:lineRule="exact"/>
        <w:ind w:left="6380"/>
      </w:pPr>
      <w:r>
        <w:rPr>
          <w:rFonts w:ascii="Tahoma" w:hAnsi="Tahoma" w:cs="Tahoma"/>
          <w:color w:val="FFFFFF"/>
          <w:sz w:val="72"/>
          <w:szCs w:val="72"/>
        </w:rPr>
        <w:t>—Richard Ramirez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28" type="#_x0000_t75" style="position:absolute;margin-left:0;margin-top:0;width:10in;height:540pt;z-index:-251656192;mso-position-horizontal-relative:page;mso-position-vertical-relative:page" o:allowincell="f">
            <v:imagedata r:id="rId6" o:title=""/>
            <w10:wrap anchorx="page" anchory="page"/>
          </v:shape>
        </w:pict>
      </w:r>
    </w:p>
    <w:p w:rsidR="008B3ECB" w:rsidRDefault="008B3ECB">
      <w:pPr>
        <w:spacing w:before="53" w:after="0" w:line="760" w:lineRule="exact"/>
        <w:ind w:left="619" w:right="1331"/>
      </w:pPr>
      <w:r>
        <w:rPr>
          <w:rFonts w:ascii="Arial" w:hAnsi="Arial" w:cs="Arial"/>
          <w:color w:val="A2C145"/>
          <w:sz w:val="51"/>
          <w:szCs w:val="51"/>
        </w:rPr>
        <w:t>►</w:t>
      </w:r>
      <w:r>
        <w:rPr>
          <w:rFonts w:ascii="Tahoma" w:hAnsi="Tahoma" w:cs="Tahoma"/>
          <w:color w:val="FFFFFF"/>
          <w:sz w:val="64"/>
          <w:szCs w:val="64"/>
        </w:rPr>
        <w:t xml:space="preserve">Born in El Paso, Texas, on February 28,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1960, Richard Ramirez was turned on to</w:t>
      </w:r>
    </w:p>
    <w:p w:rsidR="008B3ECB" w:rsidRDefault="008B3ECB">
      <w:pPr>
        <w:spacing w:before="40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Satanic worship at an early age by his</w:t>
      </w:r>
    </w:p>
    <w:p w:rsidR="008B3ECB" w:rsidRDefault="008B3ECB">
      <w:pPr>
        <w:spacing w:after="0" w:line="780" w:lineRule="exact"/>
        <w:ind w:left="1159" w:right="447"/>
      </w:pPr>
      <w:r>
        <w:rPr>
          <w:rFonts w:ascii="Tahoma" w:hAnsi="Tahoma" w:cs="Tahoma"/>
          <w:color w:val="FFFFFF"/>
          <w:sz w:val="64"/>
          <w:szCs w:val="64"/>
        </w:rPr>
        <w:t xml:space="preserve">cousin Mike, a Green Beret solider who had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recently returned from the war in Vietnam.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29" type="#_x0000_t75" style="position:absolute;margin-left:0;margin-top:0;width:10in;height:540pt;z-index:-251655168;mso-position-horizontal-relative:page;mso-position-vertical-relative:page" o:allowincell="f">
            <v:imagedata r:id="rId7" o:title=""/>
            <w10:wrap anchorx="page" anchory="page"/>
          </v:shape>
        </w:pict>
      </w:r>
    </w:p>
    <w:p w:rsidR="008B3ECB" w:rsidRDefault="008B3ECB">
      <w:pPr>
        <w:spacing w:before="264" w:after="0" w:line="1012" w:lineRule="exact"/>
        <w:ind w:left="2771"/>
      </w:pPr>
      <w:r>
        <w:rPr>
          <w:rFonts w:ascii="Tahoma Bold" w:hAnsi="Tahoma Bold" w:cs="Tahoma Bold"/>
          <w:color w:val="FFFFCC"/>
          <w:sz w:val="88"/>
          <w:szCs w:val="88"/>
        </w:rPr>
        <w:t>Criminal Beginnings</w:t>
      </w:r>
    </w:p>
    <w:p w:rsidR="008B3ECB" w:rsidRDefault="008B3ECB">
      <w:pPr>
        <w:spacing w:before="232" w:after="0" w:line="644" w:lineRule="exact"/>
        <w:ind w:left="384"/>
      </w:pPr>
      <w:r>
        <w:rPr>
          <w:rFonts w:ascii="Arial" w:hAnsi="Arial" w:cs="Arial"/>
          <w:color w:val="A2C145"/>
          <w:w w:val="96"/>
          <w:sz w:val="45"/>
          <w:szCs w:val="45"/>
        </w:rPr>
        <w:t>►</w:t>
      </w:r>
      <w:r>
        <w:rPr>
          <w:rFonts w:ascii="Tahoma" w:hAnsi="Tahoma" w:cs="Tahoma"/>
          <w:color w:val="FFFFFF"/>
          <w:w w:val="96"/>
          <w:sz w:val="56"/>
          <w:szCs w:val="56"/>
        </w:rPr>
        <w:t xml:space="preserve"> Richard Ramirez was born</w:t>
      </w:r>
    </w:p>
    <w:p w:rsidR="008B3ECB" w:rsidRDefault="008B3ECB">
      <w:pPr>
        <w:spacing w:before="23" w:after="0" w:line="660" w:lineRule="exact"/>
        <w:ind w:left="924" w:right="4837"/>
      </w:pPr>
      <w:r>
        <w:rPr>
          <w:rFonts w:ascii="Tahoma" w:hAnsi="Tahoma" w:cs="Tahoma"/>
          <w:color w:val="FFFFFF"/>
          <w:sz w:val="56"/>
          <w:szCs w:val="56"/>
        </w:rPr>
        <w:t xml:space="preserve">Ricardo Leyva Muñoz Ramírez on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February 28, 1960, in El Paso,</w:t>
      </w:r>
    </w:p>
    <w:p w:rsidR="008B3ECB" w:rsidRDefault="008B3ECB">
      <w:pPr>
        <w:spacing w:before="34" w:after="0" w:line="644" w:lineRule="exact"/>
        <w:ind w:left="924"/>
      </w:pPr>
      <w:r>
        <w:rPr>
          <w:rFonts w:ascii="Tahoma" w:hAnsi="Tahoma" w:cs="Tahoma"/>
          <w:color w:val="FFFFFF"/>
          <w:sz w:val="56"/>
          <w:szCs w:val="56"/>
        </w:rPr>
        <w:t>Texas, the youngest of 7 children</w:t>
      </w:r>
    </w:p>
    <w:p w:rsidR="008B3ECB" w:rsidRDefault="008B3ECB">
      <w:pPr>
        <w:spacing w:after="0" w:line="680" w:lineRule="exact"/>
        <w:ind w:left="924" w:right="6050"/>
      </w:pPr>
      <w:r>
        <w:rPr>
          <w:rFonts w:ascii="Tahoma" w:hAnsi="Tahoma" w:cs="Tahoma"/>
          <w:color w:val="FFFFFF"/>
          <w:sz w:val="56"/>
          <w:szCs w:val="56"/>
        </w:rPr>
        <w:t xml:space="preserve">born to Mercedes and Julian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Ramírez.</w:t>
      </w:r>
    </w:p>
    <w:p w:rsidR="008B3ECB" w:rsidRDefault="008B3ECB">
      <w:pPr>
        <w:spacing w:before="137" w:after="0" w:line="644" w:lineRule="exact"/>
        <w:ind w:left="384"/>
      </w:pPr>
      <w:r>
        <w:rPr>
          <w:rFonts w:ascii="Arial" w:hAnsi="Arial" w:cs="Arial"/>
          <w:color w:val="A2C145"/>
          <w:w w:val="96"/>
          <w:sz w:val="45"/>
          <w:szCs w:val="45"/>
        </w:rPr>
        <w:t>►</w:t>
      </w:r>
      <w:r>
        <w:rPr>
          <w:rFonts w:ascii="Tahoma" w:hAnsi="Tahoma" w:cs="Tahoma"/>
          <w:color w:val="FFFFFF"/>
          <w:w w:val="96"/>
          <w:sz w:val="56"/>
          <w:szCs w:val="56"/>
        </w:rPr>
        <w:t xml:space="preserve"> Ramirez had a troubled</w:t>
      </w:r>
    </w:p>
    <w:p w:rsidR="008B3ECB" w:rsidRDefault="008B3ECB">
      <w:pPr>
        <w:spacing w:before="36" w:after="0" w:line="644" w:lineRule="exact"/>
        <w:ind w:left="924"/>
      </w:pPr>
      <w:r>
        <w:rPr>
          <w:rFonts w:ascii="Tahoma" w:hAnsi="Tahoma" w:cs="Tahoma"/>
          <w:color w:val="FFFFFF"/>
          <w:sz w:val="56"/>
          <w:szCs w:val="56"/>
        </w:rPr>
        <w:t>childhood and was heavily</w:t>
      </w:r>
    </w:p>
    <w:p w:rsidR="008B3ECB" w:rsidRDefault="008B3ECB">
      <w:pPr>
        <w:spacing w:before="36" w:after="0" w:line="644" w:lineRule="exact"/>
        <w:ind w:left="924"/>
      </w:pPr>
      <w:r>
        <w:rPr>
          <w:rFonts w:ascii="Tahoma" w:hAnsi="Tahoma" w:cs="Tahoma"/>
          <w:color w:val="FFFFFF"/>
          <w:sz w:val="56"/>
          <w:szCs w:val="56"/>
        </w:rPr>
        <w:t>influenced by his older cousin,</w:t>
      </w:r>
    </w:p>
    <w:p w:rsidR="008B3ECB" w:rsidRDefault="008B3ECB">
      <w:pPr>
        <w:spacing w:before="16" w:after="0" w:line="644" w:lineRule="exact"/>
        <w:ind w:left="924"/>
      </w:pPr>
      <w:r>
        <w:rPr>
          <w:rFonts w:ascii="Tahoma" w:hAnsi="Tahoma" w:cs="Tahoma"/>
          <w:color w:val="FFFFFF"/>
          <w:sz w:val="56"/>
          <w:szCs w:val="56"/>
        </w:rPr>
        <w:t>Mike.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0" type="#_x0000_t75" style="position:absolute;margin-left:0;margin-top:0;width:10in;height:540pt;z-index:-251654144;mso-position-horizontal-relative:page;mso-position-vertical-relative:page" o:allowincell="f">
            <v:imagedata r:id="rId7" o:title=""/>
            <w10:wrap anchorx="page" anchory="page"/>
          </v:shape>
        </w:pict>
      </w:r>
    </w:p>
    <w:p w:rsidR="008B3ECB" w:rsidRDefault="008B3ECB">
      <w:pPr>
        <w:spacing w:before="399" w:after="0" w:line="680" w:lineRule="exact"/>
        <w:ind w:left="384" w:right="4717"/>
      </w:pPr>
      <w:r>
        <w:rPr>
          <w:rFonts w:ascii="Arial" w:hAnsi="Arial" w:cs="Arial"/>
          <w:color w:val="A2C145"/>
          <w:sz w:val="45"/>
          <w:szCs w:val="45"/>
        </w:rPr>
        <w:t>►</w:t>
      </w:r>
      <w:r>
        <w:rPr>
          <w:rFonts w:ascii="Tahoma" w:hAnsi="Tahoma" w:cs="Tahoma"/>
          <w:color w:val="FFFFFF"/>
          <w:sz w:val="56"/>
          <w:szCs w:val="56"/>
        </w:rPr>
        <w:t xml:space="preserve"> Mike told Ramirez stories about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the torture and mutilation he had</w:t>
      </w:r>
    </w:p>
    <w:p w:rsidR="008B3ECB" w:rsidRDefault="008B3ECB">
      <w:pPr>
        <w:spacing w:before="10" w:after="0" w:line="644" w:lineRule="exact"/>
        <w:ind w:left="924"/>
      </w:pPr>
      <w:r>
        <w:rPr>
          <w:rFonts w:ascii="Tahoma" w:hAnsi="Tahoma" w:cs="Tahoma"/>
          <w:color w:val="FFFFFF"/>
          <w:sz w:val="56"/>
          <w:szCs w:val="56"/>
        </w:rPr>
        <w:t>inflicted on Vietnamese women,</w:t>
      </w:r>
    </w:p>
    <w:p w:rsidR="008B3ECB" w:rsidRDefault="008B3ECB">
      <w:pPr>
        <w:spacing w:before="23" w:after="0" w:line="660" w:lineRule="exact"/>
        <w:ind w:left="924" w:right="5186"/>
      </w:pPr>
      <w:r>
        <w:rPr>
          <w:rFonts w:ascii="Tahoma" w:hAnsi="Tahoma" w:cs="Tahoma"/>
          <w:color w:val="FFFFFF"/>
          <w:sz w:val="56"/>
          <w:szCs w:val="56"/>
        </w:rPr>
        <w:t xml:space="preserve">corroborating these stories with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Polaroid pictures.</w:t>
      </w:r>
    </w:p>
    <w:p w:rsidR="008B3ECB" w:rsidRDefault="008B3ECB">
      <w:pPr>
        <w:spacing w:before="174" w:after="0" w:line="644" w:lineRule="exact"/>
        <w:ind w:left="384"/>
      </w:pPr>
      <w:r>
        <w:rPr>
          <w:rFonts w:ascii="Arial" w:hAnsi="Arial" w:cs="Arial"/>
          <w:color w:val="A2C145"/>
          <w:w w:val="96"/>
          <w:sz w:val="45"/>
          <w:szCs w:val="45"/>
        </w:rPr>
        <w:t>►</w:t>
      </w:r>
      <w:r>
        <w:rPr>
          <w:rFonts w:ascii="Tahoma" w:hAnsi="Tahoma" w:cs="Tahoma"/>
          <w:color w:val="FFFFFF"/>
          <w:w w:val="96"/>
          <w:sz w:val="56"/>
          <w:szCs w:val="56"/>
        </w:rPr>
        <w:t xml:space="preserve"> They also discussed Satanic</w:t>
      </w:r>
    </w:p>
    <w:p w:rsidR="008B3ECB" w:rsidRDefault="008B3ECB">
      <w:pPr>
        <w:spacing w:after="0" w:line="680" w:lineRule="exact"/>
        <w:ind w:left="924" w:right="4982"/>
      </w:pPr>
      <w:r>
        <w:rPr>
          <w:rFonts w:ascii="Tahoma" w:hAnsi="Tahoma" w:cs="Tahoma"/>
          <w:color w:val="FFFFFF"/>
          <w:sz w:val="56"/>
          <w:szCs w:val="56"/>
        </w:rPr>
        <w:t xml:space="preserve">worship and smoked marijuana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together, and Ramirez's teenage</w:t>
      </w:r>
    </w:p>
    <w:p w:rsidR="008B3ECB" w:rsidRDefault="008B3ECB">
      <w:pPr>
        <w:spacing w:before="17" w:after="0" w:line="644" w:lineRule="exact"/>
        <w:ind w:left="924"/>
      </w:pPr>
      <w:r>
        <w:rPr>
          <w:rFonts w:ascii="Tahoma" w:hAnsi="Tahoma" w:cs="Tahoma"/>
          <w:color w:val="FFFFFF"/>
          <w:sz w:val="56"/>
          <w:szCs w:val="56"/>
        </w:rPr>
        <w:t>rebellion led to petty crime to</w:t>
      </w:r>
    </w:p>
    <w:p w:rsidR="008B3ECB" w:rsidRDefault="008B3ECB">
      <w:pPr>
        <w:spacing w:before="16" w:after="0" w:line="644" w:lineRule="exact"/>
        <w:ind w:left="924"/>
      </w:pPr>
      <w:r>
        <w:rPr>
          <w:rFonts w:ascii="Tahoma" w:hAnsi="Tahoma" w:cs="Tahoma"/>
          <w:color w:val="FFFFFF"/>
          <w:sz w:val="56"/>
          <w:szCs w:val="56"/>
        </w:rPr>
        <w:t>fuel his drug habit, further</w:t>
      </w:r>
    </w:p>
    <w:p w:rsidR="008B3ECB" w:rsidRDefault="008B3ECB">
      <w:pPr>
        <w:spacing w:before="15" w:after="0" w:line="670" w:lineRule="exact"/>
        <w:ind w:left="924" w:right="5141"/>
        <w:jc w:val="both"/>
      </w:pPr>
      <w:r>
        <w:rPr>
          <w:rFonts w:ascii="Tahoma" w:hAnsi="Tahoma" w:cs="Tahoma"/>
          <w:color w:val="FFFFFF"/>
          <w:sz w:val="56"/>
          <w:szCs w:val="56"/>
        </w:rPr>
        <w:t xml:space="preserve">alienating him from his parents.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 xml:space="preserve">As a result, he spent even more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time with his cousin.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1" type="#_x0000_t75" style="position:absolute;margin-left:0;margin-top:0;width:10in;height:540pt;z-index:-251653120;mso-position-horizontal-relative:page;mso-position-vertical-relative:page" o:allowincell="f">
            <v:imagedata r:id="rId8" o:title=""/>
            <w10:wrap anchorx="page" anchory="page"/>
          </v:shape>
        </w:pict>
      </w:r>
    </w:p>
    <w:p w:rsidR="008B3ECB" w:rsidRDefault="008B3ECB">
      <w:pPr>
        <w:spacing w:before="72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The two spent a lot of time</w:t>
      </w:r>
    </w:p>
    <w:p w:rsidR="008B3ECB" w:rsidRDefault="008B3ECB">
      <w:pPr>
        <w:spacing w:before="2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together, smoking pot and talking</w:t>
      </w:r>
    </w:p>
    <w:p w:rsidR="008B3ECB" w:rsidRDefault="008B3ECB">
      <w:pPr>
        <w:spacing w:before="4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about war.</w:t>
      </w:r>
    </w:p>
    <w:p w:rsidR="008B3ECB" w:rsidRDefault="008B3ECB">
      <w:pPr>
        <w:spacing w:before="18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On one such day, Mike's wife</w:t>
      </w:r>
    </w:p>
    <w:p w:rsidR="008B3ECB" w:rsidRDefault="008B3ECB">
      <w:pPr>
        <w:spacing w:before="2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began to complain about Mike's</w:t>
      </w:r>
    </w:p>
    <w:p w:rsidR="008B3ECB" w:rsidRDefault="008B3ECB">
      <w:pPr>
        <w:spacing w:before="25" w:after="0" w:line="760" w:lineRule="exact"/>
        <w:ind w:left="1159" w:right="2955"/>
      </w:pPr>
      <w:r>
        <w:rPr>
          <w:rFonts w:ascii="Tahoma" w:hAnsi="Tahoma" w:cs="Tahoma"/>
          <w:color w:val="FFFFFF"/>
          <w:sz w:val="64"/>
          <w:szCs w:val="64"/>
        </w:rPr>
        <w:t xml:space="preserve">laziness. Mike's reaction was to kill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her by shooting her in the face, in</w:t>
      </w:r>
    </w:p>
    <w:p w:rsidR="008B3ECB" w:rsidRDefault="008B3ECB">
      <w:pPr>
        <w:spacing w:before="20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front of Richard.</w:t>
      </w:r>
    </w:p>
    <w:p w:rsidR="008B3ECB" w:rsidRDefault="008B3ECB">
      <w:pPr>
        <w:spacing w:before="20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Because of Mike's war record, he</w:t>
      </w:r>
    </w:p>
    <w:p w:rsidR="008B3ECB" w:rsidRDefault="008B3ECB">
      <w:pPr>
        <w:spacing w:before="2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was sentenced to seven years for</w:t>
      </w:r>
    </w:p>
    <w:p w:rsidR="008B3ECB" w:rsidRDefault="008B3ECB">
      <w:pPr>
        <w:spacing w:before="2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the killing.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2" type="#_x0000_t75" style="position:absolute;margin-left:0;margin-top:0;width:10in;height:540pt;z-index:-251652096;mso-position-horizontal-relative:page;mso-position-vertical-relative:page" o:allowincell="f">
            <v:imagedata r:id="rId9" o:title=""/>
            <w10:wrap anchorx="page" anchory="page"/>
          </v:shape>
        </w:pict>
      </w:r>
    </w:p>
    <w:p w:rsidR="008B3ECB" w:rsidRDefault="008B3ECB">
      <w:pPr>
        <w:spacing w:before="192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By the age of 18,</w:t>
      </w:r>
    </w:p>
    <w:p w:rsidR="008B3ECB" w:rsidRDefault="008B3ECB">
      <w:pPr>
        <w:spacing w:before="2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Richard was a habitual</w:t>
      </w:r>
    </w:p>
    <w:p w:rsidR="008B3ECB" w:rsidRDefault="008B3ECB">
      <w:pPr>
        <w:spacing w:before="4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drug user and chronic</w:t>
      </w:r>
    </w:p>
    <w:p w:rsidR="008B3ECB" w:rsidRDefault="008B3ECB">
      <w:pPr>
        <w:spacing w:after="0" w:line="780" w:lineRule="exact"/>
        <w:ind w:left="1159" w:right="5880"/>
      </w:pPr>
      <w:r>
        <w:rPr>
          <w:rFonts w:ascii="Tahoma" w:hAnsi="Tahoma" w:cs="Tahoma"/>
          <w:color w:val="FFFFFF"/>
          <w:sz w:val="64"/>
          <w:szCs w:val="64"/>
        </w:rPr>
        <w:t xml:space="preserve">candy eater, resulting in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tooth decay and</w:t>
      </w:r>
    </w:p>
    <w:p w:rsidR="008B3ECB" w:rsidRDefault="008B3ECB">
      <w:pPr>
        <w:spacing w:after="0" w:line="920" w:lineRule="exact"/>
        <w:ind w:left="1159" w:right="7755"/>
      </w:pPr>
      <w:r>
        <w:rPr>
          <w:rFonts w:ascii="Tahoma" w:hAnsi="Tahoma" w:cs="Tahoma"/>
          <w:color w:val="FFFFFF"/>
          <w:sz w:val="64"/>
          <w:szCs w:val="64"/>
        </w:rPr>
        <w:t xml:space="preserve">extreme halitosis.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He also became</w:t>
      </w:r>
    </w:p>
    <w:p w:rsidR="008B3ECB" w:rsidRDefault="008B3ECB">
      <w:pPr>
        <w:spacing w:after="0" w:line="57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involved in Satan</w:t>
      </w:r>
    </w:p>
    <w:p w:rsidR="008B3ECB" w:rsidRDefault="008B3ECB">
      <w:pPr>
        <w:spacing w:before="50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worshipping and his</w:t>
      </w:r>
    </w:p>
    <w:p w:rsidR="008B3ECB" w:rsidRDefault="008B3ECB">
      <w:pPr>
        <w:spacing w:before="2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general poor</w:t>
      </w:r>
    </w:p>
    <w:p w:rsidR="008B3ECB" w:rsidRDefault="008B3ECB">
      <w:pPr>
        <w:spacing w:before="25" w:after="0" w:line="760" w:lineRule="exact"/>
        <w:ind w:left="1159" w:right="6522"/>
      </w:pPr>
      <w:r>
        <w:rPr>
          <w:rFonts w:ascii="Tahoma" w:hAnsi="Tahoma" w:cs="Tahoma"/>
          <w:color w:val="FFFFFF"/>
          <w:sz w:val="64"/>
          <w:szCs w:val="64"/>
        </w:rPr>
        <w:t xml:space="preserve">appearance enhanced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his satanic persona.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3" type="#_x0000_t75" style="position:absolute;margin-left:0;margin-top:0;width:10in;height:540pt;z-index:-251651072;mso-position-horizontal-relative:page;mso-position-vertical-relative:page" o:allowincell="f">
            <v:imagedata r:id="rId10" o:title=""/>
            <w10:wrap anchorx="page" anchory="page"/>
          </v:shape>
        </w:pict>
      </w:r>
    </w:p>
    <w:p w:rsidR="008B3ECB" w:rsidRDefault="008B3ECB">
      <w:pPr>
        <w:spacing w:before="196" w:after="0" w:line="828" w:lineRule="exact"/>
        <w:ind w:left="384"/>
      </w:pPr>
      <w:r>
        <w:rPr>
          <w:rFonts w:ascii="Arial" w:hAnsi="Arial" w:cs="Arial"/>
          <w:color w:val="A2C145"/>
          <w:sz w:val="57"/>
          <w:szCs w:val="57"/>
        </w:rPr>
        <w:t>►</w:t>
      </w:r>
      <w:r>
        <w:rPr>
          <w:rFonts w:ascii="Tahoma" w:hAnsi="Tahoma" w:cs="Tahoma"/>
          <w:color w:val="FFFFFF"/>
          <w:sz w:val="72"/>
          <w:szCs w:val="72"/>
        </w:rPr>
        <w:t>Ramirez's was</w:t>
      </w:r>
    </w:p>
    <w:p w:rsidR="008B3ECB" w:rsidRDefault="008B3ECB">
      <w:pPr>
        <w:spacing w:after="0" w:line="870" w:lineRule="exact"/>
        <w:ind w:left="924" w:right="7380"/>
      </w:pPr>
      <w:r>
        <w:rPr>
          <w:rFonts w:ascii="Tahoma" w:hAnsi="Tahoma" w:cs="Tahoma"/>
          <w:color w:val="FFFFFF"/>
          <w:sz w:val="72"/>
          <w:szCs w:val="72"/>
        </w:rPr>
        <w:t xml:space="preserve">placed in juvenile </w:t>
      </w:r>
      <w:r>
        <w:br/>
      </w:r>
      <w:r>
        <w:rPr>
          <w:rFonts w:ascii="Tahoma" w:hAnsi="Tahoma" w:cs="Tahoma"/>
          <w:color w:val="FFFFFF"/>
          <w:sz w:val="72"/>
          <w:szCs w:val="72"/>
        </w:rPr>
        <w:t xml:space="preserve">detention for a </w:t>
      </w:r>
      <w:r>
        <w:br/>
      </w:r>
      <w:r>
        <w:rPr>
          <w:rFonts w:ascii="Tahoma" w:hAnsi="Tahoma" w:cs="Tahoma"/>
          <w:color w:val="FFFFFF"/>
          <w:sz w:val="72"/>
          <w:szCs w:val="72"/>
        </w:rPr>
        <w:t>string of petty</w:t>
      </w:r>
    </w:p>
    <w:p w:rsidR="008B3ECB" w:rsidRDefault="008B3ECB">
      <w:pPr>
        <w:spacing w:before="23" w:after="0" w:line="828" w:lineRule="exact"/>
        <w:ind w:left="924"/>
      </w:pPr>
      <w:r>
        <w:rPr>
          <w:rFonts w:ascii="Tahoma" w:hAnsi="Tahoma" w:cs="Tahoma"/>
          <w:color w:val="FFFFFF"/>
          <w:sz w:val="72"/>
          <w:szCs w:val="72"/>
        </w:rPr>
        <w:t>crimes in 1977. He</w:t>
      </w:r>
    </w:p>
    <w:p w:rsidR="008B3ECB" w:rsidRDefault="008B3ECB">
      <w:pPr>
        <w:spacing w:before="32" w:after="0" w:line="828" w:lineRule="exact"/>
        <w:ind w:left="924"/>
      </w:pPr>
      <w:r>
        <w:rPr>
          <w:rFonts w:ascii="Tahoma" w:hAnsi="Tahoma" w:cs="Tahoma"/>
          <w:color w:val="FFFFFF"/>
          <w:sz w:val="72"/>
          <w:szCs w:val="72"/>
        </w:rPr>
        <w:t>also received a</w:t>
      </w:r>
    </w:p>
    <w:p w:rsidR="008B3ECB" w:rsidRDefault="008B3ECB">
      <w:pPr>
        <w:spacing w:before="32" w:after="0" w:line="828" w:lineRule="exact"/>
        <w:ind w:left="924"/>
      </w:pPr>
      <w:r>
        <w:rPr>
          <w:rFonts w:ascii="Tahoma" w:hAnsi="Tahoma" w:cs="Tahoma"/>
          <w:color w:val="FFFFFF"/>
          <w:sz w:val="72"/>
          <w:szCs w:val="72"/>
        </w:rPr>
        <w:t>probationary</w:t>
      </w:r>
    </w:p>
    <w:p w:rsidR="008B3ECB" w:rsidRDefault="008B3ECB">
      <w:pPr>
        <w:spacing w:before="32" w:after="0" w:line="828" w:lineRule="exact"/>
        <w:ind w:left="924"/>
      </w:pPr>
      <w:r>
        <w:rPr>
          <w:rFonts w:ascii="Tahoma" w:hAnsi="Tahoma" w:cs="Tahoma"/>
          <w:color w:val="FFFFFF"/>
          <w:sz w:val="72"/>
          <w:szCs w:val="72"/>
        </w:rPr>
        <w:t>sentence in 1982 for</w:t>
      </w:r>
    </w:p>
    <w:p w:rsidR="008B3ECB" w:rsidRDefault="008B3ECB">
      <w:pPr>
        <w:spacing w:before="52" w:after="0" w:line="828" w:lineRule="exact"/>
        <w:ind w:left="924"/>
      </w:pPr>
      <w:r>
        <w:rPr>
          <w:rFonts w:ascii="Tahoma" w:hAnsi="Tahoma" w:cs="Tahoma"/>
          <w:color w:val="FFFFFF"/>
          <w:sz w:val="72"/>
          <w:szCs w:val="72"/>
        </w:rPr>
        <w:t>marijuana</w:t>
      </w:r>
    </w:p>
    <w:p w:rsidR="008B3ECB" w:rsidRDefault="008B3ECB">
      <w:pPr>
        <w:spacing w:before="32" w:after="0" w:line="828" w:lineRule="exact"/>
        <w:ind w:left="924"/>
      </w:pPr>
      <w:r>
        <w:rPr>
          <w:rFonts w:ascii="Tahoma" w:hAnsi="Tahoma" w:cs="Tahoma"/>
          <w:color w:val="FFFFFF"/>
          <w:sz w:val="72"/>
          <w:szCs w:val="72"/>
        </w:rPr>
        <w:t>possession.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4" type="#_x0000_t75" style="position:absolute;margin-left:0;margin-top:0;width:10in;height:540pt;z-index:-251650048;mso-position-horizontal-relative:page;mso-position-vertical-relative:page" o:allowincell="f">
            <v:imagedata r:id="rId11" o:title=""/>
            <w10:wrap anchorx="page" anchory="page"/>
          </v:shape>
        </w:pict>
      </w:r>
    </w:p>
    <w:p w:rsidR="008B3ECB" w:rsidRDefault="008B3ECB">
      <w:pPr>
        <w:spacing w:before="159" w:after="0" w:line="680" w:lineRule="exact"/>
        <w:ind w:left="624" w:right="7110"/>
      </w:pPr>
      <w:r>
        <w:rPr>
          <w:rFonts w:ascii="Arial" w:hAnsi="Arial" w:cs="Arial"/>
          <w:color w:val="A2C145"/>
          <w:w w:val="96"/>
          <w:sz w:val="45"/>
          <w:szCs w:val="45"/>
        </w:rPr>
        <w:t>►</w:t>
      </w:r>
      <w:r>
        <w:rPr>
          <w:rFonts w:ascii="Tahoma" w:hAnsi="Tahoma" w:cs="Tahoma"/>
          <w:color w:val="FFFFFF"/>
          <w:w w:val="96"/>
          <w:sz w:val="56"/>
          <w:szCs w:val="56"/>
        </w:rPr>
        <w:t xml:space="preserve"> He soon moved to San </w:t>
      </w:r>
      <w:r>
        <w:br/>
      </w:r>
      <w:r>
        <w:rPr>
          <w:rFonts w:ascii="Tahoma" w:hAnsi="Tahoma" w:cs="Tahoma"/>
          <w:color w:val="FFFFFF"/>
          <w:w w:val="96"/>
          <w:sz w:val="56"/>
          <w:szCs w:val="56"/>
        </w:rPr>
        <w:t>Francisco, and then to</w:t>
      </w:r>
    </w:p>
    <w:p w:rsidR="008B3ECB" w:rsidRDefault="008B3ECB">
      <w:pPr>
        <w:spacing w:before="10" w:after="0" w:line="644" w:lineRule="exact"/>
        <w:ind w:left="1164"/>
      </w:pPr>
      <w:r>
        <w:rPr>
          <w:rFonts w:ascii="Tahoma" w:hAnsi="Tahoma" w:cs="Tahoma"/>
          <w:color w:val="FFFFFF"/>
          <w:sz w:val="56"/>
          <w:szCs w:val="56"/>
        </w:rPr>
        <w:t>Los Angeles.</w:t>
      </w:r>
    </w:p>
    <w:p w:rsidR="008B3ECB" w:rsidRDefault="008B3ECB">
      <w:pPr>
        <w:spacing w:before="163" w:after="0" w:line="660" w:lineRule="exact"/>
        <w:ind w:left="624" w:right="7323"/>
      </w:pPr>
      <w:r>
        <w:rPr>
          <w:rFonts w:ascii="Arial" w:hAnsi="Arial" w:cs="Arial"/>
          <w:color w:val="A2C145"/>
          <w:w w:val="96"/>
          <w:sz w:val="45"/>
          <w:szCs w:val="45"/>
        </w:rPr>
        <w:t>►</w:t>
      </w:r>
      <w:r>
        <w:rPr>
          <w:rFonts w:ascii="Tahoma" w:hAnsi="Tahoma" w:cs="Tahoma"/>
          <w:color w:val="FFFFFF"/>
          <w:w w:val="96"/>
          <w:sz w:val="56"/>
          <w:szCs w:val="56"/>
        </w:rPr>
        <w:t xml:space="preserve"> He also progressed to </w:t>
      </w:r>
      <w:r>
        <w:br/>
      </w:r>
      <w:r>
        <w:rPr>
          <w:rFonts w:ascii="Tahoma" w:hAnsi="Tahoma" w:cs="Tahoma"/>
          <w:color w:val="FFFFFF"/>
          <w:w w:val="96"/>
          <w:sz w:val="56"/>
          <w:szCs w:val="56"/>
        </w:rPr>
        <w:t>cocaine addiction and</w:t>
      </w:r>
    </w:p>
    <w:p w:rsidR="008B3ECB" w:rsidRDefault="008B3ECB">
      <w:pPr>
        <w:spacing w:before="34" w:after="0" w:line="644" w:lineRule="exact"/>
        <w:ind w:left="1164"/>
      </w:pPr>
      <w:r>
        <w:rPr>
          <w:rFonts w:ascii="Tahoma" w:hAnsi="Tahoma" w:cs="Tahoma"/>
          <w:color w:val="FFFFFF"/>
          <w:sz w:val="56"/>
          <w:szCs w:val="56"/>
        </w:rPr>
        <w:t>burglary, and</w:t>
      </w:r>
    </w:p>
    <w:p w:rsidR="008B3ECB" w:rsidRDefault="008B3ECB">
      <w:pPr>
        <w:spacing w:after="0" w:line="680" w:lineRule="exact"/>
        <w:ind w:left="1164" w:right="7443"/>
      </w:pPr>
      <w:r>
        <w:rPr>
          <w:rFonts w:ascii="Tahoma" w:hAnsi="Tahoma" w:cs="Tahoma"/>
          <w:color w:val="FFFFFF"/>
          <w:sz w:val="56"/>
          <w:szCs w:val="56"/>
        </w:rPr>
        <w:t xml:space="preserve">cultivating an interest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in weapons and</w:t>
      </w:r>
    </w:p>
    <w:p w:rsidR="008B3ECB" w:rsidRDefault="008B3ECB">
      <w:pPr>
        <w:spacing w:before="17" w:after="0" w:line="644" w:lineRule="exact"/>
        <w:ind w:left="1164"/>
      </w:pPr>
      <w:r>
        <w:rPr>
          <w:rFonts w:ascii="Tahoma" w:hAnsi="Tahoma" w:cs="Tahoma"/>
          <w:color w:val="FFFFFF"/>
          <w:sz w:val="56"/>
          <w:szCs w:val="56"/>
        </w:rPr>
        <w:t>Satanism.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5" type="#_x0000_t75" style="position:absolute;margin-left:0;margin-top:0;width:10in;height:540pt;z-index:-251649024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8B3ECB" w:rsidRDefault="008B3ECB">
      <w:pPr>
        <w:spacing w:before="413" w:after="0" w:line="760" w:lineRule="exact"/>
        <w:ind w:left="384" w:right="7175"/>
      </w:pPr>
      <w:r>
        <w:rPr>
          <w:rFonts w:ascii="Arial" w:hAnsi="Arial" w:cs="Arial"/>
          <w:color w:val="A2C145"/>
          <w:sz w:val="51"/>
          <w:szCs w:val="51"/>
        </w:rPr>
        <w:t>►</w:t>
      </w:r>
      <w:r>
        <w:rPr>
          <w:rFonts w:ascii="Tahoma" w:hAnsi="Tahoma" w:cs="Tahoma"/>
          <w:color w:val="FFFFFF"/>
          <w:sz w:val="64"/>
          <w:szCs w:val="64"/>
        </w:rPr>
        <w:t xml:space="preserve">A car theft charge in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1983 led to a jail</w:t>
      </w:r>
    </w:p>
    <w:p w:rsidR="008B3ECB" w:rsidRDefault="008B3ECB">
      <w:pPr>
        <w:spacing w:before="40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sentence.</w:t>
      </w:r>
    </w:p>
    <w:p w:rsidR="008B3ECB" w:rsidRDefault="008B3ECB">
      <w:pPr>
        <w:spacing w:before="184" w:after="0" w:line="736" w:lineRule="exact"/>
        <w:ind w:left="384"/>
      </w:pPr>
      <w:r>
        <w:rPr>
          <w:rFonts w:ascii="Arial" w:hAnsi="Arial" w:cs="Arial"/>
          <w:color w:val="A2C145"/>
          <w:sz w:val="51"/>
          <w:szCs w:val="51"/>
        </w:rPr>
        <w:t>►</w:t>
      </w:r>
      <w:r>
        <w:rPr>
          <w:rFonts w:ascii="Tahoma" w:hAnsi="Tahoma" w:cs="Tahoma"/>
          <w:color w:val="FFFFFF"/>
          <w:sz w:val="64"/>
          <w:szCs w:val="64"/>
        </w:rPr>
        <w:t>The following year,</w:t>
      </w:r>
    </w:p>
    <w:p w:rsidR="008B3ECB" w:rsidRDefault="008B3ECB">
      <w:pPr>
        <w:spacing w:before="24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Ramirez was released</w:t>
      </w:r>
    </w:p>
    <w:p w:rsidR="008B3ECB" w:rsidRDefault="008B3ECB">
      <w:pPr>
        <w:spacing w:before="44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from jail.</w:t>
      </w:r>
    </w:p>
    <w:p w:rsidR="008B3ECB" w:rsidRDefault="008B3ECB">
      <w:pPr>
        <w:spacing w:before="165" w:after="0" w:line="760" w:lineRule="exact"/>
        <w:ind w:left="384" w:right="7962"/>
      </w:pPr>
      <w:r>
        <w:rPr>
          <w:rFonts w:ascii="Arial" w:hAnsi="Arial" w:cs="Arial"/>
          <w:color w:val="A2C145"/>
          <w:sz w:val="51"/>
          <w:szCs w:val="51"/>
        </w:rPr>
        <w:t>►</w:t>
      </w:r>
      <w:r>
        <w:rPr>
          <w:rFonts w:ascii="Tahoma" w:hAnsi="Tahoma" w:cs="Tahoma"/>
          <w:color w:val="FFFFFF"/>
          <w:sz w:val="64"/>
          <w:szCs w:val="64"/>
        </w:rPr>
        <w:t xml:space="preserve">By now, he was a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conscienceless,</w:t>
      </w:r>
    </w:p>
    <w:p w:rsidR="008B3ECB" w:rsidRDefault="008B3ECB">
      <w:pPr>
        <w:spacing w:before="40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Satanic criminal with</w:t>
      </w:r>
    </w:p>
    <w:p w:rsidR="008B3ECB" w:rsidRDefault="008B3ECB">
      <w:pPr>
        <w:spacing w:before="24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poor hygiene, rotten</w:t>
      </w:r>
    </w:p>
    <w:p w:rsidR="008B3ECB" w:rsidRDefault="008B3ECB">
      <w:pPr>
        <w:spacing w:before="24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teeth and no</w:t>
      </w:r>
    </w:p>
    <w:p w:rsidR="008B3ECB" w:rsidRDefault="008B3ECB">
      <w:pPr>
        <w:spacing w:before="44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prospects.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6" type="#_x0000_t75" style="position:absolute;margin-left:0;margin-top:0;width:10in;height:540pt;z-index:-251648000;mso-position-horizontal-relative:page;mso-position-vertical-relative:page" o:allowincell="f">
            <v:imagedata r:id="rId13" o:title=""/>
            <w10:wrap anchorx="page" anchory="page"/>
          </v:shape>
        </w:pict>
      </w:r>
    </w:p>
    <w:p w:rsidR="008B3ECB" w:rsidRDefault="008B3ECB">
      <w:pPr>
        <w:spacing w:before="184" w:after="0" w:line="1012" w:lineRule="exact"/>
        <w:ind w:left="4410"/>
      </w:pPr>
      <w:r>
        <w:rPr>
          <w:rFonts w:ascii="Tahoma Bold" w:hAnsi="Tahoma Bold" w:cs="Tahoma Bold"/>
          <w:color w:val="FFFFCC"/>
          <w:sz w:val="88"/>
          <w:szCs w:val="88"/>
        </w:rPr>
        <w:t>Killing Spree</w:t>
      </w:r>
    </w:p>
    <w:p w:rsidR="008B3ECB" w:rsidRDefault="008B3ECB">
      <w:pPr>
        <w:spacing w:before="196" w:after="0" w:line="736" w:lineRule="exact"/>
        <w:ind w:left="804"/>
      </w:pPr>
      <w:r>
        <w:rPr>
          <w:rFonts w:ascii="Tahoma" w:hAnsi="Tahoma" w:cs="Tahoma"/>
          <w:color w:val="FFFFFF"/>
          <w:sz w:val="64"/>
          <w:szCs w:val="64"/>
        </w:rPr>
        <w:t>On June 28, 1984, his</w:t>
      </w:r>
    </w:p>
    <w:p w:rsidR="008B3ECB" w:rsidRDefault="008B3ECB">
      <w:pPr>
        <w:spacing w:after="0" w:line="780" w:lineRule="exact"/>
        <w:ind w:left="804" w:right="6984"/>
      </w:pPr>
      <w:r>
        <w:rPr>
          <w:rFonts w:ascii="Tahoma" w:hAnsi="Tahoma" w:cs="Tahoma"/>
          <w:color w:val="FFFFFF"/>
          <w:sz w:val="64"/>
          <w:szCs w:val="64"/>
        </w:rPr>
        <w:t xml:space="preserve">burglaries turned into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something far more</w:t>
      </w:r>
    </w:p>
    <w:p w:rsidR="008B3ECB" w:rsidRDefault="008B3ECB">
      <w:pPr>
        <w:spacing w:before="5" w:after="0" w:line="736" w:lineRule="exact"/>
        <w:ind w:left="804"/>
      </w:pPr>
      <w:r>
        <w:rPr>
          <w:rFonts w:ascii="Tahoma" w:hAnsi="Tahoma" w:cs="Tahoma"/>
          <w:color w:val="FFFFFF"/>
          <w:sz w:val="64"/>
          <w:szCs w:val="64"/>
        </w:rPr>
        <w:t>evil. Ramirez broke</w:t>
      </w:r>
    </w:p>
    <w:p w:rsidR="008B3ECB" w:rsidRDefault="008B3ECB">
      <w:pPr>
        <w:spacing w:before="44" w:after="0" w:line="736" w:lineRule="exact"/>
        <w:ind w:left="804"/>
      </w:pPr>
      <w:r>
        <w:rPr>
          <w:rFonts w:ascii="Tahoma" w:hAnsi="Tahoma" w:cs="Tahoma"/>
          <w:color w:val="FFFFFF"/>
          <w:sz w:val="64"/>
          <w:szCs w:val="64"/>
        </w:rPr>
        <w:t>into the home of</w:t>
      </w:r>
    </w:p>
    <w:p w:rsidR="008B3ECB" w:rsidRDefault="008B3ECB">
      <w:pPr>
        <w:spacing w:after="0" w:line="770" w:lineRule="exact"/>
        <w:ind w:left="804" w:right="6555"/>
      </w:pPr>
      <w:r>
        <w:rPr>
          <w:rFonts w:ascii="Tahoma" w:hAnsi="Tahoma" w:cs="Tahoma"/>
          <w:color w:val="FFFFFF"/>
          <w:sz w:val="64"/>
          <w:szCs w:val="64"/>
        </w:rPr>
        <w:t xml:space="preserve">Glasse Park resident, </w:t>
      </w:r>
      <w:r>
        <w:br/>
      </w:r>
      <w:r>
        <w:rPr>
          <w:rFonts w:ascii="Tahoma" w:hAnsi="Tahoma" w:cs="Tahoma"/>
          <w:color w:val="FFFFFF"/>
          <w:w w:val="101"/>
          <w:sz w:val="64"/>
          <w:szCs w:val="64"/>
        </w:rPr>
        <w:t xml:space="preserve">Jenni  Vinco </w:t>
      </w:r>
      <w:r>
        <w:rPr>
          <w:rFonts w:ascii="Tahoma" w:hAnsi="Tahoma" w:cs="Tahoma"/>
          <w:color w:val="FFFFFF"/>
          <w:sz w:val="64"/>
          <w:szCs w:val="64"/>
        </w:rPr>
        <w:t xml:space="preserve">, age 79,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by sneaking through</w:t>
      </w:r>
    </w:p>
    <w:p w:rsidR="008B3ECB" w:rsidRDefault="008B3ECB">
      <w:pPr>
        <w:spacing w:before="15" w:after="0" w:line="736" w:lineRule="exact"/>
        <w:ind w:left="804"/>
      </w:pPr>
      <w:r>
        <w:rPr>
          <w:rFonts w:ascii="Tahoma" w:hAnsi="Tahoma" w:cs="Tahoma"/>
          <w:color w:val="FFFFFF"/>
          <w:sz w:val="64"/>
          <w:szCs w:val="64"/>
        </w:rPr>
        <w:t>an open window.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7" type="#_x0000_t75" style="position:absolute;margin-left:0;margin-top:0;width:10in;height:540pt;z-index:-251646976;mso-position-horizontal-relative:page;mso-position-vertical-relative:page" o:allowincell="f">
            <v:imagedata r:id="rId14" o:title=""/>
            <w10:wrap anchorx="page" anchory="page"/>
          </v:shape>
        </w:pict>
      </w:r>
    </w:p>
    <w:p w:rsidR="008B3ECB" w:rsidRDefault="008B3ECB">
      <w:pPr>
        <w:spacing w:before="184" w:after="0" w:line="1012" w:lineRule="exact"/>
        <w:ind w:left="4410"/>
      </w:pPr>
      <w:r>
        <w:rPr>
          <w:rFonts w:ascii="Tahoma Bold" w:hAnsi="Tahoma Bold" w:cs="Tahoma Bold"/>
          <w:color w:val="FFFFCC"/>
          <w:sz w:val="88"/>
          <w:szCs w:val="88"/>
        </w:rPr>
        <w:t>Killing Spree</w:t>
      </w:r>
    </w:p>
    <w:p w:rsidR="008B3ECB" w:rsidRDefault="008B3ECB">
      <w:pPr>
        <w:spacing w:before="196" w:after="0" w:line="736" w:lineRule="exact"/>
        <w:ind w:left="804"/>
      </w:pPr>
      <w:r>
        <w:rPr>
          <w:rFonts w:ascii="Tahoma" w:hAnsi="Tahoma" w:cs="Tahoma"/>
          <w:color w:val="FFFFFF"/>
          <w:sz w:val="64"/>
          <w:szCs w:val="64"/>
        </w:rPr>
        <w:t>He became angry after not</w:t>
      </w:r>
    </w:p>
    <w:p w:rsidR="008B3ECB" w:rsidRDefault="008B3ECB">
      <w:pPr>
        <w:spacing w:after="0" w:line="780" w:lineRule="exact"/>
        <w:ind w:left="804" w:right="5304"/>
      </w:pPr>
      <w:r>
        <w:rPr>
          <w:rFonts w:ascii="Tahoma" w:hAnsi="Tahoma" w:cs="Tahoma"/>
          <w:color w:val="FFFFFF"/>
          <w:sz w:val="64"/>
          <w:szCs w:val="64"/>
        </w:rPr>
        <w:t xml:space="preserve">finding anything of value to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steal.</w:t>
      </w:r>
    </w:p>
    <w:p w:rsidR="008B3ECB" w:rsidRDefault="008B3ECB">
      <w:pPr>
        <w:spacing w:before="165" w:after="0" w:line="736" w:lineRule="exact"/>
        <w:ind w:left="804"/>
      </w:pPr>
      <w:r>
        <w:rPr>
          <w:rFonts w:ascii="Tahoma" w:hAnsi="Tahoma" w:cs="Tahoma"/>
          <w:color w:val="FFFFFF"/>
          <w:sz w:val="64"/>
          <w:szCs w:val="64"/>
        </w:rPr>
        <w:t>He began stabbing the</w:t>
      </w:r>
    </w:p>
    <w:p w:rsidR="008B3ECB" w:rsidRDefault="008B3ECB">
      <w:pPr>
        <w:tabs>
          <w:tab w:val="left" w:pos="5331"/>
        </w:tabs>
        <w:spacing w:before="24" w:after="0" w:line="736" w:lineRule="exact"/>
        <w:ind w:left="804"/>
      </w:pPr>
      <w:r>
        <w:rPr>
          <w:rFonts w:ascii="Tahoma" w:hAnsi="Tahoma" w:cs="Tahoma"/>
          <w:color w:val="FFFFFF"/>
          <w:w w:val="101"/>
          <w:sz w:val="64"/>
          <w:szCs w:val="64"/>
        </w:rPr>
        <w:t xml:space="preserve">sleepin  Vinco </w:t>
      </w:r>
      <w:r>
        <w:rPr>
          <w:rFonts w:ascii="Tahoma" w:hAnsi="Tahoma" w:cs="Tahoma"/>
          <w:color w:val="FFFFFF"/>
          <w:sz w:val="64"/>
          <w:szCs w:val="64"/>
        </w:rPr>
        <w:tab/>
        <w:t>, eventually</w:t>
      </w:r>
    </w:p>
    <w:p w:rsidR="008B3ECB" w:rsidRDefault="008B3ECB">
      <w:pPr>
        <w:spacing w:before="44" w:after="0" w:line="736" w:lineRule="exact"/>
        <w:ind w:left="804"/>
      </w:pPr>
      <w:r>
        <w:rPr>
          <w:rFonts w:ascii="Tahoma" w:hAnsi="Tahoma" w:cs="Tahoma"/>
          <w:color w:val="FFFFFF"/>
          <w:sz w:val="64"/>
          <w:szCs w:val="64"/>
        </w:rPr>
        <w:t>slitting her throat.</w:t>
      </w:r>
    </w:p>
    <w:p w:rsidR="008B3ECB" w:rsidRDefault="008B3ECB">
      <w:pPr>
        <w:spacing w:before="184" w:after="0" w:line="736" w:lineRule="exact"/>
        <w:ind w:left="804"/>
      </w:pPr>
      <w:r>
        <w:rPr>
          <w:rFonts w:ascii="Tahoma" w:hAnsi="Tahoma" w:cs="Tahoma"/>
          <w:color w:val="FFFFFF"/>
          <w:sz w:val="64"/>
          <w:szCs w:val="64"/>
        </w:rPr>
        <w:t>The act of killing aroused</w:t>
      </w:r>
    </w:p>
    <w:p w:rsidR="008B3ECB" w:rsidRDefault="008B3ECB">
      <w:pPr>
        <w:spacing w:after="0" w:line="780" w:lineRule="exact"/>
        <w:ind w:left="804" w:right="4811"/>
      </w:pPr>
      <w:r>
        <w:rPr>
          <w:rFonts w:ascii="Tahoma" w:hAnsi="Tahoma" w:cs="Tahoma"/>
          <w:color w:val="FFFFFF"/>
          <w:sz w:val="64"/>
          <w:szCs w:val="64"/>
        </w:rPr>
        <w:t xml:space="preserve">him, and he had sex with the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corpse before leaving.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38" type="#_x0000_t75" style="position:absolute;margin-left:0;margin-top:0;width:10in;height:540pt;z-index:-251645952;mso-position-horizontal-relative:page;mso-position-vertical-relative:page" o:allowincell="f">
            <v:imagedata r:id="rId15" o:title=""/>
            <w10:wrap anchorx="page" anchory="page"/>
          </v:shape>
        </w:pict>
      </w:r>
    </w:p>
    <w:p w:rsidR="008B3ECB" w:rsidRDefault="008B3ECB">
      <w:pPr>
        <w:spacing w:after="0" w:line="760" w:lineRule="exact"/>
        <w:ind w:left="619"/>
        <w:rPr>
          <w:sz w:val="24"/>
          <w:szCs w:val="24"/>
        </w:rPr>
      </w:pPr>
    </w:p>
    <w:p w:rsidR="008B3ECB" w:rsidRDefault="008B3ECB">
      <w:pPr>
        <w:spacing w:after="0" w:line="760" w:lineRule="exact"/>
        <w:ind w:left="619"/>
        <w:rPr>
          <w:sz w:val="24"/>
          <w:szCs w:val="24"/>
        </w:rPr>
      </w:pPr>
    </w:p>
    <w:p w:rsidR="008B3ECB" w:rsidRDefault="008B3ECB">
      <w:pPr>
        <w:spacing w:after="0" w:line="760" w:lineRule="exact"/>
        <w:ind w:left="619"/>
        <w:rPr>
          <w:sz w:val="24"/>
          <w:szCs w:val="24"/>
        </w:rPr>
      </w:pPr>
    </w:p>
    <w:p w:rsidR="008B3ECB" w:rsidRDefault="008B3ECB">
      <w:pPr>
        <w:spacing w:before="53" w:after="0" w:line="760" w:lineRule="exact"/>
        <w:ind w:left="619" w:right="6851"/>
      </w:pPr>
      <w:r>
        <w:rPr>
          <w:rFonts w:ascii="Arial" w:hAnsi="Arial" w:cs="Arial"/>
          <w:color w:val="A2C145"/>
          <w:sz w:val="51"/>
          <w:szCs w:val="51"/>
        </w:rPr>
        <w:t>►</w:t>
      </w:r>
      <w:r>
        <w:rPr>
          <w:rFonts w:ascii="Tahoma" w:hAnsi="Tahoma" w:cs="Tahoma"/>
          <w:color w:val="FFFFFF"/>
          <w:sz w:val="64"/>
          <w:szCs w:val="64"/>
        </w:rPr>
        <w:t xml:space="preserve">What followed was a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spree of brutal</w:t>
      </w:r>
    </w:p>
    <w:p w:rsidR="008B3ECB" w:rsidRDefault="008B3ECB">
      <w:pPr>
        <w:spacing w:before="40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murders, rapes and</w:t>
      </w:r>
    </w:p>
    <w:p w:rsidR="008B3ECB" w:rsidRDefault="008B3ECB">
      <w:pPr>
        <w:spacing w:before="2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robberies, leaving</w:t>
      </w:r>
    </w:p>
    <w:p w:rsidR="008B3ECB" w:rsidRDefault="008B3ECB">
      <w:pPr>
        <w:spacing w:before="4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more than 25 victims</w:t>
      </w:r>
    </w:p>
    <w:p w:rsidR="008B3ECB" w:rsidRDefault="008B3ECB">
      <w:pPr>
        <w:spacing w:before="2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in its wake.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sz w:val="24"/>
          <w:szCs w:val="24"/>
        </w:rPr>
      </w:pPr>
      <w:r>
        <w:rPr>
          <w:noProof/>
          <w:lang w:val="en-US" w:eastAsia="en-US"/>
        </w:rPr>
        <w:pict>
          <v:shape id="_x0000_s1039" type="#_x0000_t75" style="position:absolute;margin-left:0;margin-top:0;width:10in;height:540pt;z-index:-251644928;mso-position-horizontal-relative:page;mso-position-vertical-relative:page" o:allowincell="f">
            <v:imagedata r:id="rId16" o:title=""/>
            <w10:wrap anchorx="page" anchory="pag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13520"/>
        <w:gridCol w:w="500"/>
        <w:gridCol w:w="380"/>
      </w:tblGrid>
      <w:tr w:rsidR="008B3ECB" w:rsidRPr="004F4A41">
        <w:trPr>
          <w:trHeight w:hRule="exact" w:val="6808"/>
        </w:trPr>
        <w:tc>
          <w:tcPr>
            <w:tcW w:w="13520" w:type="dxa"/>
            <w:vMerge w:val="restart"/>
            <w:tcBorders>
              <w:top w:val="single" w:sz="4" w:space="0" w:color="5B5D6B"/>
              <w:left w:val="single" w:sz="4" w:space="0" w:color="5B5D6B"/>
              <w:bottom w:val="single" w:sz="4" w:space="0" w:color="5B5D6B"/>
            </w:tcBorders>
          </w:tcPr>
          <w:p w:rsidR="008B3ECB" w:rsidRPr="004F4A41" w:rsidRDefault="008B3ECB">
            <w:pPr>
              <w:spacing w:before="337" w:after="0" w:line="643" w:lineRule="exact"/>
              <w:ind w:left="804"/>
            </w:pPr>
            <w:r w:rsidRPr="004F4A41">
              <w:rPr>
                <w:rFonts w:ascii="Tahoma" w:hAnsi="Tahoma" w:cs="Tahoma"/>
                <w:color w:val="FFFFFF"/>
                <w:sz w:val="56"/>
                <w:szCs w:val="56"/>
              </w:rPr>
              <w:t>Ramirez remained quiet</w:t>
            </w:r>
          </w:p>
          <w:p w:rsidR="008B3ECB" w:rsidRPr="004F4A41" w:rsidRDefault="008B3ECB">
            <w:pPr>
              <w:spacing w:before="30" w:after="0" w:line="643" w:lineRule="exact"/>
              <w:ind w:left="804"/>
            </w:pPr>
            <w:r w:rsidRPr="004F4A41">
              <w:rPr>
                <w:rFonts w:ascii="Tahoma" w:hAnsi="Tahoma" w:cs="Tahoma"/>
                <w:color w:val="FFFFFF"/>
                <w:sz w:val="56"/>
                <w:szCs w:val="56"/>
              </w:rPr>
              <w:t>for eight months. On</w:t>
            </w:r>
          </w:p>
          <w:p w:rsidR="008B3ECB" w:rsidRPr="004F4A41" w:rsidRDefault="008B3ECB">
            <w:pPr>
              <w:spacing w:before="29" w:after="0" w:line="643" w:lineRule="exact"/>
              <w:ind w:left="804"/>
            </w:pPr>
            <w:r w:rsidRPr="004F4A41">
              <w:rPr>
                <w:rFonts w:ascii="Tahoma" w:hAnsi="Tahoma" w:cs="Tahoma"/>
                <w:color w:val="FFFFFF"/>
                <w:sz w:val="56"/>
                <w:szCs w:val="56"/>
              </w:rPr>
              <w:t>March 17, 1985, Ramirez</w:t>
            </w:r>
          </w:p>
          <w:p w:rsidR="008B3ECB" w:rsidRPr="004F4A41" w:rsidRDefault="008B3ECB">
            <w:pPr>
              <w:spacing w:before="29" w:after="0" w:line="643" w:lineRule="exact"/>
              <w:ind w:left="804"/>
            </w:pPr>
            <w:r w:rsidRPr="004F4A41">
              <w:rPr>
                <w:rFonts w:ascii="Tahoma" w:hAnsi="Tahoma" w:cs="Tahoma"/>
                <w:color w:val="FFFFFF"/>
                <w:sz w:val="56"/>
                <w:szCs w:val="56"/>
              </w:rPr>
              <w:t>jumped 2</w:t>
            </w:r>
            <w:r w:rsidRPr="004F4A41">
              <w:rPr>
                <w:rFonts w:ascii="Tahoma" w:hAnsi="Tahoma" w:cs="Tahoma"/>
                <w:color w:val="FFFFFF"/>
                <w:w w:val="106"/>
                <w:sz w:val="56"/>
                <w:szCs w:val="56"/>
              </w:rPr>
              <w:t xml:space="preserve"> ye   old</w:t>
            </w:r>
          </w:p>
          <w:p w:rsidR="008B3ECB" w:rsidRPr="004F4A41" w:rsidRDefault="008B3ECB">
            <w:pPr>
              <w:spacing w:before="29" w:after="0" w:line="643" w:lineRule="exact"/>
              <w:ind w:left="804"/>
            </w:pPr>
            <w:r w:rsidRPr="004F4A41">
              <w:rPr>
                <w:rFonts w:ascii="Tahoma" w:hAnsi="Tahoma" w:cs="Tahoma"/>
                <w:color w:val="FFFFFF"/>
                <w:sz w:val="56"/>
                <w:szCs w:val="56"/>
              </w:rPr>
              <w:t>Angela Barrio outside</w:t>
            </w:r>
          </w:p>
          <w:p w:rsidR="008B3ECB" w:rsidRPr="004F4A41" w:rsidRDefault="008B3ECB">
            <w:pPr>
              <w:spacing w:before="29" w:after="0" w:line="643" w:lineRule="exact"/>
              <w:ind w:left="804"/>
            </w:pPr>
            <w:r w:rsidRPr="004F4A41">
              <w:rPr>
                <w:rFonts w:ascii="Tahoma" w:hAnsi="Tahoma" w:cs="Tahoma"/>
                <w:color w:val="FFFFFF"/>
                <w:sz w:val="56"/>
                <w:szCs w:val="56"/>
              </w:rPr>
              <w:t>her condo. He shot her,</w:t>
            </w:r>
          </w:p>
          <w:p w:rsidR="008B3ECB" w:rsidRPr="004F4A41" w:rsidRDefault="008B3ECB">
            <w:pPr>
              <w:spacing w:before="30" w:after="0" w:line="643" w:lineRule="exact"/>
              <w:ind w:left="804"/>
            </w:pPr>
            <w:r w:rsidRPr="004F4A41">
              <w:rPr>
                <w:rFonts w:ascii="Tahoma" w:hAnsi="Tahoma" w:cs="Tahoma"/>
                <w:color w:val="FFFFFF"/>
                <w:sz w:val="56"/>
                <w:szCs w:val="56"/>
              </w:rPr>
              <w:t>kicked her out of the</w:t>
            </w:r>
          </w:p>
          <w:p w:rsidR="008B3ECB" w:rsidRPr="004F4A41" w:rsidRDefault="008B3ECB">
            <w:pPr>
              <w:spacing w:before="29" w:after="0" w:line="643" w:lineRule="exact"/>
              <w:ind w:left="804"/>
            </w:pPr>
            <w:r w:rsidRPr="004F4A41">
              <w:rPr>
                <w:rFonts w:ascii="Tahoma" w:hAnsi="Tahoma" w:cs="Tahoma"/>
                <w:color w:val="FFFFFF"/>
                <w:sz w:val="56"/>
                <w:szCs w:val="56"/>
              </w:rPr>
              <w:t>way, and headed into</w:t>
            </w:r>
          </w:p>
          <w:p w:rsidR="008B3ECB" w:rsidRPr="004F4A41" w:rsidRDefault="008B3ECB">
            <w:pPr>
              <w:spacing w:before="29" w:after="0" w:line="643" w:lineRule="exact"/>
              <w:ind w:left="804"/>
            </w:pPr>
            <w:r w:rsidRPr="004F4A41">
              <w:rPr>
                <w:rFonts w:ascii="Tahoma" w:hAnsi="Tahoma" w:cs="Tahoma"/>
                <w:color w:val="FFFFFF"/>
                <w:sz w:val="56"/>
                <w:szCs w:val="56"/>
              </w:rPr>
              <w:t>her condo…</w:t>
            </w:r>
          </w:p>
        </w:tc>
        <w:tc>
          <w:tcPr>
            <w:tcW w:w="500" w:type="dxa"/>
            <w:vMerge w:val="restart"/>
            <w:tcBorders>
              <w:top w:val="single" w:sz="4" w:space="0" w:color="5B5D6B"/>
              <w:bottom w:val="single" w:sz="4" w:space="0" w:color="5B5D6B"/>
            </w:tcBorders>
          </w:tcPr>
          <w:p w:rsidR="008B3ECB" w:rsidRPr="004F4A41" w:rsidRDefault="008B3ECB"/>
        </w:tc>
        <w:tc>
          <w:tcPr>
            <w:tcW w:w="380" w:type="dxa"/>
            <w:tcBorders>
              <w:top w:val="single" w:sz="4" w:space="0" w:color="5B5D6B"/>
              <w:bottom w:val="single" w:sz="4" w:space="0" w:color="5B5D6B"/>
              <w:right w:val="single" w:sz="4" w:space="0" w:color="5B5D6B"/>
            </w:tcBorders>
          </w:tcPr>
          <w:p w:rsidR="008B3ECB" w:rsidRPr="004F4A41" w:rsidRDefault="008B3ECB"/>
        </w:tc>
      </w:tr>
      <w:tr w:rsidR="008B3ECB" w:rsidRPr="004F4A41">
        <w:trPr>
          <w:trHeight w:hRule="exact" w:val="1902"/>
        </w:trPr>
        <w:tc>
          <w:tcPr>
            <w:tcW w:w="13520" w:type="dxa"/>
            <w:vMerge/>
            <w:tcBorders>
              <w:left w:val="single" w:sz="4" w:space="0" w:color="5B5D6B"/>
              <w:bottom w:val="single" w:sz="4" w:space="0" w:color="5B5D6B"/>
            </w:tcBorders>
          </w:tcPr>
          <w:p w:rsidR="008B3ECB" w:rsidRPr="004F4A41" w:rsidRDefault="008B3ECB"/>
        </w:tc>
        <w:tc>
          <w:tcPr>
            <w:tcW w:w="500" w:type="dxa"/>
            <w:vMerge/>
            <w:tcBorders>
              <w:bottom w:val="single" w:sz="4" w:space="0" w:color="5B5D6B"/>
            </w:tcBorders>
          </w:tcPr>
          <w:p w:rsidR="008B3ECB" w:rsidRPr="004F4A41" w:rsidRDefault="008B3ECB"/>
        </w:tc>
        <w:tc>
          <w:tcPr>
            <w:tcW w:w="380" w:type="dxa"/>
            <w:tcBorders>
              <w:top w:val="single" w:sz="4" w:space="0" w:color="5B5D6B"/>
              <w:bottom w:val="single" w:sz="4" w:space="0" w:color="5B5D6B"/>
              <w:right w:val="single" w:sz="4" w:space="0" w:color="5B5D6B"/>
            </w:tcBorders>
          </w:tcPr>
          <w:p w:rsidR="008B3ECB" w:rsidRPr="004F4A41" w:rsidRDefault="008B3ECB"/>
        </w:tc>
      </w:tr>
      <w:tr w:rsidR="008B3ECB" w:rsidRPr="004F4A41">
        <w:trPr>
          <w:trHeight w:hRule="exact" w:val="2089"/>
        </w:trPr>
        <w:tc>
          <w:tcPr>
            <w:tcW w:w="13520" w:type="dxa"/>
            <w:vMerge/>
            <w:tcBorders>
              <w:left w:val="single" w:sz="4" w:space="0" w:color="5B5D6B"/>
              <w:bottom w:val="single" w:sz="4" w:space="0" w:color="5B5D6B"/>
            </w:tcBorders>
          </w:tcPr>
          <w:p w:rsidR="008B3ECB" w:rsidRPr="004F4A41" w:rsidRDefault="008B3ECB"/>
        </w:tc>
        <w:tc>
          <w:tcPr>
            <w:tcW w:w="880" w:type="dxa"/>
            <w:gridSpan w:val="2"/>
            <w:tcBorders>
              <w:top w:val="single" w:sz="4" w:space="0" w:color="5B5D6B"/>
              <w:bottom w:val="single" w:sz="4" w:space="0" w:color="5B5D6B"/>
              <w:right w:val="single" w:sz="4" w:space="0" w:color="5B5D6B"/>
            </w:tcBorders>
          </w:tcPr>
          <w:p w:rsidR="008B3ECB" w:rsidRPr="004F4A41" w:rsidRDefault="008B3ECB"/>
        </w:tc>
      </w:tr>
    </w:tbl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0" type="#_x0000_t75" style="position:absolute;margin-left:0;margin-top:0;width:10in;height:540pt;z-index:-251643904;mso-position-horizontal-relative:page;mso-position-vertical-relative:page" o:allowincell="f">
            <v:imagedata r:id="rId17" o:title=""/>
            <w10:wrap anchorx="page" anchory="page"/>
          </v:shape>
        </w:pict>
      </w:r>
    </w:p>
    <w:p w:rsidR="008B3ECB" w:rsidRDefault="008B3ECB">
      <w:pPr>
        <w:spacing w:before="68" w:after="0" w:line="644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Inside, was roommate,</w:t>
      </w:r>
    </w:p>
    <w:p w:rsidR="008B3ECB" w:rsidRDefault="008B3ECB">
      <w:pPr>
        <w:spacing w:before="15" w:after="0" w:line="670" w:lineRule="exact"/>
        <w:ind w:left="804" w:right="6264"/>
      </w:pPr>
      <w:r>
        <w:rPr>
          <w:rFonts w:ascii="Tahoma" w:hAnsi="Tahoma" w:cs="Tahoma"/>
          <w:color w:val="FFFFFF"/>
          <w:sz w:val="56"/>
          <w:szCs w:val="56"/>
        </w:rPr>
        <w:t xml:space="preserve">Dayl  Okazaki, age 34, who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 xml:space="preserve">Ramirez immediately shot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and killed.</w:t>
      </w:r>
    </w:p>
    <w:p w:rsidR="008B3ECB" w:rsidRDefault="008B3ECB">
      <w:pPr>
        <w:spacing w:before="152" w:after="0" w:line="644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Barrio remained alive out of</w:t>
      </w:r>
    </w:p>
    <w:p w:rsidR="008B3ECB" w:rsidRDefault="008B3ECB">
      <w:pPr>
        <w:spacing w:before="36" w:after="0" w:line="644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pure luck. The bullet had</w:t>
      </w:r>
    </w:p>
    <w:p w:rsidR="008B3ECB" w:rsidRDefault="008B3ECB">
      <w:pPr>
        <w:spacing w:after="0" w:line="680" w:lineRule="exact"/>
        <w:ind w:left="804" w:right="6484"/>
      </w:pPr>
      <w:r>
        <w:rPr>
          <w:rFonts w:ascii="Tahoma" w:hAnsi="Tahoma" w:cs="Tahoma"/>
          <w:color w:val="FFFFFF"/>
          <w:sz w:val="56"/>
          <w:szCs w:val="56"/>
        </w:rPr>
        <w:t xml:space="preserve">ricocheted off the keys she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held in her hands, as she</w:t>
      </w:r>
    </w:p>
    <w:p w:rsidR="008B3ECB" w:rsidRDefault="008B3ECB">
      <w:pPr>
        <w:spacing w:before="17" w:after="0" w:line="644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lifted them to protect</w:t>
      </w:r>
    </w:p>
    <w:p w:rsidR="008B3ECB" w:rsidRDefault="008B3ECB">
      <w:pPr>
        <w:spacing w:before="16" w:after="0" w:line="644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herself.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before="188" w:after="0" w:line="644" w:lineRule="exact"/>
        <w:ind w:left="1159"/>
      </w:pPr>
      <w:r>
        <w:rPr>
          <w:noProof/>
          <w:lang w:val="en-US" w:eastAsia="en-US"/>
        </w:rPr>
        <w:pict>
          <v:shape id="_x0000_s1041" type="#_x0000_t75" style="position:absolute;left:0;text-align:left;margin-left:0;margin-top:0;width:10in;height:540pt;z-index:-251642880;mso-position-horizontal-relative:page;mso-position-vertical-relative:page" o:allowincell="f">
            <v:imagedata r:id="rId18" o:title=""/>
            <w10:wrap anchorx="page" anchory="page"/>
          </v:shape>
        </w:pict>
      </w:r>
      <w:r>
        <w:rPr>
          <w:rFonts w:ascii="Tahoma" w:hAnsi="Tahoma" w:cs="Tahoma"/>
          <w:color w:val="FFFFFF"/>
          <w:sz w:val="56"/>
          <w:szCs w:val="56"/>
        </w:rPr>
        <w:t>Within an hour of killing Okazaki, Ramirez struck</w:t>
      </w:r>
    </w:p>
    <w:p w:rsidR="008B3ECB" w:rsidRDefault="008B3ECB">
      <w:pPr>
        <w:tabs>
          <w:tab w:val="left" w:pos="10897"/>
        </w:tabs>
        <w:spacing w:before="36" w:after="0" w:line="644" w:lineRule="exact"/>
        <w:ind w:left="1159"/>
      </w:pPr>
      <w:r>
        <w:rPr>
          <w:rFonts w:ascii="Tahoma" w:hAnsi="Tahoma" w:cs="Tahoma"/>
          <w:color w:val="FFFFFF"/>
          <w:sz w:val="56"/>
          <w:szCs w:val="56"/>
        </w:rPr>
        <w:t xml:space="preserve">again in Monterey Park. He jumped 3 </w:t>
      </w:r>
      <w:r>
        <w:rPr>
          <w:rFonts w:ascii="Tahoma" w:hAnsi="Tahoma" w:cs="Tahoma"/>
          <w:color w:val="FFFFFF"/>
          <w:sz w:val="56"/>
          <w:szCs w:val="56"/>
        </w:rPr>
        <w:tab/>
      </w:r>
      <w:r>
        <w:rPr>
          <w:rFonts w:ascii="Tahoma" w:hAnsi="Tahoma" w:cs="Tahoma"/>
          <w:color w:val="FFFFFF"/>
          <w:w w:val="106"/>
          <w:sz w:val="56"/>
          <w:szCs w:val="56"/>
        </w:rPr>
        <w:t>ye   old</w:t>
      </w:r>
    </w:p>
    <w:p w:rsidR="008B3ECB" w:rsidRDefault="008B3ECB">
      <w:pPr>
        <w:spacing w:before="16" w:after="0" w:line="644" w:lineRule="exact"/>
        <w:ind w:left="1159"/>
      </w:pPr>
      <w:r>
        <w:rPr>
          <w:rFonts w:ascii="Tahoma" w:hAnsi="Tahoma" w:cs="Tahoma"/>
          <w:color w:val="FFFFFF"/>
          <w:sz w:val="56"/>
          <w:szCs w:val="56"/>
        </w:rPr>
        <w:t>Ts   Lia  Yu and pulled her out of her car onto the</w:t>
      </w:r>
    </w:p>
    <w:p w:rsidR="008B3ECB" w:rsidRDefault="008B3ECB">
      <w:pPr>
        <w:spacing w:before="36" w:after="0" w:line="644" w:lineRule="exact"/>
        <w:ind w:left="1159"/>
      </w:pPr>
      <w:r>
        <w:rPr>
          <w:rFonts w:ascii="Tahoma" w:hAnsi="Tahoma" w:cs="Tahoma"/>
          <w:color w:val="FFFFFF"/>
          <w:sz w:val="56"/>
          <w:szCs w:val="56"/>
        </w:rPr>
        <w:t>road. He shot several bullets into her and fled.</w:t>
      </w:r>
    </w:p>
    <w:p w:rsidR="008B3ECB" w:rsidRDefault="008B3ECB">
      <w:pPr>
        <w:spacing w:before="156" w:after="0" w:line="644" w:lineRule="exact"/>
        <w:ind w:left="1159"/>
      </w:pPr>
      <w:r>
        <w:rPr>
          <w:rFonts w:ascii="Tahoma" w:hAnsi="Tahoma" w:cs="Tahoma"/>
          <w:color w:val="FFFFFF"/>
          <w:sz w:val="56"/>
          <w:szCs w:val="56"/>
        </w:rPr>
        <w:t>A policeman found her still breathing, but she died</w:t>
      </w:r>
    </w:p>
    <w:p w:rsidR="008B3ECB" w:rsidRDefault="008B3ECB">
      <w:pPr>
        <w:spacing w:before="36" w:after="0" w:line="644" w:lineRule="exact"/>
        <w:ind w:left="1159"/>
      </w:pPr>
      <w:r>
        <w:rPr>
          <w:rFonts w:ascii="Tahoma" w:hAnsi="Tahoma" w:cs="Tahoma"/>
          <w:color w:val="FFFFFF"/>
          <w:sz w:val="56"/>
          <w:szCs w:val="56"/>
        </w:rPr>
        <w:t>before the ambulance arrived. Ramirez's thirst was</w:t>
      </w:r>
    </w:p>
    <w:p w:rsidR="008B3ECB" w:rsidRDefault="008B3ECB">
      <w:pPr>
        <w:spacing w:after="0" w:line="680" w:lineRule="exact"/>
        <w:ind w:left="1159" w:right="658"/>
      </w:pPr>
      <w:r>
        <w:rPr>
          <w:rFonts w:ascii="Tahoma" w:hAnsi="Tahoma" w:cs="Tahoma"/>
          <w:color w:val="FFFFFF"/>
          <w:sz w:val="56"/>
          <w:szCs w:val="56"/>
        </w:rPr>
        <w:t xml:space="preserve">not quenched. This spurred a media frenzy that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saw Ramirez dubbed the "Valley Intruder" by the</w:t>
      </w:r>
    </w:p>
    <w:p w:rsidR="008B3ECB" w:rsidRDefault="008B3ECB">
      <w:pPr>
        <w:spacing w:before="17" w:after="0" w:line="644" w:lineRule="exact"/>
        <w:ind w:left="1159"/>
      </w:pPr>
      <w:r>
        <w:rPr>
          <w:rFonts w:ascii="Tahoma" w:hAnsi="Tahoma" w:cs="Tahoma"/>
          <w:color w:val="FFFFFF"/>
          <w:sz w:val="56"/>
          <w:szCs w:val="56"/>
        </w:rPr>
        <w:t>press.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2" type="#_x0000_t75" style="position:absolute;margin-left:0;margin-top:0;width:10in;height:540pt;z-index:-25164185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8B3ECB" w:rsidRDefault="008B3ECB">
      <w:pPr>
        <w:spacing w:before="639" w:after="0" w:line="680" w:lineRule="exact"/>
        <w:ind w:left="384" w:right="7122"/>
      </w:pPr>
      <w:r>
        <w:rPr>
          <w:rFonts w:ascii="Arial" w:hAnsi="Arial" w:cs="Arial"/>
          <w:color w:val="A2C145"/>
          <w:w w:val="96"/>
          <w:sz w:val="45"/>
          <w:szCs w:val="45"/>
        </w:rPr>
        <w:t>►</w:t>
      </w:r>
      <w:r>
        <w:rPr>
          <w:rFonts w:ascii="Tahoma" w:hAnsi="Tahoma" w:cs="Tahoma"/>
          <w:color w:val="FFFFFF"/>
          <w:w w:val="96"/>
          <w:sz w:val="56"/>
          <w:szCs w:val="56"/>
        </w:rPr>
        <w:t xml:space="preserve"> Just 10 days later, on </w:t>
      </w:r>
      <w:r>
        <w:br/>
      </w:r>
      <w:r>
        <w:rPr>
          <w:rFonts w:ascii="Tahoma" w:hAnsi="Tahoma" w:cs="Tahoma"/>
          <w:color w:val="FFFFFF"/>
          <w:w w:val="96"/>
          <w:sz w:val="56"/>
          <w:szCs w:val="56"/>
        </w:rPr>
        <w:t>March 27  Ramirez shot</w:t>
      </w:r>
    </w:p>
    <w:p w:rsidR="008B3ECB" w:rsidRDefault="008B3ECB">
      <w:pPr>
        <w:spacing w:before="10" w:after="0" w:line="644" w:lineRule="exact"/>
        <w:ind w:left="924"/>
      </w:pPr>
      <w:r>
        <w:rPr>
          <w:rFonts w:ascii="Tahoma" w:hAnsi="Tahoma" w:cs="Tahoma"/>
          <w:color w:val="FFFFFF"/>
          <w:sz w:val="56"/>
          <w:szCs w:val="56"/>
        </w:rPr>
        <w:t>Vincen  Zazarr , age 64,</w:t>
      </w:r>
    </w:p>
    <w:p w:rsidR="008B3ECB" w:rsidRDefault="008B3ECB">
      <w:pPr>
        <w:spacing w:before="23" w:after="0" w:line="660" w:lineRule="exact"/>
        <w:ind w:left="924" w:right="7973"/>
      </w:pPr>
      <w:r>
        <w:rPr>
          <w:rFonts w:ascii="Tahoma" w:hAnsi="Tahoma" w:cs="Tahoma"/>
          <w:color w:val="FFFFFF"/>
          <w:sz w:val="56"/>
          <w:szCs w:val="56"/>
        </w:rPr>
        <w:t xml:space="preserve">and his wife Maxine,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age 44.</w:t>
      </w:r>
    </w:p>
    <w:p w:rsidR="008B3ECB" w:rsidRDefault="008B3ECB">
      <w:pPr>
        <w:spacing w:before="160" w:after="0" w:line="660" w:lineRule="exact"/>
        <w:ind w:left="924" w:right="7017"/>
      </w:pPr>
      <w:r>
        <w:rPr>
          <w:rFonts w:ascii="Tahoma" w:hAnsi="Tahoma" w:cs="Tahoma"/>
          <w:color w:val="FFFFFF"/>
          <w:sz w:val="56"/>
          <w:szCs w:val="56"/>
        </w:rPr>
        <w:t xml:space="preserve">Mrs  Zazzara'  body was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mutilated with several</w:t>
      </w:r>
    </w:p>
    <w:p w:rsidR="008B3ECB" w:rsidRDefault="008B3ECB">
      <w:pPr>
        <w:tabs>
          <w:tab w:val="left" w:pos="5189"/>
        </w:tabs>
        <w:spacing w:before="42" w:after="0" w:line="644" w:lineRule="exact"/>
        <w:ind w:left="924"/>
      </w:pPr>
      <w:r>
        <w:rPr>
          <w:rFonts w:ascii="Tahoma" w:hAnsi="Tahoma" w:cs="Tahoma"/>
          <w:color w:val="FFFFFF"/>
          <w:sz w:val="56"/>
          <w:szCs w:val="56"/>
        </w:rPr>
        <w:t>stab wounds, a</w:t>
      </w:r>
      <w:r>
        <w:rPr>
          <w:rFonts w:ascii="Tahoma" w:hAnsi="Tahoma" w:cs="Tahoma"/>
          <w:color w:val="FFFFFF"/>
          <w:sz w:val="56"/>
          <w:szCs w:val="56"/>
        </w:rPr>
        <w:tab/>
      </w:r>
      <w:r>
        <w:rPr>
          <w:rFonts w:ascii="Tahoma" w:hAnsi="Tahoma" w:cs="Tahoma"/>
          <w:color w:val="FFFFFF"/>
          <w:w w:val="97"/>
          <w:sz w:val="56"/>
          <w:szCs w:val="56"/>
        </w:rPr>
        <w:t>-</w:t>
      </w:r>
    </w:p>
    <w:p w:rsidR="008B3ECB" w:rsidRDefault="008B3ECB">
      <w:pPr>
        <w:spacing w:before="15" w:after="0" w:line="660" w:lineRule="exact"/>
        <w:ind w:left="924" w:right="7950"/>
      </w:pPr>
      <w:r>
        <w:rPr>
          <w:rFonts w:ascii="Tahoma" w:hAnsi="Tahoma" w:cs="Tahoma"/>
          <w:color w:val="FFFFFF"/>
          <w:sz w:val="56"/>
          <w:szCs w:val="56"/>
        </w:rPr>
        <w:t xml:space="preserve">carving on her left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breast, and her eyes</w:t>
      </w:r>
    </w:p>
    <w:p w:rsidR="008B3ECB" w:rsidRDefault="008B3ECB">
      <w:pPr>
        <w:spacing w:before="34" w:after="0" w:line="644" w:lineRule="exact"/>
        <w:ind w:left="924"/>
      </w:pPr>
      <w:r>
        <w:rPr>
          <w:rFonts w:ascii="Tahoma" w:hAnsi="Tahoma" w:cs="Tahoma"/>
          <w:color w:val="FFFFFF"/>
          <w:sz w:val="56"/>
          <w:szCs w:val="56"/>
        </w:rPr>
        <w:t>were gouged out.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before="188" w:after="0" w:line="644" w:lineRule="exact"/>
        <w:ind w:left="924"/>
      </w:pPr>
      <w:r>
        <w:rPr>
          <w:noProof/>
          <w:lang w:val="en-US" w:eastAsia="en-US"/>
        </w:rPr>
        <w:pict>
          <v:shape id="_x0000_s1043" type="#_x0000_t75" style="position:absolute;left:0;text-align:left;margin-left:0;margin-top:0;width:10in;height:540pt;z-index:-251640832;mso-position-horizontal-relative:page;mso-position-vertical-relative:page" o:allowincell="f">
            <v:imagedata r:id="rId20" o:title=""/>
            <w10:wrap anchorx="page" anchory="page"/>
          </v:shape>
        </w:pict>
      </w:r>
      <w:r>
        <w:rPr>
          <w:rFonts w:ascii="Tahoma" w:hAnsi="Tahoma" w:cs="Tahoma"/>
          <w:color w:val="FFFFFF"/>
          <w:sz w:val="56"/>
          <w:szCs w:val="56"/>
        </w:rPr>
        <w:t>The autopsy determined</w:t>
      </w:r>
    </w:p>
    <w:p w:rsidR="008B3ECB" w:rsidRDefault="008B3ECB">
      <w:pPr>
        <w:spacing w:before="23" w:after="0" w:line="660" w:lineRule="exact"/>
        <w:ind w:left="924" w:right="6818"/>
      </w:pPr>
      <w:r>
        <w:rPr>
          <w:rFonts w:ascii="Tahoma" w:hAnsi="Tahoma" w:cs="Tahoma"/>
          <w:color w:val="FFFFFF"/>
          <w:sz w:val="56"/>
          <w:szCs w:val="56"/>
        </w:rPr>
        <w:t xml:space="preserve">that the mutilations were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po   mortem.</w:t>
      </w:r>
    </w:p>
    <w:p w:rsidR="008B3ECB" w:rsidRDefault="008B3ECB">
      <w:pPr>
        <w:spacing w:before="160" w:after="0" w:line="660" w:lineRule="exact"/>
        <w:ind w:left="924" w:right="6924"/>
      </w:pPr>
      <w:r>
        <w:rPr>
          <w:rFonts w:ascii="Tahoma" w:hAnsi="Tahoma" w:cs="Tahoma"/>
          <w:color w:val="FFFFFF"/>
          <w:sz w:val="56"/>
          <w:szCs w:val="56"/>
        </w:rPr>
        <w:t xml:space="preserve">Ramirez left footprints in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the flower beds, which</w:t>
      </w:r>
    </w:p>
    <w:p w:rsidR="008B3ECB" w:rsidRDefault="008B3ECB">
      <w:pPr>
        <w:spacing w:before="34" w:after="0" w:line="644" w:lineRule="exact"/>
        <w:ind w:left="924"/>
      </w:pPr>
      <w:r>
        <w:rPr>
          <w:rFonts w:ascii="Tahoma" w:hAnsi="Tahoma" w:cs="Tahoma"/>
          <w:color w:val="FFFFFF"/>
          <w:sz w:val="56"/>
          <w:szCs w:val="56"/>
        </w:rPr>
        <w:t>the police photographed</w:t>
      </w:r>
    </w:p>
    <w:p w:rsidR="008B3ECB" w:rsidRDefault="008B3ECB">
      <w:pPr>
        <w:spacing w:after="0" w:line="680" w:lineRule="exact"/>
        <w:ind w:left="924" w:right="6725"/>
      </w:pPr>
      <w:r>
        <w:rPr>
          <w:rFonts w:ascii="Tahoma" w:hAnsi="Tahoma" w:cs="Tahoma"/>
          <w:color w:val="FFFFFF"/>
          <w:sz w:val="56"/>
          <w:szCs w:val="56"/>
        </w:rPr>
        <w:t xml:space="preserve">and cast. Bullets found at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the scene were matched</w:t>
      </w:r>
    </w:p>
    <w:p w:rsidR="008B3ECB" w:rsidRDefault="008B3ECB">
      <w:pPr>
        <w:spacing w:before="17" w:after="0" w:line="644" w:lineRule="exact"/>
        <w:ind w:left="924"/>
      </w:pPr>
      <w:r>
        <w:rPr>
          <w:rFonts w:ascii="Tahoma" w:hAnsi="Tahoma" w:cs="Tahoma"/>
          <w:color w:val="FFFFFF"/>
          <w:sz w:val="56"/>
          <w:szCs w:val="56"/>
        </w:rPr>
        <w:t>to those found at</w:t>
      </w:r>
    </w:p>
    <w:p w:rsidR="008B3ECB" w:rsidRDefault="008B3ECB">
      <w:pPr>
        <w:spacing w:after="0" w:line="680" w:lineRule="exact"/>
        <w:ind w:left="924" w:right="7251"/>
      </w:pPr>
      <w:r>
        <w:rPr>
          <w:rFonts w:ascii="Tahoma" w:hAnsi="Tahoma" w:cs="Tahoma"/>
          <w:color w:val="FFFFFF"/>
          <w:sz w:val="56"/>
          <w:szCs w:val="56"/>
        </w:rPr>
        <w:t xml:space="preserve">previous attacks, police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now realized a serial</w:t>
      </w:r>
    </w:p>
    <w:p w:rsidR="008B3ECB" w:rsidRDefault="008B3ECB">
      <w:pPr>
        <w:spacing w:before="1" w:after="0" w:line="640" w:lineRule="exact"/>
        <w:ind w:left="924"/>
      </w:pPr>
      <w:r>
        <w:rPr>
          <w:rFonts w:ascii="Tahoma" w:hAnsi="Tahoma" w:cs="Tahoma"/>
          <w:color w:val="FFFFFF"/>
          <w:sz w:val="56"/>
          <w:szCs w:val="56"/>
        </w:rPr>
        <w:t>killer was on the loose.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4" type="#_x0000_t75" style="position:absolute;margin-left:0;margin-top:0;width:10in;height:540pt;z-index:-251639808;mso-position-horizontal-relative:page;mso-position-vertical-relative:page" o:allowincell="f">
            <v:imagedata r:id="rId21" o:title=""/>
            <w10:wrap anchorx="page" anchory="page"/>
          </v:shape>
        </w:pict>
      </w:r>
    </w:p>
    <w:p w:rsidR="008B3ECB" w:rsidRDefault="008B3ECB">
      <w:pPr>
        <w:spacing w:before="76" w:after="0" w:line="828" w:lineRule="exact"/>
        <w:ind w:left="519"/>
      </w:pPr>
      <w:r>
        <w:rPr>
          <w:rFonts w:ascii="Tahoma Bold" w:hAnsi="Tahoma Bold" w:cs="Tahoma Bold"/>
          <w:color w:val="FFFFCC"/>
          <w:sz w:val="72"/>
          <w:szCs w:val="72"/>
        </w:rPr>
        <w:t>Ramirez's MO  Kill the Man Quickly:</w:t>
      </w:r>
    </w:p>
    <w:p w:rsidR="008B3ECB" w:rsidRDefault="008B3ECB">
      <w:pPr>
        <w:spacing w:before="124" w:after="0" w:line="644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Two months after killing the</w:t>
      </w:r>
    </w:p>
    <w:p w:rsidR="008B3ECB" w:rsidRDefault="008B3ECB">
      <w:pPr>
        <w:spacing w:before="36" w:after="0" w:line="644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Zazzar  couple, Ramirez</w:t>
      </w:r>
    </w:p>
    <w:p w:rsidR="008B3ECB" w:rsidRDefault="008B3ECB">
      <w:pPr>
        <w:spacing w:before="16" w:after="0" w:line="644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attacked again.</w:t>
      </w:r>
    </w:p>
    <w:p w:rsidR="008B3ECB" w:rsidRDefault="008B3ECB">
      <w:pPr>
        <w:spacing w:before="176" w:after="0" w:line="644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Harold Wu, age 66, was shot in</w:t>
      </w:r>
    </w:p>
    <w:p w:rsidR="008B3ECB" w:rsidRDefault="008B3ECB">
      <w:pPr>
        <w:spacing w:before="16" w:after="0" w:line="644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the head, and his wife, Jean</w:t>
      </w:r>
    </w:p>
    <w:p w:rsidR="008B3ECB" w:rsidRDefault="008B3ECB">
      <w:pPr>
        <w:spacing w:before="23" w:after="0" w:line="660" w:lineRule="exact"/>
        <w:ind w:left="804" w:right="6543"/>
      </w:pPr>
      <w:r>
        <w:rPr>
          <w:rFonts w:ascii="Tahoma" w:hAnsi="Tahoma" w:cs="Tahoma"/>
          <w:color w:val="FFFFFF"/>
          <w:sz w:val="56"/>
          <w:szCs w:val="56"/>
        </w:rPr>
        <w:t xml:space="preserve">Wu, age 63, was punched,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bound, and then violently</w:t>
      </w:r>
    </w:p>
    <w:p w:rsidR="008B3ECB" w:rsidRDefault="008B3ECB">
      <w:pPr>
        <w:spacing w:before="34" w:after="0" w:line="644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raped.</w:t>
      </w:r>
    </w:p>
    <w:p w:rsidR="008B3ECB" w:rsidRDefault="008B3ECB">
      <w:pPr>
        <w:spacing w:before="156" w:after="0" w:line="644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For unknown reasons, Ramirez</w:t>
      </w:r>
    </w:p>
    <w:p w:rsidR="008B3ECB" w:rsidRDefault="008B3ECB">
      <w:pPr>
        <w:spacing w:before="36" w:after="0" w:line="644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decided to let her live.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5" type="#_x0000_t75" style="position:absolute;margin-left:0;margin-top:0;width:10in;height:540pt;z-index:-251638784;mso-position-horizontal-relative:page;mso-position-vertical-relative:page" o:allowincell="f">
            <v:imagedata r:id="rId22" o:title=""/>
            <w10:wrap anchorx="page" anchory="page"/>
          </v:shape>
        </w:pict>
      </w:r>
    </w:p>
    <w:p w:rsidR="008B3ECB" w:rsidRDefault="008B3ECB">
      <w:pPr>
        <w:spacing w:after="0" w:line="920" w:lineRule="exact"/>
        <w:ind w:left="1044" w:right="766"/>
      </w:pPr>
      <w:r>
        <w:rPr>
          <w:rFonts w:ascii="Tahoma" w:hAnsi="Tahoma" w:cs="Tahoma"/>
          <w:color w:val="FFFFFF"/>
          <w:sz w:val="64"/>
          <w:szCs w:val="64"/>
        </w:rPr>
        <w:t xml:space="preserve">Ramirez's attacks were now in full throttle.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He left behind more clues to his identity,</w:t>
      </w:r>
    </w:p>
    <w:p w:rsidR="008B3ECB" w:rsidRDefault="008B3ECB">
      <w:pPr>
        <w:spacing w:before="1" w:after="0" w:line="629" w:lineRule="exact"/>
        <w:ind w:left="1044"/>
      </w:pPr>
      <w:r>
        <w:rPr>
          <w:rFonts w:ascii="Tahoma" w:hAnsi="Tahoma" w:cs="Tahoma"/>
          <w:color w:val="FFFFFF"/>
          <w:sz w:val="64"/>
          <w:szCs w:val="64"/>
        </w:rPr>
        <w:t>and was named, 'The Night Stalker,' by the</w:t>
      </w:r>
    </w:p>
    <w:p w:rsidR="008B3ECB" w:rsidRDefault="008B3ECB">
      <w:pPr>
        <w:spacing w:before="35" w:after="0" w:line="770" w:lineRule="exact"/>
        <w:ind w:left="1044" w:right="761"/>
      </w:pPr>
      <w:r>
        <w:rPr>
          <w:rFonts w:ascii="Tahoma" w:hAnsi="Tahoma" w:cs="Tahoma"/>
          <w:color w:val="FFFFFF"/>
          <w:sz w:val="64"/>
          <w:szCs w:val="64"/>
        </w:rPr>
        <w:t xml:space="preserve">media. Those who survived his attacks,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 xml:space="preserve">provided the police with a descriptio </w:t>
      </w:r>
      <w:r>
        <w:rPr>
          <w:rFonts w:ascii="Tahoma" w:hAnsi="Tahoma" w:cs="Tahoma"/>
          <w:color w:val="FFFFFF"/>
          <w:w w:val="97"/>
          <w:sz w:val="64"/>
          <w:szCs w:val="64"/>
        </w:rPr>
        <w:t>-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Hispanic, long dark hair, and foul smelling.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sz w:val="24"/>
          <w:szCs w:val="24"/>
        </w:rPr>
      </w:pPr>
      <w:r>
        <w:rPr>
          <w:noProof/>
          <w:lang w:val="en-US" w:eastAsia="en-US"/>
        </w:rPr>
        <w:pict>
          <v:shape id="_x0000_s1046" type="#_x0000_t75" style="position:absolute;margin-left:0;margin-top:0;width:10in;height:540pt;z-index:-251637760;mso-position-horizontal-relative:page;mso-position-vertical-relative:page" o:allowincell="f">
            <v:imagedata r:id="rId23" o:title=""/>
            <w10:wrap anchorx="page" anchory="page"/>
          </v:shape>
        </w:pict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A0"/>
      </w:tblPr>
      <w:tblGrid>
        <w:gridCol w:w="13520"/>
        <w:gridCol w:w="500"/>
        <w:gridCol w:w="380"/>
      </w:tblGrid>
      <w:tr w:rsidR="008B3ECB" w:rsidRPr="004F4A41">
        <w:trPr>
          <w:trHeight w:hRule="exact" w:val="6808"/>
        </w:trPr>
        <w:tc>
          <w:tcPr>
            <w:tcW w:w="13520" w:type="dxa"/>
            <w:vMerge w:val="restart"/>
            <w:tcBorders>
              <w:top w:val="single" w:sz="4" w:space="0" w:color="5B5D6B"/>
              <w:left w:val="single" w:sz="4" w:space="0" w:color="5B5D6B"/>
              <w:bottom w:val="single" w:sz="4" w:space="0" w:color="5B5D6B"/>
            </w:tcBorders>
          </w:tcPr>
          <w:p w:rsidR="008B3ECB" w:rsidRPr="004F4A41" w:rsidRDefault="008B3ECB">
            <w:pPr>
              <w:spacing w:before="340" w:after="0" w:line="736" w:lineRule="exact"/>
              <w:ind w:left="619"/>
            </w:pPr>
            <w:r w:rsidRPr="004F4A41">
              <w:rPr>
                <w:rFonts w:ascii="Arial" w:hAnsi="Arial" w:cs="Arial"/>
                <w:color w:val="A2C145"/>
                <w:sz w:val="51"/>
                <w:szCs w:val="51"/>
              </w:rPr>
              <w:t>►</w:t>
            </w:r>
            <w:r w:rsidRPr="004F4A41">
              <w:rPr>
                <w:rFonts w:ascii="Tahoma" w:hAnsi="Tahoma" w:cs="Tahoma"/>
                <w:color w:val="FFFFFF"/>
                <w:sz w:val="64"/>
                <w:szCs w:val="64"/>
              </w:rPr>
              <w:t>A full-scale police operation yielded no</w:t>
            </w:r>
          </w:p>
          <w:p w:rsidR="008B3ECB" w:rsidRPr="004F4A41" w:rsidRDefault="008B3ECB">
            <w:pPr>
              <w:spacing w:before="32" w:after="0" w:line="736" w:lineRule="exact"/>
              <w:ind w:left="1159"/>
            </w:pPr>
            <w:r w:rsidRPr="004F4A41">
              <w:rPr>
                <w:rFonts w:ascii="Tahoma" w:hAnsi="Tahoma" w:cs="Tahoma"/>
                <w:color w:val="FFFFFF"/>
                <w:sz w:val="64"/>
                <w:szCs w:val="64"/>
              </w:rPr>
              <w:t>concrete results, and Ramirez repeated his</w:t>
            </w:r>
          </w:p>
          <w:p w:rsidR="008B3ECB" w:rsidRPr="004F4A41" w:rsidRDefault="008B3ECB">
            <w:pPr>
              <w:spacing w:before="32" w:after="0" w:line="737" w:lineRule="exact"/>
              <w:ind w:left="1159"/>
            </w:pPr>
            <w:r w:rsidRPr="004F4A41">
              <w:rPr>
                <w:rFonts w:ascii="Tahoma" w:hAnsi="Tahoma" w:cs="Tahoma"/>
                <w:color w:val="FFFFFF"/>
                <w:sz w:val="64"/>
                <w:szCs w:val="64"/>
              </w:rPr>
              <w:t>attack pattern on pensioners William and</w:t>
            </w:r>
          </w:p>
          <w:p w:rsidR="008B3ECB" w:rsidRPr="004F4A41" w:rsidRDefault="008B3ECB">
            <w:pPr>
              <w:spacing w:before="32" w:after="0" w:line="736" w:lineRule="exact"/>
              <w:ind w:left="1159"/>
            </w:pPr>
            <w:r w:rsidRPr="004F4A41">
              <w:rPr>
                <w:rFonts w:ascii="Tahoma" w:hAnsi="Tahoma" w:cs="Tahoma"/>
                <w:color w:val="FFFFFF"/>
                <w:sz w:val="64"/>
                <w:szCs w:val="64"/>
              </w:rPr>
              <w:t>Lillie Doi in April 1985.</w:t>
            </w:r>
          </w:p>
        </w:tc>
        <w:tc>
          <w:tcPr>
            <w:tcW w:w="500" w:type="dxa"/>
            <w:vMerge w:val="restart"/>
            <w:tcBorders>
              <w:top w:val="single" w:sz="4" w:space="0" w:color="5B5D6B"/>
              <w:bottom w:val="single" w:sz="4" w:space="0" w:color="5B5D6B"/>
            </w:tcBorders>
          </w:tcPr>
          <w:p w:rsidR="008B3ECB" w:rsidRPr="004F4A41" w:rsidRDefault="008B3ECB"/>
        </w:tc>
        <w:tc>
          <w:tcPr>
            <w:tcW w:w="380" w:type="dxa"/>
            <w:tcBorders>
              <w:top w:val="single" w:sz="4" w:space="0" w:color="5B5D6B"/>
              <w:bottom w:val="single" w:sz="4" w:space="0" w:color="5B5D6B"/>
              <w:right w:val="single" w:sz="4" w:space="0" w:color="5B5D6B"/>
            </w:tcBorders>
          </w:tcPr>
          <w:p w:rsidR="008B3ECB" w:rsidRPr="004F4A41" w:rsidRDefault="008B3ECB"/>
        </w:tc>
      </w:tr>
      <w:tr w:rsidR="008B3ECB" w:rsidRPr="004F4A41">
        <w:trPr>
          <w:trHeight w:hRule="exact" w:val="1902"/>
        </w:trPr>
        <w:tc>
          <w:tcPr>
            <w:tcW w:w="13520" w:type="dxa"/>
            <w:vMerge/>
            <w:tcBorders>
              <w:left w:val="single" w:sz="4" w:space="0" w:color="5B5D6B"/>
              <w:bottom w:val="single" w:sz="4" w:space="0" w:color="5B5D6B"/>
            </w:tcBorders>
          </w:tcPr>
          <w:p w:rsidR="008B3ECB" w:rsidRPr="004F4A41" w:rsidRDefault="008B3ECB"/>
        </w:tc>
        <w:tc>
          <w:tcPr>
            <w:tcW w:w="500" w:type="dxa"/>
            <w:vMerge/>
            <w:tcBorders>
              <w:bottom w:val="single" w:sz="4" w:space="0" w:color="5B5D6B"/>
            </w:tcBorders>
          </w:tcPr>
          <w:p w:rsidR="008B3ECB" w:rsidRPr="004F4A41" w:rsidRDefault="008B3ECB"/>
        </w:tc>
        <w:tc>
          <w:tcPr>
            <w:tcW w:w="380" w:type="dxa"/>
            <w:tcBorders>
              <w:top w:val="single" w:sz="4" w:space="0" w:color="5B5D6B"/>
              <w:bottom w:val="single" w:sz="4" w:space="0" w:color="5B5D6B"/>
              <w:right w:val="single" w:sz="4" w:space="0" w:color="5B5D6B"/>
            </w:tcBorders>
          </w:tcPr>
          <w:p w:rsidR="008B3ECB" w:rsidRPr="004F4A41" w:rsidRDefault="008B3ECB"/>
        </w:tc>
      </w:tr>
      <w:tr w:rsidR="008B3ECB" w:rsidRPr="004F4A41">
        <w:trPr>
          <w:trHeight w:hRule="exact" w:val="2089"/>
        </w:trPr>
        <w:tc>
          <w:tcPr>
            <w:tcW w:w="13520" w:type="dxa"/>
            <w:vMerge/>
            <w:tcBorders>
              <w:left w:val="single" w:sz="4" w:space="0" w:color="5B5D6B"/>
              <w:bottom w:val="single" w:sz="4" w:space="0" w:color="5B5D6B"/>
            </w:tcBorders>
          </w:tcPr>
          <w:p w:rsidR="008B3ECB" w:rsidRPr="004F4A41" w:rsidRDefault="008B3ECB"/>
        </w:tc>
        <w:tc>
          <w:tcPr>
            <w:tcW w:w="880" w:type="dxa"/>
            <w:gridSpan w:val="2"/>
            <w:tcBorders>
              <w:top w:val="single" w:sz="4" w:space="0" w:color="5B5D6B"/>
              <w:bottom w:val="single" w:sz="4" w:space="0" w:color="5B5D6B"/>
              <w:right w:val="single" w:sz="4" w:space="0" w:color="5B5D6B"/>
            </w:tcBorders>
          </w:tcPr>
          <w:p w:rsidR="008B3ECB" w:rsidRPr="004F4A41" w:rsidRDefault="008B3ECB"/>
        </w:tc>
      </w:tr>
    </w:tbl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7" type="#_x0000_t75" style="position:absolute;margin-left:0;margin-top:0;width:10in;height:540pt;z-index:-251636736;mso-position-horizontal-relative:page;mso-position-vertical-relative:page" o:allowincell="f">
            <v:imagedata r:id="rId24" o:title=""/>
            <w10:wrap anchorx="page" anchory="page"/>
          </v:shape>
        </w:pict>
      </w:r>
    </w:p>
    <w:p w:rsidR="008B3ECB" w:rsidRDefault="008B3ECB">
      <w:pPr>
        <w:spacing w:before="293" w:after="0" w:line="760" w:lineRule="exact"/>
        <w:ind w:left="619" w:right="563"/>
      </w:pPr>
      <w:r>
        <w:rPr>
          <w:rFonts w:ascii="Arial" w:hAnsi="Arial" w:cs="Arial"/>
          <w:color w:val="A2C145"/>
          <w:sz w:val="51"/>
          <w:szCs w:val="51"/>
        </w:rPr>
        <w:t>►</w:t>
      </w:r>
      <w:r>
        <w:rPr>
          <w:rFonts w:ascii="Tahoma" w:hAnsi="Tahoma" w:cs="Tahoma"/>
          <w:color w:val="FFFFFF"/>
          <w:sz w:val="64"/>
          <w:szCs w:val="64"/>
        </w:rPr>
        <w:t xml:space="preserve">Over the next two months, his murder rate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escalated rapidly, claiming another dozen</w:t>
      </w:r>
    </w:p>
    <w:p w:rsidR="008B3ECB" w:rsidRDefault="008B3ECB">
      <w:pPr>
        <w:spacing w:before="40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victims in a frenzy of burglary, assault and</w:t>
      </w:r>
    </w:p>
    <w:p w:rsidR="008B3ECB" w:rsidRDefault="008B3ECB">
      <w:pPr>
        <w:spacing w:before="2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brutal violence—complete with Satanic</w:t>
      </w:r>
    </w:p>
    <w:p w:rsidR="008B3ECB" w:rsidRDefault="008B3ECB">
      <w:pPr>
        <w:spacing w:before="4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rituals—and driving Los Angeles into a</w:t>
      </w:r>
    </w:p>
    <w:p w:rsidR="008B3ECB" w:rsidRDefault="008B3ECB">
      <w:pPr>
        <w:spacing w:before="2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panic.</w:t>
      </w:r>
    </w:p>
    <w:p w:rsidR="008B3ECB" w:rsidRDefault="008B3ECB">
      <w:pPr>
        <w:spacing w:before="165" w:after="0" w:line="760" w:lineRule="exact"/>
        <w:ind w:left="619" w:right="220"/>
      </w:pPr>
      <w:r>
        <w:rPr>
          <w:rFonts w:ascii="Arial" w:hAnsi="Arial" w:cs="Arial"/>
          <w:color w:val="A2C145"/>
          <w:sz w:val="51"/>
          <w:szCs w:val="51"/>
        </w:rPr>
        <w:t>►</w:t>
      </w:r>
      <w:r>
        <w:rPr>
          <w:rFonts w:ascii="Tahoma" w:hAnsi="Tahoma" w:cs="Tahoma"/>
          <w:color w:val="FFFFFF"/>
          <w:sz w:val="64"/>
          <w:szCs w:val="64"/>
        </w:rPr>
        <w:t xml:space="preserve">After the press demanded that the police do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more to catch the killer, a dedicated task</w:t>
      </w:r>
    </w:p>
    <w:p w:rsidR="008B3ECB" w:rsidRDefault="008B3ECB">
      <w:pPr>
        <w:spacing w:before="40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force comprised of hundreds of law-</w:t>
      </w:r>
    </w:p>
    <w:p w:rsidR="008B3ECB" w:rsidRDefault="008B3ECB">
      <w:pPr>
        <w:spacing w:before="2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enforcement officers was established, and</w:t>
      </w:r>
    </w:p>
    <w:p w:rsidR="008B3ECB" w:rsidRDefault="008B3ECB">
      <w:pPr>
        <w:spacing w:before="4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the FBI stepped in to assist.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before="192" w:after="0" w:line="736" w:lineRule="exact"/>
        <w:ind w:left="924"/>
      </w:pPr>
      <w:r>
        <w:rPr>
          <w:noProof/>
          <w:lang w:val="en-US" w:eastAsia="en-US"/>
        </w:rPr>
        <w:pict>
          <v:shape id="_x0000_s1048" type="#_x0000_t75" style="position:absolute;left:0;text-align:left;margin-left:0;margin-top:0;width:10in;height:540pt;z-index:-251635712;mso-position-horizontal-relative:page;mso-position-vertical-relative:page" o:allowincell="f">
            <v:imagedata r:id="rId25" o:title=""/>
            <w10:wrap anchorx="page" anchory="page"/>
          </v:shape>
        </w:pict>
      </w:r>
      <w:r>
        <w:rPr>
          <w:rFonts w:ascii="Tahoma" w:hAnsi="Tahoma" w:cs="Tahoma"/>
          <w:color w:val="FFFFFF"/>
          <w:sz w:val="64"/>
          <w:szCs w:val="64"/>
        </w:rPr>
        <w:t>On May 29, 1985, Ramirez attacke  Malvial</w:t>
      </w:r>
    </w:p>
    <w:p w:rsidR="008B3ECB" w:rsidRDefault="008B3ECB">
      <w:pPr>
        <w:spacing w:before="24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Keller, 83, and her invalid sister, Blanche</w:t>
      </w:r>
    </w:p>
    <w:p w:rsidR="008B3ECB" w:rsidRDefault="008B3ECB">
      <w:pPr>
        <w:spacing w:before="44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Wolfe, 80, beating each with a hammer.</w:t>
      </w:r>
    </w:p>
    <w:p w:rsidR="008B3ECB" w:rsidRDefault="008B3ECB">
      <w:pPr>
        <w:spacing w:after="0" w:line="780" w:lineRule="exact"/>
        <w:ind w:left="924" w:right="352"/>
      </w:pPr>
      <w:r>
        <w:rPr>
          <w:rFonts w:ascii="Tahoma" w:hAnsi="Tahoma" w:cs="Tahoma"/>
          <w:color w:val="FFFFFF"/>
          <w:sz w:val="64"/>
          <w:szCs w:val="64"/>
        </w:rPr>
        <w:t xml:space="preserve">Ramirez attempted to rape Keller, but failed.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Using lipstick, he drew a pentagram on</w:t>
      </w:r>
    </w:p>
    <w:p w:rsidR="008B3ECB" w:rsidRDefault="008B3ECB">
      <w:pPr>
        <w:spacing w:before="5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Keller's thigh and on the wall in the bedroom.</w:t>
      </w:r>
    </w:p>
    <w:p w:rsidR="008B3ECB" w:rsidRDefault="008B3ECB">
      <w:pPr>
        <w:spacing w:before="24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Blanche survived the attack.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49" type="#_x0000_t75" style="position:absolute;margin-left:0;margin-top:0;width:10in;height:540pt;z-index:-251634688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8B3ECB" w:rsidRDefault="008B3ECB">
      <w:pPr>
        <w:spacing w:after="0" w:line="760" w:lineRule="exact"/>
        <w:ind w:left="1159"/>
        <w:rPr>
          <w:sz w:val="24"/>
          <w:szCs w:val="24"/>
        </w:rPr>
      </w:pPr>
    </w:p>
    <w:p w:rsidR="008B3ECB" w:rsidRDefault="008B3ECB">
      <w:pPr>
        <w:spacing w:after="0" w:line="760" w:lineRule="exact"/>
        <w:ind w:left="1159"/>
        <w:rPr>
          <w:sz w:val="24"/>
          <w:szCs w:val="24"/>
        </w:rPr>
      </w:pPr>
    </w:p>
    <w:p w:rsidR="008B3ECB" w:rsidRDefault="008B3ECB">
      <w:pPr>
        <w:spacing w:after="0" w:line="760" w:lineRule="exact"/>
        <w:ind w:left="1159"/>
        <w:rPr>
          <w:sz w:val="24"/>
          <w:szCs w:val="24"/>
        </w:rPr>
      </w:pPr>
    </w:p>
    <w:p w:rsidR="008B3ECB" w:rsidRDefault="008B3ECB">
      <w:pPr>
        <w:spacing w:before="53" w:after="0" w:line="760" w:lineRule="exact"/>
        <w:ind w:left="1159" w:right="148"/>
      </w:pPr>
      <w:r>
        <w:rPr>
          <w:rFonts w:ascii="Tahoma" w:hAnsi="Tahoma" w:cs="Tahoma"/>
          <w:color w:val="FFFFFF"/>
          <w:sz w:val="64"/>
          <w:szCs w:val="64"/>
        </w:rPr>
        <w:t xml:space="preserve">The next day, Ruth Wilson, 41, was bound,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raped, and sodomized by Ramirez, while her</w:t>
      </w:r>
    </w:p>
    <w:p w:rsidR="008B3ECB" w:rsidRDefault="008B3ECB">
      <w:pPr>
        <w:tabs>
          <w:tab w:val="left" w:pos="2092"/>
        </w:tabs>
        <w:spacing w:before="40" w:after="0" w:line="736" w:lineRule="exact"/>
        <w:ind w:left="1159"/>
      </w:pPr>
      <w:r>
        <w:rPr>
          <w:rFonts w:ascii="Tahoma" w:hAnsi="Tahoma" w:cs="Tahoma"/>
          <w:color w:val="FFFFFF"/>
          <w:w w:val="97"/>
          <w:sz w:val="64"/>
          <w:szCs w:val="64"/>
        </w:rPr>
        <w:t xml:space="preserve">1 </w:t>
      </w:r>
      <w:r>
        <w:rPr>
          <w:rFonts w:ascii="Tahoma" w:hAnsi="Tahoma" w:cs="Tahoma"/>
          <w:color w:val="FFFFFF"/>
          <w:sz w:val="64"/>
          <w:szCs w:val="64"/>
        </w:rPr>
        <w:tab/>
        <w:t>year old son was locked in a closet.</w:t>
      </w:r>
    </w:p>
    <w:p w:rsidR="008B3ECB" w:rsidRDefault="008B3ECB">
      <w:pPr>
        <w:spacing w:before="2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Ramirez slashed Wilson once, and then</w:t>
      </w:r>
    </w:p>
    <w:p w:rsidR="008B3ECB" w:rsidRDefault="008B3ECB">
      <w:pPr>
        <w:spacing w:before="4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bound her and her son together, and left.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0" type="#_x0000_t75" style="position:absolute;margin-left:0;margin-top:0;width:10in;height:540pt;z-index:-251633664;mso-position-horizontal-relative:page;mso-position-vertical-relative:page" o:allowincell="f">
            <v:imagedata r:id="rId27" o:title=""/>
            <w10:wrap anchorx="page" anchory="page"/>
          </v:shape>
        </w:pict>
      </w:r>
    </w:p>
    <w:p w:rsidR="008B3ECB" w:rsidRDefault="008B3ECB">
      <w:pPr>
        <w:spacing w:before="72" w:after="0" w:line="736" w:lineRule="exact"/>
        <w:ind w:left="804"/>
      </w:pPr>
      <w:r>
        <w:rPr>
          <w:rFonts w:ascii="Tahoma Bold" w:hAnsi="Tahoma Bold" w:cs="Tahoma Bold"/>
          <w:color w:val="FFFFFF"/>
          <w:sz w:val="64"/>
          <w:szCs w:val="64"/>
        </w:rPr>
        <w:t>His Los Angele</w:t>
      </w:r>
      <w:r>
        <w:rPr>
          <w:rFonts w:ascii="Tahoma" w:hAnsi="Tahoma" w:cs="Tahoma"/>
          <w:color w:val="FFFFFF"/>
          <w:sz w:val="64"/>
          <w:szCs w:val="64"/>
        </w:rPr>
        <w:t xml:space="preserve">  killing and rape spre</w:t>
      </w:r>
      <w:r>
        <w:rPr>
          <w:rFonts w:ascii="Tahoma Bold" w:hAnsi="Tahoma Bold" w:cs="Tahoma Bold"/>
          <w:color w:val="FFFFFF"/>
          <w:sz w:val="64"/>
          <w:szCs w:val="64"/>
        </w:rPr>
        <w:t xml:space="preserve"> :</w:t>
      </w:r>
    </w:p>
    <w:p w:rsidR="008B3ECB" w:rsidRDefault="008B3ECB">
      <w:pPr>
        <w:tabs>
          <w:tab w:val="left" w:pos="2942"/>
        </w:tabs>
        <w:spacing w:before="149" w:after="0" w:line="552" w:lineRule="exact"/>
        <w:ind w:left="263"/>
      </w:pPr>
      <w:r>
        <w:rPr>
          <w:rFonts w:ascii="Arial" w:hAnsi="Arial" w:cs="Arial"/>
          <w:color w:val="A2C145"/>
          <w:sz w:val="38"/>
          <w:szCs w:val="38"/>
        </w:rPr>
        <w:t>►</w:t>
      </w:r>
      <w:r>
        <w:rPr>
          <w:rFonts w:ascii="Tahoma" w:hAnsi="Tahoma" w:cs="Tahoma"/>
          <w:color w:val="FFFFFF"/>
          <w:sz w:val="48"/>
          <w:szCs w:val="48"/>
        </w:rPr>
        <w:t xml:space="preserve"> June 2</w:t>
      </w:r>
      <w:r>
        <w:rPr>
          <w:rFonts w:ascii="Tahoma" w:hAnsi="Tahoma" w:cs="Tahoma"/>
          <w:color w:val="FFFFFF"/>
          <w:sz w:val="48"/>
          <w:szCs w:val="48"/>
        </w:rPr>
        <w:tab/>
        <w:t>Ramirez raped a   ye   old girl in Acadia.</w:t>
      </w:r>
    </w:p>
    <w:p w:rsidR="008B3ECB" w:rsidRDefault="008B3ECB">
      <w:pPr>
        <w:tabs>
          <w:tab w:val="left" w:pos="2942"/>
        </w:tabs>
        <w:spacing w:before="139" w:after="0" w:line="552" w:lineRule="exact"/>
        <w:ind w:left="263"/>
      </w:pPr>
      <w:r>
        <w:rPr>
          <w:rFonts w:ascii="Arial" w:hAnsi="Arial" w:cs="Arial"/>
          <w:color w:val="A2C145"/>
          <w:sz w:val="38"/>
          <w:szCs w:val="38"/>
        </w:rPr>
        <w:t>►</w:t>
      </w:r>
      <w:r>
        <w:rPr>
          <w:rFonts w:ascii="Tahoma" w:hAnsi="Tahoma" w:cs="Tahoma"/>
          <w:color w:val="FFFFFF"/>
          <w:sz w:val="48"/>
          <w:szCs w:val="48"/>
        </w:rPr>
        <w:t xml:space="preserve"> June 2</w:t>
      </w:r>
      <w:r>
        <w:rPr>
          <w:rFonts w:ascii="Tahoma" w:hAnsi="Tahoma" w:cs="Tahoma"/>
          <w:color w:val="FFFFFF"/>
          <w:sz w:val="48"/>
          <w:szCs w:val="48"/>
        </w:rPr>
        <w:tab/>
        <w:t>Patty Higgins, age 32, was beaten and her throat</w:t>
      </w:r>
    </w:p>
    <w:p w:rsidR="008B3ECB" w:rsidRDefault="008B3ECB">
      <w:pPr>
        <w:spacing w:before="24" w:after="0" w:line="552" w:lineRule="exact"/>
        <w:ind w:left="804"/>
      </w:pPr>
      <w:r>
        <w:rPr>
          <w:rFonts w:ascii="Tahoma" w:hAnsi="Tahoma" w:cs="Tahoma"/>
          <w:color w:val="FFFFFF"/>
          <w:sz w:val="48"/>
          <w:szCs w:val="48"/>
        </w:rPr>
        <w:t>slit.</w:t>
      </w:r>
    </w:p>
    <w:p w:rsidR="008B3ECB" w:rsidRDefault="008B3ECB">
      <w:pPr>
        <w:tabs>
          <w:tab w:val="left" w:pos="804"/>
        </w:tabs>
        <w:spacing w:before="64" w:after="0" w:line="630" w:lineRule="exact"/>
        <w:ind w:left="263" w:right="173"/>
      </w:pPr>
      <w:r>
        <w:rPr>
          <w:rFonts w:ascii="Arial" w:hAnsi="Arial" w:cs="Arial"/>
          <w:color w:val="A2C145"/>
          <w:sz w:val="38"/>
          <w:szCs w:val="38"/>
        </w:rPr>
        <w:t>►</w:t>
      </w:r>
      <w:r>
        <w:rPr>
          <w:rFonts w:ascii="Tahoma" w:hAnsi="Tahoma" w:cs="Tahoma"/>
          <w:color w:val="FFFFFF"/>
          <w:sz w:val="48"/>
          <w:szCs w:val="48"/>
        </w:rPr>
        <w:t xml:space="preserve"> July     Mary Cannon, age 75, was beaten and her throat slit. </w:t>
      </w:r>
      <w:r>
        <w:br/>
      </w:r>
      <w:r>
        <w:rPr>
          <w:rFonts w:ascii="Arial" w:hAnsi="Arial" w:cs="Arial"/>
          <w:color w:val="A2C145"/>
          <w:sz w:val="38"/>
          <w:szCs w:val="38"/>
        </w:rPr>
        <w:t>►</w:t>
      </w:r>
      <w:r>
        <w:rPr>
          <w:rFonts w:ascii="Tahoma" w:hAnsi="Tahoma" w:cs="Tahoma"/>
          <w:color w:val="FFFFFF"/>
          <w:sz w:val="48"/>
          <w:szCs w:val="48"/>
        </w:rPr>
        <w:t xml:space="preserve"> July     Deidre Palmer, age 16, survived being beaten with a </w:t>
      </w:r>
      <w:r>
        <w:br/>
      </w:r>
      <w:r>
        <w:rPr>
          <w:rFonts w:ascii="Tahoma" w:hAnsi="Tahoma" w:cs="Tahoma"/>
          <w:color w:val="FFFFFF"/>
          <w:sz w:val="48"/>
          <w:szCs w:val="48"/>
        </w:rPr>
        <w:tab/>
        <w:t>tire iron.</w:t>
      </w:r>
    </w:p>
    <w:p w:rsidR="008B3ECB" w:rsidRDefault="008B3ECB">
      <w:pPr>
        <w:tabs>
          <w:tab w:val="left" w:pos="804"/>
        </w:tabs>
        <w:spacing w:before="70" w:after="0" w:line="630" w:lineRule="exact"/>
        <w:ind w:left="263" w:right="233"/>
      </w:pPr>
      <w:r>
        <w:rPr>
          <w:rFonts w:ascii="Arial" w:hAnsi="Arial" w:cs="Arial"/>
          <w:color w:val="A2C145"/>
          <w:sz w:val="38"/>
          <w:szCs w:val="38"/>
        </w:rPr>
        <w:t>►</w:t>
      </w:r>
      <w:r>
        <w:rPr>
          <w:rFonts w:ascii="Tahoma" w:hAnsi="Tahoma" w:cs="Tahoma"/>
          <w:color w:val="FFFFFF"/>
          <w:sz w:val="48"/>
          <w:szCs w:val="48"/>
        </w:rPr>
        <w:t xml:space="preserve"> July     Joyce Lucille Nelson, 61, was bludgeoned to death. </w:t>
      </w:r>
      <w:r>
        <w:br/>
      </w:r>
      <w:r>
        <w:rPr>
          <w:rFonts w:ascii="Arial" w:hAnsi="Arial" w:cs="Arial"/>
          <w:color w:val="A2C145"/>
          <w:sz w:val="38"/>
          <w:szCs w:val="38"/>
        </w:rPr>
        <w:t>►</w:t>
      </w:r>
      <w:r>
        <w:rPr>
          <w:rFonts w:ascii="Tahoma" w:hAnsi="Tahoma" w:cs="Tahoma"/>
          <w:color w:val="FFFFFF"/>
          <w:sz w:val="48"/>
          <w:szCs w:val="48"/>
        </w:rPr>
        <w:t xml:space="preserve"> July     Linda Fortuna, 63, was attacked and Ramirez tried to </w:t>
      </w:r>
      <w:r>
        <w:br/>
      </w:r>
      <w:r>
        <w:rPr>
          <w:rFonts w:ascii="Tahoma" w:hAnsi="Tahoma" w:cs="Tahoma"/>
          <w:color w:val="FFFFFF"/>
          <w:sz w:val="48"/>
          <w:szCs w:val="48"/>
        </w:rPr>
        <w:tab/>
        <w:t>rape her, but failed.</w:t>
      </w:r>
    </w:p>
    <w:p w:rsidR="008B3ECB" w:rsidRDefault="008B3ECB">
      <w:pPr>
        <w:tabs>
          <w:tab w:val="left" w:pos="2772"/>
        </w:tabs>
        <w:spacing w:before="135" w:after="0" w:line="552" w:lineRule="exact"/>
        <w:ind w:left="263"/>
      </w:pPr>
      <w:r>
        <w:rPr>
          <w:rFonts w:ascii="Arial" w:hAnsi="Arial" w:cs="Arial"/>
          <w:color w:val="A2C145"/>
          <w:sz w:val="38"/>
          <w:szCs w:val="38"/>
        </w:rPr>
        <w:t>►</w:t>
      </w:r>
      <w:r>
        <w:rPr>
          <w:rFonts w:ascii="Tahoma" w:hAnsi="Tahoma" w:cs="Tahoma"/>
          <w:color w:val="FFFFFF"/>
          <w:sz w:val="48"/>
          <w:szCs w:val="48"/>
        </w:rPr>
        <w:t xml:space="preserve"> July 2 </w:t>
      </w:r>
      <w:r>
        <w:rPr>
          <w:rFonts w:ascii="Tahoma" w:hAnsi="Tahoma" w:cs="Tahoma"/>
          <w:color w:val="FFFFFF"/>
          <w:sz w:val="48"/>
          <w:szCs w:val="48"/>
        </w:rPr>
        <w:tab/>
        <w:t>Maxso  Kneilin , 66, and his wife Lela, also 66, were</w:t>
      </w:r>
    </w:p>
    <w:p w:rsidR="008B3ECB" w:rsidRDefault="008B3ECB">
      <w:pPr>
        <w:spacing w:before="28" w:after="0" w:line="552" w:lineRule="exact"/>
        <w:ind w:left="804"/>
      </w:pPr>
      <w:r>
        <w:rPr>
          <w:rFonts w:ascii="Tahoma" w:hAnsi="Tahoma" w:cs="Tahoma"/>
          <w:color w:val="FFFFFF"/>
          <w:sz w:val="48"/>
          <w:szCs w:val="48"/>
        </w:rPr>
        <w:t>shot and their corpses, mutilated.</w:t>
      </w:r>
    </w:p>
    <w:p w:rsidR="008B3ECB" w:rsidRDefault="008B3ECB">
      <w:pPr>
        <w:tabs>
          <w:tab w:val="left" w:pos="6478"/>
        </w:tabs>
        <w:spacing w:before="128" w:after="0" w:line="552" w:lineRule="exact"/>
        <w:ind w:left="263"/>
      </w:pPr>
      <w:r>
        <w:rPr>
          <w:rFonts w:ascii="Arial" w:hAnsi="Arial" w:cs="Arial"/>
          <w:color w:val="A2C145"/>
          <w:sz w:val="38"/>
          <w:szCs w:val="38"/>
        </w:rPr>
        <w:t>►</w:t>
      </w:r>
      <w:r>
        <w:rPr>
          <w:rFonts w:ascii="Tahoma" w:hAnsi="Tahoma" w:cs="Tahoma"/>
          <w:color w:val="FFFFFF"/>
          <w:sz w:val="48"/>
          <w:szCs w:val="48"/>
        </w:rPr>
        <w:t xml:space="preserve"> July 20  Chita  Assawahe </w:t>
      </w:r>
      <w:r>
        <w:rPr>
          <w:rFonts w:ascii="Tahoma" w:hAnsi="Tahoma" w:cs="Tahoma"/>
          <w:color w:val="FFFFFF"/>
          <w:sz w:val="48"/>
          <w:szCs w:val="48"/>
        </w:rPr>
        <w:tab/>
        <w:t>, 31, was shot and his wif  Sakim ,</w:t>
      </w:r>
    </w:p>
    <w:p w:rsidR="008B3ECB" w:rsidRDefault="008B3ECB">
      <w:pPr>
        <w:tabs>
          <w:tab w:val="left" w:pos="2598"/>
        </w:tabs>
        <w:spacing w:before="5" w:after="0" w:line="580" w:lineRule="exact"/>
        <w:ind w:left="804" w:right="95"/>
      </w:pPr>
      <w:r>
        <w:rPr>
          <w:rFonts w:ascii="Tahoma" w:hAnsi="Tahoma" w:cs="Tahoma"/>
          <w:color w:val="FFFFFF"/>
          <w:sz w:val="48"/>
          <w:szCs w:val="48"/>
        </w:rPr>
        <w:t xml:space="preserve">29, was </w:t>
      </w:r>
      <w:r>
        <w:rPr>
          <w:rFonts w:ascii="Tahoma" w:hAnsi="Tahoma" w:cs="Tahoma"/>
          <w:color w:val="FFFFFF"/>
          <w:sz w:val="48"/>
          <w:szCs w:val="48"/>
        </w:rPr>
        <w:tab/>
        <w:t xml:space="preserve">beaten then forced to perform oral sex. Ramirez then </w:t>
      </w:r>
      <w:r>
        <w:br/>
      </w:r>
      <w:r>
        <w:rPr>
          <w:rFonts w:ascii="Tahoma" w:hAnsi="Tahoma" w:cs="Tahoma"/>
          <w:color w:val="FFFFFF"/>
          <w:sz w:val="48"/>
          <w:szCs w:val="48"/>
        </w:rPr>
        <w:t>collected $30,000 in valuables, but before leaving, he</w:t>
      </w:r>
    </w:p>
    <w:p w:rsidR="008B3ECB" w:rsidRDefault="008B3ECB">
      <w:pPr>
        <w:spacing w:after="0" w:line="432" w:lineRule="exact"/>
        <w:ind w:left="804"/>
      </w:pPr>
      <w:r>
        <w:rPr>
          <w:rFonts w:ascii="Tahoma" w:hAnsi="Tahoma" w:cs="Tahoma"/>
          <w:color w:val="FFFFFF"/>
          <w:sz w:val="48"/>
          <w:szCs w:val="48"/>
        </w:rPr>
        <w:t>sodomized the couple's eig   ye   old son.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1" type="#_x0000_t75" style="position:absolute;margin-left:0;margin-top:0;width:10in;height:540pt;z-index:-251632640;mso-position-horizontal-relative:page;mso-position-vertical-relative:page" o:allowincell="f">
            <v:imagedata r:id="rId24" o:title=""/>
            <w10:wrap anchorx="page" anchory="page"/>
          </v:shape>
        </w:pict>
      </w:r>
    </w:p>
    <w:p w:rsidR="008B3ECB" w:rsidRDefault="008B3ECB">
      <w:pPr>
        <w:spacing w:before="53" w:after="0" w:line="760" w:lineRule="exact"/>
        <w:ind w:left="619" w:right="879"/>
      </w:pPr>
      <w:r>
        <w:rPr>
          <w:rFonts w:ascii="Arial" w:hAnsi="Arial" w:cs="Arial"/>
          <w:color w:val="A2C145"/>
          <w:sz w:val="51"/>
          <w:szCs w:val="51"/>
        </w:rPr>
        <w:t>►</w:t>
      </w:r>
      <w:r>
        <w:rPr>
          <w:rFonts w:ascii="Tahoma" w:hAnsi="Tahoma" w:cs="Tahoma"/>
          <w:color w:val="FFFFFF"/>
          <w:sz w:val="64"/>
          <w:szCs w:val="64"/>
        </w:rPr>
        <w:t xml:space="preserve">This relentless media and police pressure,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aided with photo-fit descriptions from his</w:t>
      </w:r>
    </w:p>
    <w:p w:rsidR="008B3ECB" w:rsidRDefault="008B3ECB">
      <w:pPr>
        <w:spacing w:before="40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surviving victims, forced Ramirez to leave</w:t>
      </w:r>
    </w:p>
    <w:p w:rsidR="008B3ECB" w:rsidRDefault="008B3ECB">
      <w:pPr>
        <w:spacing w:after="0" w:line="780" w:lineRule="exact"/>
        <w:ind w:left="1159" w:right="642"/>
      </w:pPr>
      <w:r>
        <w:rPr>
          <w:rFonts w:ascii="Tahoma" w:hAnsi="Tahoma" w:cs="Tahoma"/>
          <w:color w:val="FFFFFF"/>
          <w:sz w:val="64"/>
          <w:szCs w:val="64"/>
        </w:rPr>
        <w:t xml:space="preserve">the L.A. area that August. He moved north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to San Francisco, taking his first victims</w:t>
      </w:r>
    </w:p>
    <w:p w:rsidR="008B3ECB" w:rsidRDefault="008B3ECB">
      <w:pPr>
        <w:spacing w:before="5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there, Peter and Barbara Pan, on August 17.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2" type="#_x0000_t75" style="position:absolute;margin-left:0;margin-top:0;width:10in;height:540pt;z-index:-251631616;mso-position-horizontal-relative:page;mso-position-vertical-relative:page" o:allowincell="f">
            <v:imagedata r:id="rId28" o:title=""/>
            <w10:wrap anchorx="page" anchory="page"/>
          </v:shape>
        </w:pict>
      </w:r>
    </w:p>
    <w:p w:rsidR="008B3ECB" w:rsidRDefault="008B3ECB">
      <w:pPr>
        <w:spacing w:after="0" w:line="621" w:lineRule="exact"/>
        <w:ind w:left="804"/>
        <w:rPr>
          <w:sz w:val="24"/>
          <w:szCs w:val="24"/>
        </w:rPr>
      </w:pPr>
    </w:p>
    <w:p w:rsidR="008B3ECB" w:rsidRDefault="008B3ECB">
      <w:pPr>
        <w:spacing w:before="86" w:after="0" w:line="621" w:lineRule="exact"/>
        <w:ind w:left="804"/>
      </w:pPr>
      <w:r>
        <w:rPr>
          <w:rFonts w:ascii="Tahoma" w:hAnsi="Tahoma" w:cs="Tahoma"/>
          <w:color w:val="FFFFFF"/>
          <w:sz w:val="54"/>
          <w:szCs w:val="54"/>
        </w:rPr>
        <w:t>On Aug. 24, 1985, Ramirez traveled</w:t>
      </w:r>
    </w:p>
    <w:p w:rsidR="008B3ECB" w:rsidRDefault="008B3ECB">
      <w:pPr>
        <w:spacing w:before="1" w:after="0" w:line="595" w:lineRule="exact"/>
        <w:ind w:left="804"/>
      </w:pPr>
      <w:r>
        <w:rPr>
          <w:rFonts w:ascii="Tahoma" w:hAnsi="Tahoma" w:cs="Tahoma"/>
          <w:color w:val="FFFFFF"/>
          <w:sz w:val="54"/>
          <w:szCs w:val="54"/>
        </w:rPr>
        <w:t>50 miles south of Los Angeles, and</w:t>
      </w:r>
    </w:p>
    <w:p w:rsidR="008B3ECB" w:rsidRDefault="008B3ECB">
      <w:pPr>
        <w:spacing w:before="1" w:after="0" w:line="576" w:lineRule="exact"/>
        <w:ind w:left="804"/>
      </w:pPr>
      <w:r>
        <w:rPr>
          <w:rFonts w:ascii="Tahoma" w:hAnsi="Tahoma" w:cs="Tahoma"/>
          <w:color w:val="FFFFFF"/>
          <w:sz w:val="54"/>
          <w:szCs w:val="54"/>
        </w:rPr>
        <w:t>broke into the home of Bil Carn , 29,</w:t>
      </w:r>
    </w:p>
    <w:p w:rsidR="008B3ECB" w:rsidRDefault="008B3ECB">
      <w:pPr>
        <w:spacing w:after="0" w:line="720" w:lineRule="exact"/>
        <w:ind w:left="804" w:right="4639"/>
      </w:pPr>
      <w:r>
        <w:rPr>
          <w:rFonts w:ascii="Tahoma" w:hAnsi="Tahoma" w:cs="Tahoma"/>
          <w:color w:val="FFFFFF"/>
          <w:sz w:val="54"/>
          <w:szCs w:val="54"/>
        </w:rPr>
        <w:t xml:space="preserve">and his fiancée, Inez Erickson, 27. </w:t>
      </w:r>
      <w:r>
        <w:br/>
      </w:r>
      <w:r>
        <w:rPr>
          <w:rFonts w:ascii="Tahoma" w:hAnsi="Tahoma" w:cs="Tahoma"/>
          <w:color w:val="FFFFFF"/>
          <w:sz w:val="54"/>
          <w:szCs w:val="54"/>
        </w:rPr>
        <w:t>Ramirez sho  Carn  in the head and</w:t>
      </w:r>
    </w:p>
    <w:p w:rsidR="008B3ECB" w:rsidRDefault="008B3ECB">
      <w:pPr>
        <w:spacing w:after="0" w:line="486" w:lineRule="exact"/>
        <w:ind w:left="804"/>
      </w:pPr>
      <w:r>
        <w:rPr>
          <w:rFonts w:ascii="Tahoma" w:hAnsi="Tahoma" w:cs="Tahoma"/>
          <w:color w:val="FFFFFF"/>
          <w:sz w:val="54"/>
          <w:szCs w:val="54"/>
        </w:rPr>
        <w:t>raped Erickson. He demanded she</w:t>
      </w:r>
    </w:p>
    <w:p w:rsidR="008B3ECB" w:rsidRDefault="008B3ECB">
      <w:pPr>
        <w:spacing w:before="1" w:after="0" w:line="527" w:lineRule="exact"/>
        <w:ind w:left="804"/>
      </w:pPr>
      <w:r>
        <w:rPr>
          <w:rFonts w:ascii="Tahoma" w:hAnsi="Tahoma" w:cs="Tahoma"/>
          <w:color w:val="FFFFFF"/>
          <w:sz w:val="54"/>
          <w:szCs w:val="54"/>
        </w:rPr>
        <w:t>swear her love for Satan and</w:t>
      </w:r>
    </w:p>
    <w:p w:rsidR="008B3ECB" w:rsidRDefault="008B3ECB">
      <w:pPr>
        <w:spacing w:before="1" w:after="0" w:line="591" w:lineRule="exact"/>
        <w:ind w:left="804"/>
      </w:pPr>
      <w:r>
        <w:rPr>
          <w:rFonts w:ascii="Tahoma" w:hAnsi="Tahoma" w:cs="Tahoma"/>
          <w:color w:val="FFFFFF"/>
          <w:sz w:val="54"/>
          <w:szCs w:val="54"/>
        </w:rPr>
        <w:t>afterwards, forced her to perform oral</w:t>
      </w:r>
    </w:p>
    <w:p w:rsidR="008B3ECB" w:rsidRDefault="008B3ECB">
      <w:pPr>
        <w:spacing w:before="1" w:after="0" w:line="577" w:lineRule="exact"/>
        <w:ind w:left="804"/>
      </w:pPr>
      <w:r>
        <w:rPr>
          <w:rFonts w:ascii="Tahoma" w:hAnsi="Tahoma" w:cs="Tahoma"/>
          <w:color w:val="FFFFFF"/>
          <w:sz w:val="54"/>
          <w:szCs w:val="54"/>
        </w:rPr>
        <w:t>sex on him. He then tied her and left.</w:t>
      </w:r>
    </w:p>
    <w:p w:rsidR="008B3ECB" w:rsidRDefault="008B3ECB">
      <w:pPr>
        <w:spacing w:after="0" w:line="590" w:lineRule="exact"/>
        <w:ind w:left="804" w:right="4184"/>
      </w:pPr>
      <w:r>
        <w:rPr>
          <w:rFonts w:ascii="Tahoma" w:hAnsi="Tahoma" w:cs="Tahoma"/>
          <w:color w:val="FFFFFF"/>
          <w:sz w:val="54"/>
          <w:szCs w:val="54"/>
        </w:rPr>
        <w:t xml:space="preserve">Erickson struggled to the window and </w:t>
      </w:r>
      <w:r>
        <w:br/>
      </w:r>
      <w:r>
        <w:rPr>
          <w:rFonts w:ascii="Tahoma" w:hAnsi="Tahoma" w:cs="Tahoma"/>
          <w:color w:val="FFFFFF"/>
          <w:sz w:val="54"/>
          <w:szCs w:val="54"/>
        </w:rPr>
        <w:t xml:space="preserve">saw the car Ramirez was driving. A </w:t>
      </w:r>
      <w:r>
        <w:br/>
      </w:r>
      <w:r>
        <w:rPr>
          <w:rFonts w:ascii="Tahoma" w:hAnsi="Tahoma" w:cs="Tahoma"/>
          <w:color w:val="FFFFFF"/>
          <w:sz w:val="54"/>
          <w:szCs w:val="54"/>
        </w:rPr>
        <w:t>teenager wrote down the license</w:t>
      </w:r>
    </w:p>
    <w:p w:rsidR="008B3ECB" w:rsidRDefault="008B3ECB">
      <w:pPr>
        <w:spacing w:before="1" w:after="0" w:line="569" w:lineRule="exact"/>
        <w:ind w:left="804"/>
      </w:pPr>
      <w:r>
        <w:rPr>
          <w:rFonts w:ascii="Tahoma" w:hAnsi="Tahoma" w:cs="Tahoma"/>
          <w:color w:val="FFFFFF"/>
          <w:sz w:val="54"/>
          <w:szCs w:val="54"/>
        </w:rPr>
        <w:t>plate number of the same car, after</w:t>
      </w:r>
    </w:p>
    <w:p w:rsidR="008B3ECB" w:rsidRDefault="008B3ECB">
      <w:pPr>
        <w:spacing w:before="2" w:after="0" w:line="580" w:lineRule="exact"/>
        <w:ind w:left="804" w:right="4317"/>
      </w:pPr>
      <w:r>
        <w:rPr>
          <w:rFonts w:ascii="Tahoma" w:hAnsi="Tahoma" w:cs="Tahoma"/>
          <w:color w:val="FFFFFF"/>
          <w:sz w:val="54"/>
          <w:szCs w:val="54"/>
        </w:rPr>
        <w:t xml:space="preserve">noticing it cruising suspiciously in the </w:t>
      </w:r>
      <w:r>
        <w:br/>
      </w:r>
      <w:r>
        <w:rPr>
          <w:rFonts w:ascii="Tahoma" w:hAnsi="Tahoma" w:cs="Tahoma"/>
          <w:color w:val="FFFFFF"/>
          <w:sz w:val="54"/>
          <w:szCs w:val="54"/>
        </w:rPr>
        <w:t>neighborhood.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3" type="#_x0000_t75" style="position:absolute;margin-left:0;margin-top:0;width:10in;height:540pt;z-index:-251630592;mso-position-horizontal-relative:page;mso-position-vertical-relative:page" o:allowincell="f">
            <v:imagedata r:id="rId29" o:title=""/>
            <w10:wrap anchorx="page" anchory="page"/>
          </v:shape>
        </w:pict>
      </w:r>
    </w:p>
    <w:p w:rsidR="008B3ECB" w:rsidRDefault="008B3ECB">
      <w:pPr>
        <w:spacing w:before="192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The information from</w:t>
      </w:r>
    </w:p>
    <w:p w:rsidR="008B3ECB" w:rsidRDefault="008B3ECB">
      <w:pPr>
        <w:spacing w:before="2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Erickson and the young man</w:t>
      </w:r>
    </w:p>
    <w:p w:rsidR="008B3ECB" w:rsidRDefault="008B3ECB">
      <w:pPr>
        <w:spacing w:before="4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enabled police to locate the</w:t>
      </w:r>
    </w:p>
    <w:p w:rsidR="008B3ECB" w:rsidRDefault="008B3ECB">
      <w:pPr>
        <w:spacing w:after="0" w:line="766" w:lineRule="exact"/>
        <w:ind w:left="1159" w:right="5052"/>
      </w:pPr>
      <w:r>
        <w:rPr>
          <w:rFonts w:ascii="Tahoma" w:hAnsi="Tahoma" w:cs="Tahoma"/>
          <w:color w:val="FFFFFF"/>
          <w:sz w:val="64"/>
          <w:szCs w:val="64"/>
        </w:rPr>
        <w:t xml:space="preserve">abandoned car, and get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 xml:space="preserve">fingerprints from inside. A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 xml:space="preserve">computer match was made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of the prints, and</w:t>
      </w:r>
    </w:p>
    <w:p w:rsidR="008B3ECB" w:rsidRDefault="008B3ECB">
      <w:pPr>
        <w:spacing w:before="39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identification of the Night</w:t>
      </w:r>
    </w:p>
    <w:p w:rsidR="008B3ECB" w:rsidRDefault="008B3ECB">
      <w:pPr>
        <w:spacing w:after="0" w:line="766" w:lineRule="exact"/>
        <w:ind w:left="1159" w:right="4779"/>
      </w:pPr>
      <w:r>
        <w:rPr>
          <w:rFonts w:ascii="Tahoma" w:hAnsi="Tahoma" w:cs="Tahoma"/>
          <w:color w:val="FFFFFF"/>
          <w:sz w:val="64"/>
          <w:szCs w:val="64"/>
        </w:rPr>
        <w:t xml:space="preserve">Stalker became known. On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 xml:space="preserve">August 30, 1985, the arrest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 xml:space="preserve">warrant for Richard Ramirez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was issued and his picture</w:t>
      </w:r>
    </w:p>
    <w:p w:rsidR="008B3ECB" w:rsidRDefault="008B3ECB">
      <w:pPr>
        <w:spacing w:before="39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released to the public.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4" type="#_x0000_t75" style="position:absolute;margin-left:0;margin-top:0;width:10in;height:540pt;z-index:-251629568;mso-position-horizontal-relative:page;mso-position-vertical-relative:page" o:allowincell="f">
            <v:imagedata r:id="rId30" o:title=""/>
            <w10:wrap anchorx="page" anchory="page"/>
          </v:shape>
        </w:pict>
      </w:r>
    </w:p>
    <w:p w:rsidR="008B3ECB" w:rsidRDefault="008B3ECB">
      <w:pPr>
        <w:spacing w:before="84" w:after="0" w:line="1012" w:lineRule="exact"/>
        <w:ind w:left="3435"/>
      </w:pPr>
      <w:r>
        <w:rPr>
          <w:rFonts w:ascii="Tahoma Bold" w:hAnsi="Tahoma Bold" w:cs="Tahoma Bold"/>
          <w:color w:val="FFFFCC"/>
          <w:sz w:val="88"/>
          <w:szCs w:val="88"/>
        </w:rPr>
        <w:t>A Face Revealed:</w:t>
      </w:r>
    </w:p>
    <w:p w:rsidR="008B3ECB" w:rsidRDefault="008B3ECB">
      <w:pPr>
        <w:spacing w:before="1" w:after="0" w:line="537" w:lineRule="exact"/>
        <w:ind w:left="1167"/>
      </w:pPr>
      <w:r>
        <w:rPr>
          <w:rFonts w:ascii="Tahoma" w:hAnsi="Tahoma" w:cs="Tahoma"/>
          <w:color w:val="FFFFFF"/>
          <w:sz w:val="54"/>
          <w:szCs w:val="54"/>
        </w:rPr>
        <w:t>On August 30, 1985, an arrest</w:t>
      </w:r>
    </w:p>
    <w:p w:rsidR="008B3ECB" w:rsidRDefault="008B3ECB">
      <w:pPr>
        <w:spacing w:before="1" w:after="0" w:line="492" w:lineRule="exact"/>
        <w:ind w:left="1167"/>
      </w:pPr>
      <w:r>
        <w:rPr>
          <w:rFonts w:ascii="Tahoma" w:hAnsi="Tahoma" w:cs="Tahoma"/>
          <w:color w:val="FFFFFF"/>
          <w:sz w:val="54"/>
          <w:szCs w:val="54"/>
        </w:rPr>
        <w:t>warrant for Richard Ramirez was</w:t>
      </w:r>
    </w:p>
    <w:p w:rsidR="008B3ECB" w:rsidRDefault="008B3ECB">
      <w:pPr>
        <w:spacing w:before="1" w:after="0" w:line="525" w:lineRule="exact"/>
        <w:ind w:left="1167"/>
      </w:pPr>
      <w:r>
        <w:rPr>
          <w:rFonts w:ascii="Tahoma" w:hAnsi="Tahoma" w:cs="Tahoma"/>
          <w:color w:val="FFFFFF"/>
          <w:sz w:val="54"/>
          <w:szCs w:val="54"/>
        </w:rPr>
        <w:t>issued and his face revealed to</w:t>
      </w:r>
    </w:p>
    <w:p w:rsidR="008B3ECB" w:rsidRDefault="008B3ECB">
      <w:pPr>
        <w:spacing w:before="1" w:after="0" w:line="518" w:lineRule="exact"/>
        <w:ind w:left="1167"/>
      </w:pPr>
      <w:r>
        <w:rPr>
          <w:rFonts w:ascii="Tahoma" w:hAnsi="Tahoma" w:cs="Tahoma"/>
          <w:color w:val="FFFFFF"/>
          <w:sz w:val="54"/>
          <w:szCs w:val="54"/>
        </w:rPr>
        <w:t>the public. Ramirez, unaware</w:t>
      </w:r>
    </w:p>
    <w:p w:rsidR="008B3ECB" w:rsidRDefault="008B3ECB">
      <w:pPr>
        <w:spacing w:before="1" w:after="0" w:line="520" w:lineRule="exact"/>
        <w:ind w:left="1167"/>
      </w:pPr>
      <w:r>
        <w:rPr>
          <w:rFonts w:ascii="Tahoma" w:hAnsi="Tahoma" w:cs="Tahoma"/>
          <w:color w:val="FFFFFF"/>
          <w:sz w:val="54"/>
          <w:szCs w:val="54"/>
        </w:rPr>
        <w:t>that his picture was all over the</w:t>
      </w:r>
    </w:p>
    <w:p w:rsidR="008B3ECB" w:rsidRDefault="008B3ECB">
      <w:pPr>
        <w:spacing w:after="0" w:line="520" w:lineRule="exact"/>
        <w:ind w:left="1167"/>
      </w:pPr>
      <w:r>
        <w:rPr>
          <w:rFonts w:ascii="Tahoma" w:hAnsi="Tahoma" w:cs="Tahoma"/>
          <w:color w:val="FFFFFF"/>
          <w:sz w:val="54"/>
          <w:szCs w:val="54"/>
        </w:rPr>
        <w:t>newspapers, got off of a</w:t>
      </w:r>
    </w:p>
    <w:p w:rsidR="008B3ECB" w:rsidRDefault="008B3ECB">
      <w:pPr>
        <w:spacing w:after="0" w:line="520" w:lineRule="exact"/>
        <w:ind w:left="1167" w:right="5078"/>
      </w:pPr>
      <w:r>
        <w:rPr>
          <w:rFonts w:ascii="Tahoma" w:hAnsi="Tahoma" w:cs="Tahoma"/>
          <w:color w:val="FFFFFF"/>
          <w:sz w:val="54"/>
          <w:szCs w:val="54"/>
        </w:rPr>
        <w:t xml:space="preserve">Greyhound bus, and walked into </w:t>
      </w:r>
      <w:r>
        <w:br/>
      </w:r>
      <w:r>
        <w:rPr>
          <w:rFonts w:ascii="Tahoma" w:hAnsi="Tahoma" w:cs="Tahoma"/>
          <w:color w:val="FFFFFF"/>
          <w:sz w:val="54"/>
          <w:szCs w:val="54"/>
        </w:rPr>
        <w:t xml:space="preserve">a liquor store. The woman </w:t>
      </w:r>
      <w:r>
        <w:br/>
      </w:r>
      <w:r>
        <w:rPr>
          <w:rFonts w:ascii="Tahoma" w:hAnsi="Tahoma" w:cs="Tahoma"/>
          <w:color w:val="FFFFFF"/>
          <w:sz w:val="54"/>
          <w:szCs w:val="54"/>
        </w:rPr>
        <w:t>working inside recognized him</w:t>
      </w:r>
    </w:p>
    <w:p w:rsidR="008B3ECB" w:rsidRDefault="008B3ECB">
      <w:pPr>
        <w:spacing w:after="0" w:line="520" w:lineRule="exact"/>
        <w:ind w:left="1167"/>
      </w:pPr>
      <w:r>
        <w:rPr>
          <w:rFonts w:ascii="Tahoma" w:hAnsi="Tahoma" w:cs="Tahoma"/>
          <w:color w:val="FFFFFF"/>
          <w:sz w:val="54"/>
          <w:szCs w:val="54"/>
        </w:rPr>
        <w:t>and began yelling that he was</w:t>
      </w:r>
    </w:p>
    <w:p w:rsidR="008B3ECB" w:rsidRDefault="008B3ECB">
      <w:pPr>
        <w:spacing w:after="0" w:line="520" w:lineRule="exact"/>
        <w:ind w:left="1167"/>
      </w:pPr>
      <w:r>
        <w:rPr>
          <w:rFonts w:ascii="Tahoma" w:hAnsi="Tahoma" w:cs="Tahoma"/>
          <w:color w:val="FFFFFF"/>
          <w:sz w:val="54"/>
          <w:szCs w:val="54"/>
        </w:rPr>
        <w:t>the Night Stalker. Shocked, he</w:t>
      </w:r>
    </w:p>
    <w:p w:rsidR="008B3ECB" w:rsidRDefault="008B3ECB">
      <w:pPr>
        <w:spacing w:after="0" w:line="520" w:lineRule="exact"/>
        <w:ind w:left="1167" w:right="4849"/>
      </w:pPr>
      <w:r>
        <w:rPr>
          <w:rFonts w:ascii="Tahoma" w:hAnsi="Tahoma" w:cs="Tahoma"/>
          <w:color w:val="FFFFFF"/>
          <w:sz w:val="54"/>
          <w:szCs w:val="54"/>
        </w:rPr>
        <w:t xml:space="preserve">quickly fled the store and headed </w:t>
      </w:r>
      <w:r>
        <w:br/>
      </w:r>
      <w:r>
        <w:rPr>
          <w:rFonts w:ascii="Tahoma" w:hAnsi="Tahoma" w:cs="Tahoma"/>
          <w:color w:val="FFFFFF"/>
          <w:sz w:val="54"/>
          <w:szCs w:val="54"/>
        </w:rPr>
        <w:t>toward the heavily populated</w:t>
      </w:r>
    </w:p>
    <w:p w:rsidR="008B3ECB" w:rsidRDefault="008B3ECB">
      <w:pPr>
        <w:spacing w:after="0" w:line="520" w:lineRule="exact"/>
        <w:ind w:left="1167"/>
      </w:pPr>
      <w:r>
        <w:rPr>
          <w:rFonts w:ascii="Tahoma" w:hAnsi="Tahoma" w:cs="Tahoma"/>
          <w:color w:val="FFFFFF"/>
          <w:sz w:val="54"/>
          <w:szCs w:val="54"/>
        </w:rPr>
        <w:t>Hispanic area of east Los</w:t>
      </w:r>
    </w:p>
    <w:p w:rsidR="008B3ECB" w:rsidRDefault="008B3ECB">
      <w:pPr>
        <w:spacing w:after="0" w:line="520" w:lineRule="exact"/>
        <w:ind w:left="1167"/>
      </w:pPr>
      <w:r>
        <w:rPr>
          <w:rFonts w:ascii="Tahoma" w:hAnsi="Tahoma" w:cs="Tahoma"/>
          <w:color w:val="FFFFFF"/>
          <w:sz w:val="54"/>
          <w:szCs w:val="54"/>
        </w:rPr>
        <w:t>Angeles.</w:t>
      </w:r>
    </w:p>
    <w:p w:rsidR="008B3ECB" w:rsidRDefault="008B3ECB">
      <w:pPr>
        <w:spacing w:before="37" w:after="0" w:line="621" w:lineRule="exact"/>
        <w:ind w:left="1167"/>
      </w:pPr>
      <w:r>
        <w:rPr>
          <w:rFonts w:ascii="Tahoma" w:hAnsi="Tahoma" w:cs="Tahoma"/>
          <w:color w:val="FFFFFF"/>
          <w:sz w:val="54"/>
          <w:szCs w:val="54"/>
        </w:rPr>
        <w:t>A small mob had formed and</w:t>
      </w:r>
    </w:p>
    <w:p w:rsidR="008B3ECB" w:rsidRDefault="008B3ECB">
      <w:pPr>
        <w:spacing w:before="1" w:after="0" w:line="498" w:lineRule="exact"/>
        <w:ind w:left="1167"/>
      </w:pPr>
      <w:r>
        <w:rPr>
          <w:rFonts w:ascii="Tahoma" w:hAnsi="Tahoma" w:cs="Tahoma"/>
          <w:color w:val="FFFFFF"/>
          <w:sz w:val="54"/>
          <w:szCs w:val="54"/>
        </w:rPr>
        <w:t>were following close behind him.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before="204" w:after="0" w:line="1012" w:lineRule="exact"/>
        <w:ind w:left="2891"/>
      </w:pPr>
      <w:r>
        <w:rPr>
          <w:noProof/>
          <w:lang w:val="en-US" w:eastAsia="en-US"/>
        </w:rPr>
        <w:pict>
          <v:shape id="_x0000_s1055" type="#_x0000_t75" style="position:absolute;left:0;text-align:left;margin-left:0;margin-top:0;width:10in;height:540pt;z-index:-251628544;mso-position-horizontal-relative:page;mso-position-vertical-relative:page" o:allowincell="f">
            <v:imagedata r:id="rId31" o:title=""/>
            <w10:wrap anchorx="page" anchory="page"/>
          </v:shape>
        </w:pict>
      </w:r>
      <w:r>
        <w:rPr>
          <w:rFonts w:ascii="Tahoma Bold" w:hAnsi="Tahoma Bold" w:cs="Tahoma Bold"/>
          <w:color w:val="FFFFCC"/>
          <w:sz w:val="88"/>
          <w:szCs w:val="88"/>
        </w:rPr>
        <w:t>Captured by a Mob:</w:t>
      </w:r>
    </w:p>
    <w:p w:rsidR="008B3ECB" w:rsidRDefault="008B3ECB">
      <w:pPr>
        <w:spacing w:before="176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Ramirez tried to steal a car, but the owner</w:t>
      </w:r>
    </w:p>
    <w:p w:rsidR="008B3ECB" w:rsidRDefault="008B3ECB">
      <w:pPr>
        <w:spacing w:before="24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was underneath it doing repairs. When</w:t>
      </w:r>
    </w:p>
    <w:p w:rsidR="008B3ECB" w:rsidRDefault="008B3ECB">
      <w:pPr>
        <w:spacing w:before="44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Ramirez started the engine, the man pulled</w:t>
      </w:r>
    </w:p>
    <w:p w:rsidR="008B3ECB" w:rsidRDefault="008B3ECB">
      <w:pPr>
        <w:spacing w:before="24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out from beneath the car and began chasing</w:t>
      </w:r>
    </w:p>
    <w:p w:rsidR="008B3ECB" w:rsidRDefault="008B3ECB">
      <w:pPr>
        <w:spacing w:before="44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Ramirez. The mob that was in pursuit of</w:t>
      </w:r>
    </w:p>
    <w:p w:rsidR="008B3ECB" w:rsidRDefault="008B3ECB">
      <w:pPr>
        <w:spacing w:before="24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Ramirez, now armed with steal rods, caught</w:t>
      </w:r>
    </w:p>
    <w:p w:rsidR="008B3ECB" w:rsidRDefault="008B3ECB">
      <w:pPr>
        <w:spacing w:before="24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up with him. He was subdued, while some of</w:t>
      </w:r>
    </w:p>
    <w:p w:rsidR="008B3ECB" w:rsidRDefault="008B3ECB">
      <w:pPr>
        <w:spacing w:before="44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the mob beat him, until the police arrived.</w:t>
      </w:r>
    </w:p>
    <w:p w:rsidR="008B3ECB" w:rsidRDefault="008B3ECB">
      <w:pPr>
        <w:spacing w:before="24" w:after="0" w:line="736" w:lineRule="exact"/>
        <w:ind w:left="924"/>
      </w:pPr>
      <w:r>
        <w:rPr>
          <w:rFonts w:ascii="Tahoma" w:hAnsi="Tahoma" w:cs="Tahoma"/>
          <w:color w:val="FFFFFF"/>
          <w:sz w:val="64"/>
          <w:szCs w:val="64"/>
        </w:rPr>
        <w:t>Reportedly, Ramirez raised his hands to the</w:t>
      </w:r>
    </w:p>
    <w:p w:rsidR="008B3ECB" w:rsidRDefault="008B3ECB">
      <w:pPr>
        <w:spacing w:before="25" w:after="0" w:line="760" w:lineRule="exact"/>
        <w:ind w:left="924" w:right="406"/>
      </w:pPr>
      <w:r>
        <w:rPr>
          <w:rFonts w:ascii="Tahoma" w:hAnsi="Tahoma" w:cs="Tahoma"/>
          <w:color w:val="FFFFFF"/>
          <w:sz w:val="64"/>
          <w:szCs w:val="64"/>
        </w:rPr>
        <w:t xml:space="preserve">police, begging for protection, and identified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himself as the Night Stalker.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56" type="#_x0000_t75" style="position:absolute;margin-left:0;margin-top:0;width:10in;height:540pt;z-index:-251627520;mso-position-horizontal-relative:page;mso-position-vertical-relative:page" o:allowincell="f">
            <v:imagedata r:id="rId24" o:title=""/>
            <w10:wrap anchorx="page" anchory="page"/>
          </v:shape>
        </w:pict>
      </w:r>
    </w:p>
    <w:p w:rsidR="008B3ECB" w:rsidRDefault="008B3ECB">
      <w:pPr>
        <w:spacing w:before="84" w:after="0" w:line="1012" w:lineRule="exact"/>
        <w:ind w:left="296"/>
      </w:pPr>
      <w:r>
        <w:rPr>
          <w:rFonts w:ascii="Tahoma Bold" w:hAnsi="Tahoma Bold" w:cs="Tahoma Bold"/>
          <w:color w:val="FFFFCC"/>
          <w:sz w:val="88"/>
          <w:szCs w:val="88"/>
        </w:rPr>
        <w:t>Trial, Conviction &amp; Sentencing</w:t>
      </w:r>
    </w:p>
    <w:p w:rsidR="008B3ECB" w:rsidRDefault="008B3ECB">
      <w:pPr>
        <w:spacing w:before="172" w:after="0" w:line="644" w:lineRule="exact"/>
        <w:ind w:left="263"/>
      </w:pPr>
      <w:r>
        <w:rPr>
          <w:rFonts w:ascii="Arial" w:hAnsi="Arial" w:cs="Arial"/>
          <w:color w:val="A2C145"/>
          <w:sz w:val="45"/>
          <w:szCs w:val="45"/>
        </w:rPr>
        <w:t>►</w:t>
      </w:r>
      <w:r>
        <w:rPr>
          <w:rFonts w:ascii="Tahoma" w:hAnsi="Tahoma" w:cs="Tahoma"/>
          <w:color w:val="FFFFFF"/>
          <w:sz w:val="56"/>
          <w:szCs w:val="56"/>
        </w:rPr>
        <w:t xml:space="preserve"> Ramirez claimed that he has been mistakenly</w:t>
      </w:r>
    </w:p>
    <w:p w:rsidR="008B3ECB" w:rsidRDefault="008B3ECB">
      <w:pPr>
        <w:spacing w:before="36" w:after="0" w:line="644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identified and did everything possible to delay the</w:t>
      </w:r>
    </w:p>
    <w:p w:rsidR="008B3ECB" w:rsidRDefault="008B3ECB">
      <w:pPr>
        <w:spacing w:after="0" w:line="680" w:lineRule="exact"/>
        <w:ind w:left="804" w:right="695"/>
      </w:pPr>
      <w:r>
        <w:rPr>
          <w:rFonts w:ascii="Tahoma" w:hAnsi="Tahoma" w:cs="Tahoma"/>
          <w:color w:val="FFFFFF"/>
          <w:sz w:val="56"/>
          <w:szCs w:val="56"/>
        </w:rPr>
        <w:t xml:space="preserve">onset of the trial, which saw him charged with 14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murders and 31 other felonies in connection to his</w:t>
      </w:r>
    </w:p>
    <w:p w:rsidR="008B3ECB" w:rsidRDefault="008B3ECB">
      <w:pPr>
        <w:spacing w:before="1" w:after="0" w:line="640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killing spree. Because he changed his legal counsel a</w:t>
      </w:r>
    </w:p>
    <w:p w:rsidR="008B3ECB" w:rsidRDefault="008B3ECB">
      <w:pPr>
        <w:spacing w:before="13" w:after="0" w:line="673" w:lineRule="exact"/>
        <w:ind w:left="804" w:right="1"/>
      </w:pPr>
      <w:r>
        <w:rPr>
          <w:rFonts w:ascii="Tahoma" w:hAnsi="Tahoma" w:cs="Tahoma"/>
          <w:color w:val="FFFFFF"/>
          <w:sz w:val="56"/>
          <w:szCs w:val="56"/>
        </w:rPr>
        <w:t xml:space="preserve">number of times, and the geographical spread of his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 xml:space="preserve">attacks also complicated the scope of the trial with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 xml:space="preserve">jurisdictional issues, some of the charges against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Ramirez were dropped in order to expedite what was</w:t>
      </w:r>
    </w:p>
    <w:p w:rsidR="008B3ECB" w:rsidRDefault="008B3ECB">
      <w:pPr>
        <w:spacing w:before="11" w:after="0" w:line="644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becoming a long journey to justice.</w:t>
      </w:r>
    </w:p>
    <w:p w:rsidR="008B3ECB" w:rsidRDefault="008B3ECB">
      <w:pPr>
        <w:spacing w:before="163" w:after="0" w:line="660" w:lineRule="exact"/>
        <w:ind w:left="263" w:right="11"/>
      </w:pPr>
      <w:r>
        <w:rPr>
          <w:rFonts w:ascii="Arial" w:hAnsi="Arial" w:cs="Arial"/>
          <w:color w:val="A2C145"/>
          <w:sz w:val="45"/>
          <w:szCs w:val="45"/>
        </w:rPr>
        <w:t>►</w:t>
      </w:r>
      <w:r>
        <w:rPr>
          <w:rFonts w:ascii="Tahoma" w:hAnsi="Tahoma" w:cs="Tahoma"/>
          <w:color w:val="FFFFFF"/>
          <w:sz w:val="56"/>
          <w:szCs w:val="56"/>
        </w:rPr>
        <w:t xml:space="preserve"> The major evidence used to convict Ramirez was the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fingerprint evidence found at the various crime</w:t>
      </w:r>
    </w:p>
    <w:p w:rsidR="008B3ECB" w:rsidRDefault="008B3ECB">
      <w:pPr>
        <w:spacing w:before="34" w:after="0" w:line="644" w:lineRule="exact"/>
        <w:ind w:left="804"/>
      </w:pPr>
      <w:r>
        <w:rPr>
          <w:rFonts w:ascii="Tahoma" w:hAnsi="Tahoma" w:cs="Tahoma"/>
          <w:color w:val="FFFFFF"/>
          <w:sz w:val="56"/>
          <w:szCs w:val="56"/>
        </w:rPr>
        <w:t>scenes.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before="173" w:after="0" w:line="760" w:lineRule="exact"/>
        <w:ind w:left="619" w:right="633"/>
      </w:pPr>
      <w:r>
        <w:rPr>
          <w:noProof/>
          <w:lang w:val="en-US" w:eastAsia="en-US"/>
        </w:rPr>
        <w:pict>
          <v:shape id="_x0000_s1057" type="#_x0000_t75" style="position:absolute;left:0;text-align:left;margin-left:0;margin-top:0;width:10in;height:540pt;z-index:-251626496;mso-position-horizontal-relative:page;mso-position-vertical-relative:page" o:allowincell="f">
            <v:imagedata r:id="rId24" o:title=""/>
            <w10:wrap anchorx="page" anchory="page"/>
          </v:shape>
        </w:pict>
      </w:r>
      <w:r>
        <w:rPr>
          <w:rFonts w:ascii="Arial" w:hAnsi="Arial" w:cs="Arial"/>
          <w:color w:val="A2C145"/>
          <w:sz w:val="51"/>
          <w:szCs w:val="51"/>
        </w:rPr>
        <w:t>►</w:t>
      </w:r>
      <w:r>
        <w:rPr>
          <w:noProof/>
          <w:lang w:val="en-US" w:eastAsia="en-US"/>
        </w:rPr>
        <w:pict>
          <v:shape id="_x0000_s1058" type="#_x0000_t75" style="position:absolute;left:0;text-align:left;margin-left:0;margin-top:0;width:10in;height:540pt;z-index:-251625472;mso-position-horizontal-relative:page;mso-position-vertical-relative:page" o:allowincell="f">
            <v:imagedata r:id="rId24" o:title=""/>
            <w10:wrap anchorx="page" anchory="page"/>
          </v:shape>
        </w:pict>
      </w:r>
      <w:r>
        <w:rPr>
          <w:rFonts w:ascii="Tahoma" w:hAnsi="Tahoma" w:cs="Tahoma"/>
          <w:color w:val="FFFFFF"/>
          <w:sz w:val="64"/>
          <w:szCs w:val="64"/>
        </w:rPr>
        <w:t xml:space="preserve">Almost three years after his apprehension,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on 22 July 1988, the jury selection process</w:t>
      </w:r>
    </w:p>
    <w:p w:rsidR="008B3ECB" w:rsidRDefault="008B3ECB">
      <w:pPr>
        <w:spacing w:before="40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began. The case took a full year to hear,</w:t>
      </w:r>
    </w:p>
    <w:p w:rsidR="008B3ECB" w:rsidRDefault="008B3ECB">
      <w:pPr>
        <w:spacing w:after="0" w:line="780" w:lineRule="exact"/>
        <w:ind w:left="1159" w:right="1053"/>
      </w:pPr>
      <w:r>
        <w:rPr>
          <w:rFonts w:ascii="Tahoma" w:hAnsi="Tahoma" w:cs="Tahoma"/>
          <w:color w:val="FFFFFF"/>
          <w:sz w:val="64"/>
          <w:szCs w:val="64"/>
        </w:rPr>
        <w:t xml:space="preserve">given the number of witnesses and sheer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amount of evidence. During this time,</w:t>
      </w:r>
    </w:p>
    <w:p w:rsidR="008B3ECB" w:rsidRDefault="008B3ECB">
      <w:pPr>
        <w:spacing w:before="5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Ramirez attracted a large, cult-like</w:t>
      </w:r>
    </w:p>
    <w:p w:rsidR="008B3ECB" w:rsidRDefault="008B3ECB">
      <w:pPr>
        <w:spacing w:before="2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following—many of whom were black-clad</w:t>
      </w:r>
    </w:p>
    <w:p w:rsidR="008B3ECB" w:rsidRDefault="008B3ECB">
      <w:pPr>
        <w:spacing w:before="4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Satan worshippers—who appeared daily at</w:t>
      </w:r>
    </w:p>
    <w:p w:rsidR="008B3ECB" w:rsidRDefault="008B3ECB">
      <w:pPr>
        <w:spacing w:after="0" w:line="780" w:lineRule="exact"/>
        <w:ind w:left="1159" w:right="168"/>
      </w:pPr>
      <w:r>
        <w:rPr>
          <w:rFonts w:ascii="Tahoma" w:hAnsi="Tahoma" w:cs="Tahoma"/>
          <w:color w:val="FFFFFF"/>
          <w:sz w:val="64"/>
          <w:szCs w:val="64"/>
        </w:rPr>
        <w:t xml:space="preserve">his trial. One of his supporters was Doreen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Lioy, whom he married while serving time in</w:t>
      </w:r>
    </w:p>
    <w:p w:rsidR="008B3ECB" w:rsidRDefault="008B3ECB">
      <w:pPr>
        <w:spacing w:before="5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prison. Further unsettling the jury was</w:t>
      </w:r>
    </w:p>
    <w:p w:rsidR="008B3ECB" w:rsidRDefault="008B3ECB">
      <w:pPr>
        <w:spacing w:before="2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Ramirez's own nonchalant behavior.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before="173" w:after="0" w:line="760" w:lineRule="exact"/>
        <w:ind w:left="619" w:right="567"/>
      </w:pPr>
      <w:r>
        <w:rPr>
          <w:noProof/>
          <w:lang w:val="en-US" w:eastAsia="en-US"/>
        </w:rPr>
        <w:pict>
          <v:shape id="_x0000_s1059" type="#_x0000_t75" style="position:absolute;left:0;text-align:left;margin-left:0;margin-top:0;width:10in;height:540pt;z-index:-251624448;mso-position-horizontal-relative:page;mso-position-vertical-relative:page" o:allowincell="f">
            <v:imagedata r:id="rId24" o:title=""/>
            <w10:wrap anchorx="page" anchory="page"/>
          </v:shape>
        </w:pict>
      </w:r>
      <w:r>
        <w:rPr>
          <w:rFonts w:ascii="Arial" w:hAnsi="Arial" w:cs="Arial"/>
          <w:color w:val="A2C145"/>
          <w:sz w:val="51"/>
          <w:szCs w:val="51"/>
        </w:rPr>
        <w:t>►</w:t>
      </w:r>
      <w:r>
        <w:rPr>
          <w:noProof/>
          <w:lang w:val="en-US" w:eastAsia="en-US"/>
        </w:rPr>
        <w:pict>
          <v:shape id="_x0000_s1060" type="#_x0000_t75" style="position:absolute;left:0;text-align:left;margin-left:0;margin-top:0;width:10in;height:540pt;z-index:-251623424;mso-position-horizontal-relative:page;mso-position-vertical-relative:page" o:allowincell="f">
            <v:imagedata r:id="rId24" o:title=""/>
            <w10:wrap anchorx="page" anchory="page"/>
          </v:shape>
        </w:pict>
      </w:r>
      <w:r>
        <w:rPr>
          <w:rFonts w:ascii="Tahoma" w:hAnsi="Tahoma" w:cs="Tahoma"/>
          <w:color w:val="FFFFFF"/>
          <w:sz w:val="64"/>
          <w:szCs w:val="64"/>
        </w:rPr>
        <w:t xml:space="preserve">Yet another delay occurred when one juror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was found murdered on August 14, 1989,</w:t>
      </w:r>
    </w:p>
    <w:p w:rsidR="008B3ECB" w:rsidRDefault="008B3ECB">
      <w:pPr>
        <w:spacing w:before="40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but rumors that Ramirez had orchestrated</w:t>
      </w:r>
    </w:p>
    <w:p w:rsidR="008B3ECB" w:rsidRDefault="008B3ECB">
      <w:pPr>
        <w:spacing w:before="2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her death proved unfounded.</w:t>
      </w:r>
    </w:p>
    <w:p w:rsidR="008B3ECB" w:rsidRDefault="008B3ECB">
      <w:pPr>
        <w:spacing w:before="184" w:after="0" w:line="736" w:lineRule="exact"/>
        <w:ind w:left="619"/>
      </w:pPr>
      <w:r>
        <w:rPr>
          <w:rFonts w:ascii="Arial" w:hAnsi="Arial" w:cs="Arial"/>
          <w:color w:val="A2C145"/>
          <w:sz w:val="51"/>
          <w:szCs w:val="51"/>
        </w:rPr>
        <w:t>►</w:t>
      </w:r>
      <w:r>
        <w:rPr>
          <w:rFonts w:ascii="Tahoma" w:hAnsi="Tahoma" w:cs="Tahoma"/>
          <w:color w:val="FFFFFF"/>
          <w:sz w:val="64"/>
          <w:szCs w:val="64"/>
        </w:rPr>
        <w:t>On September 20, 1989, the jury finally</w:t>
      </w:r>
    </w:p>
    <w:p w:rsidR="008B3ECB" w:rsidRDefault="008B3ECB">
      <w:pPr>
        <w:spacing w:before="25" w:after="0" w:line="760" w:lineRule="exact"/>
        <w:ind w:left="1159" w:right="260"/>
      </w:pPr>
      <w:r>
        <w:rPr>
          <w:rFonts w:ascii="Tahoma" w:hAnsi="Tahoma" w:cs="Tahoma"/>
          <w:color w:val="FFFFFF"/>
          <w:sz w:val="64"/>
          <w:szCs w:val="64"/>
        </w:rPr>
        <w:t xml:space="preserve">returned a unanimous guilty verdict on 43 </w:t>
      </w:r>
      <w:r>
        <w:br/>
      </w:r>
      <w:r>
        <w:rPr>
          <w:rFonts w:ascii="Tahoma" w:hAnsi="Tahoma" w:cs="Tahoma"/>
          <w:color w:val="FFFFFF"/>
          <w:sz w:val="64"/>
          <w:szCs w:val="64"/>
        </w:rPr>
        <w:t>charges, including 13 counts of murder, five</w:t>
      </w:r>
    </w:p>
    <w:p w:rsidR="008B3ECB" w:rsidRDefault="008B3ECB">
      <w:pPr>
        <w:spacing w:before="20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counts of attempted murder, 11 sexual</w:t>
      </w:r>
    </w:p>
    <w:p w:rsidR="008B3ECB" w:rsidRDefault="008B3ECB">
      <w:pPr>
        <w:spacing w:before="44" w:after="0" w:line="736" w:lineRule="exact"/>
        <w:ind w:left="1159"/>
      </w:pPr>
      <w:r>
        <w:rPr>
          <w:rFonts w:ascii="Tahoma" w:hAnsi="Tahoma" w:cs="Tahoma"/>
          <w:color w:val="FFFFFF"/>
          <w:sz w:val="64"/>
          <w:szCs w:val="64"/>
        </w:rPr>
        <w:t>assault charges and 14 burglary charges.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61" type="#_x0000_t75" style="position:absolute;margin-left:0;margin-top:0;width:10in;height:540pt;z-index:-251622400;mso-position-horizontal-relative:page;mso-position-vertical-relative:page" o:allowincell="f">
            <v:imagedata r:id="rId32" o:title=""/>
            <w10:wrap anchorx="page" anchory="page"/>
          </v:shape>
        </w:pict>
      </w:r>
    </w:p>
    <w:p w:rsidR="008B3ECB" w:rsidRDefault="008B3ECB">
      <w:pPr>
        <w:spacing w:before="84" w:after="0" w:line="1012" w:lineRule="exact"/>
        <w:ind w:left="3066"/>
      </w:pPr>
      <w:r>
        <w:rPr>
          <w:rFonts w:ascii="Tahoma" w:hAnsi="Tahoma" w:cs="Tahoma"/>
          <w:color w:val="FFFFCC"/>
          <w:sz w:val="88"/>
          <w:szCs w:val="88"/>
        </w:rPr>
        <w:t>Marriage Behind Bars</w:t>
      </w:r>
    </w:p>
    <w:p w:rsidR="008B3ECB" w:rsidRDefault="008B3ECB">
      <w:pPr>
        <w:tabs>
          <w:tab w:val="left" w:pos="804"/>
        </w:tabs>
        <w:spacing w:before="145" w:after="0" w:line="580" w:lineRule="exact"/>
        <w:ind w:left="263" w:right="410"/>
      </w:pPr>
      <w:r>
        <w:rPr>
          <w:rFonts w:ascii="Arial" w:hAnsi="Arial" w:cs="Arial"/>
          <w:color w:val="A2C145"/>
          <w:sz w:val="38"/>
          <w:szCs w:val="38"/>
        </w:rPr>
        <w:t>►</w:t>
      </w:r>
      <w:r>
        <w:rPr>
          <w:rFonts w:ascii="Tahoma" w:hAnsi="Tahoma" w:cs="Tahoma"/>
          <w:color w:val="FFFFFF"/>
          <w:sz w:val="48"/>
          <w:szCs w:val="48"/>
        </w:rPr>
        <w:t xml:space="preserve"> In 1996, Ramirez tied the knot with one of his groupies. She </w:t>
      </w:r>
      <w:r>
        <w:br/>
      </w:r>
      <w:r>
        <w:rPr>
          <w:rFonts w:ascii="Tahoma" w:hAnsi="Tahoma" w:cs="Tahoma"/>
          <w:color w:val="FFFFFF"/>
          <w:sz w:val="48"/>
          <w:szCs w:val="48"/>
        </w:rPr>
        <w:tab/>
        <w:t xml:space="preserve">is 4 </w:t>
      </w:r>
      <w:r>
        <w:rPr>
          <w:rFonts w:ascii="Tahoma" w:hAnsi="Tahoma" w:cs="Tahoma"/>
          <w:color w:val="FFFFFF"/>
          <w:w w:val="106"/>
          <w:sz w:val="48"/>
          <w:szCs w:val="48"/>
        </w:rPr>
        <w:t>ye   old Doree  Lio .</w:t>
      </w:r>
    </w:p>
    <w:p w:rsidR="008B3ECB" w:rsidRDefault="008B3ECB">
      <w:pPr>
        <w:tabs>
          <w:tab w:val="left" w:pos="804"/>
        </w:tabs>
        <w:spacing w:before="100" w:after="0" w:line="580" w:lineRule="exact"/>
        <w:ind w:left="263" w:right="1155"/>
      </w:pPr>
      <w:r>
        <w:rPr>
          <w:rFonts w:ascii="Arial" w:hAnsi="Arial" w:cs="Arial"/>
          <w:color w:val="A2C145"/>
          <w:sz w:val="38"/>
          <w:szCs w:val="38"/>
        </w:rPr>
        <w:t>►</w:t>
      </w:r>
      <w:r>
        <w:rPr>
          <w:rFonts w:ascii="Tahoma" w:hAnsi="Tahoma" w:cs="Tahoma"/>
          <w:color w:val="FFFFFF"/>
          <w:sz w:val="48"/>
          <w:szCs w:val="48"/>
        </w:rPr>
        <w:t xml:space="preserve"> Doreen believes her husband is innocent of the charges </w:t>
      </w:r>
      <w:r>
        <w:br/>
      </w:r>
      <w:r>
        <w:rPr>
          <w:rFonts w:ascii="Tahoma" w:hAnsi="Tahoma" w:cs="Tahoma"/>
          <w:color w:val="FFFFFF"/>
          <w:sz w:val="48"/>
          <w:szCs w:val="48"/>
        </w:rPr>
        <w:tab/>
        <w:t>against him  Lio , who was raised as a Catholic, respects</w:t>
      </w:r>
    </w:p>
    <w:p w:rsidR="008B3ECB" w:rsidRDefault="008B3ECB">
      <w:pPr>
        <w:spacing w:before="24" w:after="0" w:line="552" w:lineRule="exact"/>
        <w:ind w:left="804"/>
      </w:pPr>
      <w:r>
        <w:rPr>
          <w:rFonts w:ascii="Tahoma" w:hAnsi="Tahoma" w:cs="Tahoma"/>
          <w:color w:val="FFFFFF"/>
          <w:sz w:val="48"/>
          <w:szCs w:val="48"/>
        </w:rPr>
        <w:t>Ramirez's Satanic worship. This was demonstrated when she</w:t>
      </w:r>
    </w:p>
    <w:p w:rsidR="008B3ECB" w:rsidRDefault="008B3ECB">
      <w:pPr>
        <w:spacing w:before="5" w:after="0" w:line="580" w:lineRule="exact"/>
        <w:ind w:left="804" w:right="1691"/>
      </w:pPr>
      <w:r>
        <w:rPr>
          <w:rFonts w:ascii="Tahoma" w:hAnsi="Tahoma" w:cs="Tahoma"/>
          <w:color w:val="FFFFFF"/>
          <w:sz w:val="48"/>
          <w:szCs w:val="48"/>
        </w:rPr>
        <w:t xml:space="preserve">gave him a silver wedding band to wear, since Satanic </w:t>
      </w:r>
      <w:r>
        <w:br/>
      </w:r>
      <w:r>
        <w:rPr>
          <w:rFonts w:ascii="Tahoma" w:hAnsi="Tahoma" w:cs="Tahoma"/>
          <w:color w:val="FFFFFF"/>
          <w:sz w:val="48"/>
          <w:szCs w:val="48"/>
        </w:rPr>
        <w:t>worshipers do not wear gold.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before="47" w:after="0" w:line="670" w:lineRule="exact"/>
        <w:ind w:left="143" w:right="153"/>
      </w:pPr>
      <w:r>
        <w:rPr>
          <w:noProof/>
          <w:lang w:val="en-US" w:eastAsia="en-US"/>
        </w:rPr>
        <w:pict>
          <v:shape id="_x0000_s1062" type="#_x0000_t75" style="position:absolute;left:0;text-align:left;margin-left:0;margin-top:0;width:10in;height:540pt;z-index:-251621376;mso-position-horizontal-relative:page;mso-position-vertical-relative:page" o:allowincell="f">
            <v:imagedata r:id="rId33" o:title=""/>
            <w10:wrap anchorx="page" anchory="page"/>
          </v:shape>
        </w:pict>
      </w:r>
      <w:r>
        <w:rPr>
          <w:rFonts w:ascii="Arial" w:hAnsi="Arial" w:cs="Arial"/>
          <w:color w:val="A2C145"/>
          <w:sz w:val="45"/>
          <w:szCs w:val="45"/>
        </w:rPr>
        <w:t>►</w:t>
      </w:r>
      <w:r>
        <w:rPr>
          <w:noProof/>
          <w:lang w:val="en-US" w:eastAsia="en-US"/>
        </w:rPr>
        <w:pict>
          <v:shape id="_x0000_s1063" type="#_x0000_t75" style="position:absolute;left:0;text-align:left;margin-left:0;margin-top:0;width:10in;height:540pt;z-index:-251620352;mso-position-horizontal-relative:page;mso-position-vertical-relative:page" o:allowincell="f">
            <v:imagedata r:id="rId33" o:title=""/>
            <w10:wrap anchorx="page" anchory="page"/>
          </v:shape>
        </w:pict>
      </w:r>
      <w:r>
        <w:rPr>
          <w:rFonts w:ascii="Tahoma" w:hAnsi="Tahoma" w:cs="Tahoma"/>
          <w:color w:val="FFFFFF"/>
          <w:sz w:val="56"/>
          <w:szCs w:val="56"/>
        </w:rPr>
        <w:t xml:space="preserve"> On November 7, 1989, Ramirez received 19 death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 xml:space="preserve">sentences, to which he responded, "No big deal.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Death always comes with the territory. I'll see you in</w:t>
      </w:r>
    </w:p>
    <w:p w:rsidR="008B3ECB" w:rsidRDefault="008B3ECB">
      <w:pPr>
        <w:spacing w:before="32" w:after="0" w:line="644" w:lineRule="exact"/>
        <w:ind w:left="684"/>
      </w:pPr>
      <w:r>
        <w:rPr>
          <w:rFonts w:ascii="Tahoma" w:hAnsi="Tahoma" w:cs="Tahoma"/>
          <w:color w:val="FFFFFF"/>
          <w:sz w:val="56"/>
          <w:szCs w:val="56"/>
        </w:rPr>
        <w:t>Disneyland." He was subsequently transferred to San</w:t>
      </w:r>
    </w:p>
    <w:p w:rsidR="008B3ECB" w:rsidRDefault="008B3ECB">
      <w:pPr>
        <w:spacing w:before="16" w:after="0" w:line="644" w:lineRule="exact"/>
        <w:ind w:left="684"/>
      </w:pPr>
      <w:r>
        <w:rPr>
          <w:rFonts w:ascii="Tahoma" w:hAnsi="Tahoma" w:cs="Tahoma"/>
          <w:color w:val="FFFFFF"/>
          <w:sz w:val="56"/>
          <w:szCs w:val="56"/>
        </w:rPr>
        <w:t>Quentin Prison in California.</w:t>
      </w:r>
    </w:p>
    <w:p w:rsidR="008B3ECB" w:rsidRDefault="008B3ECB">
      <w:pPr>
        <w:spacing w:before="163" w:after="0" w:line="660" w:lineRule="exact"/>
        <w:ind w:left="143" w:right="333"/>
      </w:pPr>
      <w:r>
        <w:rPr>
          <w:rFonts w:ascii="Arial" w:hAnsi="Arial" w:cs="Arial"/>
          <w:color w:val="A2C145"/>
          <w:sz w:val="45"/>
          <w:szCs w:val="45"/>
        </w:rPr>
        <w:t>►</w:t>
      </w:r>
      <w:r>
        <w:rPr>
          <w:rFonts w:ascii="Tahoma" w:hAnsi="Tahoma" w:cs="Tahoma"/>
          <w:color w:val="FFFFFF"/>
          <w:sz w:val="56"/>
          <w:szCs w:val="56"/>
        </w:rPr>
        <w:t xml:space="preserve"> After 23 years on death row, Richard Ramirez died on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June 7, 2013, at the age of 53, reportedly of natural</w:t>
      </w:r>
    </w:p>
    <w:p w:rsidR="008B3ECB" w:rsidRDefault="008B3ECB">
      <w:pPr>
        <w:spacing w:before="12" w:after="0" w:line="670" w:lineRule="exact"/>
        <w:ind w:left="684" w:right="403"/>
      </w:pPr>
      <w:r>
        <w:rPr>
          <w:rFonts w:ascii="Tahoma" w:hAnsi="Tahoma" w:cs="Tahoma"/>
          <w:color w:val="FFFFFF"/>
          <w:sz w:val="56"/>
          <w:szCs w:val="56"/>
        </w:rPr>
        <w:t xml:space="preserve">causes. According to San Quentin corrections officers,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 xml:space="preserve">Ramirez's death came shortly after he was taken to </w:t>
      </w:r>
      <w:r>
        <w:br/>
      </w:r>
      <w:r>
        <w:rPr>
          <w:rFonts w:ascii="Tahoma" w:hAnsi="Tahoma" w:cs="Tahoma"/>
          <w:color w:val="FFFFFF"/>
          <w:sz w:val="56"/>
          <w:szCs w:val="56"/>
        </w:rPr>
        <w:t>Marin General Hospital in Greenbrae, California.</w:t>
      </w:r>
    </w:p>
    <w:p w:rsidR="008B3ECB" w:rsidRDefault="008B3ECB">
      <w:pPr>
        <w:spacing w:after="0" w:line="240" w:lineRule="exact"/>
        <w:rPr>
          <w:sz w:val="12"/>
          <w:szCs w:val="12"/>
        </w:rPr>
        <w:sectPr w:rsidR="008B3ECB">
          <w:pgSz w:w="14400" w:h="10800"/>
          <w:pgMar w:top="-20" w:right="0" w:bottom="-20" w:left="0" w:header="0" w:footer="0" w:gutter="0"/>
          <w:cols w:space="720"/>
        </w:sectPr>
      </w:pPr>
    </w:p>
    <w:p w:rsidR="008B3ECB" w:rsidRDefault="008B3ECB">
      <w:pPr>
        <w:spacing w:after="0" w:line="240" w:lineRule="exact"/>
        <w:rPr>
          <w:rFonts w:ascii="Times New Roman" w:hAnsi="Times New Roman"/>
          <w:sz w:val="24"/>
        </w:rPr>
      </w:pPr>
      <w:r>
        <w:rPr>
          <w:noProof/>
          <w:lang w:val="en-US" w:eastAsia="en-US"/>
        </w:rPr>
        <w:pict>
          <v:shape id="_x0000_s1064" type="#_x0000_t75" style="position:absolute;margin-left:0;margin-top:0;width:10in;height:540pt;z-index:-251619328;mso-position-horizontal-relative:page;mso-position-vertical-relative:page" o:allowincell="f">
            <v:imagedata r:id="rId34" o:title=""/>
            <w10:wrap anchorx="page" anchory="page"/>
          </v:shape>
        </w:pict>
      </w:r>
    </w:p>
    <w:sectPr w:rsidR="008B3ECB" w:rsidSect="005C7467">
      <w:pgSz w:w="14400" w:h="10800"/>
      <w:pgMar w:top="-20" w:right="0" w:bottom="-20" w:left="0" w:header="0" w:footer="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 Bold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efaultTabStop w:val="8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202E3"/>
    <w:rsid w:val="002F320B"/>
    <w:rsid w:val="00427692"/>
    <w:rsid w:val="004F4A41"/>
    <w:rsid w:val="005C7467"/>
    <w:rsid w:val="008202E3"/>
    <w:rsid w:val="008B3E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6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C7467"/>
    <w:pPr>
      <w:spacing w:after="200" w:line="276" w:lineRule="auto"/>
    </w:pPr>
    <w:rPr>
      <w:lang w:val="en-CA" w:eastAsia="en-C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Pages>38</Pages>
  <Words>1663</Words>
  <Characters>9483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Richard Ramirez</dc:title>
  <dc:subject/>
  <dc:creator/>
  <cp:keywords/>
  <dc:description/>
  <cp:lastModifiedBy>owenkl</cp:lastModifiedBy>
  <cp:revision>2</cp:revision>
  <dcterms:created xsi:type="dcterms:W3CDTF">2018-09-21T16:27:00Z</dcterms:created>
  <dcterms:modified xsi:type="dcterms:W3CDTF">2018-09-21T16:27:00Z</dcterms:modified>
</cp:coreProperties>
</file>