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0in;height:540pt;z-index:-251658240;mso-position-horizontal-relative:page;mso-position-vertical-relative:page" o:allowincell="f">
            <v:imagedata r:id="rId4" o:title=""/>
            <w10:wrap anchorx="page" anchory="page"/>
          </v:shape>
        </w:pict>
      </w:r>
    </w:p>
    <w:p w:rsidR="00C610D2" w:rsidRDefault="00C610D2">
      <w:pPr>
        <w:spacing w:before="360" w:after="0" w:line="920" w:lineRule="exact"/>
        <w:ind w:left="2403"/>
      </w:pPr>
      <w:r>
        <w:rPr>
          <w:rFonts w:ascii="Book Antiqua" w:hAnsi="Book Antiqua" w:cs="Book Antiqua"/>
          <w:color w:val="090805"/>
          <w:sz w:val="80"/>
          <w:szCs w:val="80"/>
        </w:rPr>
        <w:t>THE CASE OF JONBENET</w:t>
      </w:r>
    </w:p>
    <w:p w:rsidR="00C610D2" w:rsidRDefault="00C610D2">
      <w:pPr>
        <w:spacing w:before="40" w:after="0" w:line="920" w:lineRule="exact"/>
        <w:ind w:left="5524"/>
      </w:pPr>
      <w:r>
        <w:rPr>
          <w:rFonts w:ascii="Book Antiqua" w:hAnsi="Book Antiqua" w:cs="Book Antiqua"/>
          <w:color w:val="090805"/>
          <w:sz w:val="80"/>
          <w:szCs w:val="80"/>
        </w:rPr>
        <w:t>RAMSEY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27" type="#_x0000_t75" style="position:absolute;margin-left:0;margin-top:0;width:10in;height:540pt;z-index:-251657216;mso-position-horizontal-relative:page;mso-position-vertical-relative:page" o:allowincell="f">
            <v:imagedata r:id="rId5" o:title=""/>
            <w10:wrap anchorx="page" anchory="page"/>
          </v:shape>
        </w:pict>
      </w:r>
    </w:p>
    <w:p w:rsidR="00C610D2" w:rsidRDefault="00C610D2">
      <w:pPr>
        <w:spacing w:after="0" w:line="552" w:lineRule="exact"/>
        <w:ind w:left="104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104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104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1044"/>
        <w:rPr>
          <w:sz w:val="24"/>
          <w:szCs w:val="24"/>
        </w:rPr>
      </w:pPr>
    </w:p>
    <w:p w:rsidR="00C610D2" w:rsidRDefault="00C610D2">
      <w:pPr>
        <w:spacing w:before="376" w:after="0" w:line="552" w:lineRule="exact"/>
        <w:ind w:left="1044"/>
      </w:pPr>
      <w:r>
        <w:rPr>
          <w:rFonts w:ascii="Arial" w:hAnsi="Arial" w:cs="Arial"/>
          <w:color w:val="92A199"/>
          <w:w w:val="92"/>
          <w:sz w:val="48"/>
          <w:szCs w:val="48"/>
        </w:rPr>
        <w:t>•</w:t>
      </w:r>
      <w:r>
        <w:rPr>
          <w:rFonts w:ascii="Century Schoolbook Bold" w:hAnsi="Century Schoolbook Bold" w:cs="Century Schoolbook Bold"/>
          <w:color w:val="554A3B"/>
          <w:w w:val="92"/>
          <w:sz w:val="48"/>
          <w:szCs w:val="48"/>
        </w:rPr>
        <w:t xml:space="preserve"> JonBenét Patricia Ramsey</w:t>
      </w:r>
      <w:r>
        <w:rPr>
          <w:rFonts w:ascii="Century" w:hAnsi="Century" w:cs="Century"/>
          <w:color w:val="554A3B"/>
          <w:w w:val="92"/>
          <w:sz w:val="48"/>
          <w:szCs w:val="48"/>
        </w:rPr>
        <w:t xml:space="preserve"> (August 6, 1990 -</w:t>
      </w:r>
    </w:p>
    <w:p w:rsidR="00C610D2" w:rsidRDefault="00C610D2">
      <w:pPr>
        <w:spacing w:before="8" w:after="0" w:line="552" w:lineRule="exact"/>
        <w:ind w:left="1404"/>
      </w:pPr>
      <w:r>
        <w:rPr>
          <w:rFonts w:ascii="Century" w:hAnsi="Century" w:cs="Century"/>
          <w:color w:val="554A3B"/>
          <w:w w:val="102"/>
          <w:sz w:val="48"/>
          <w:szCs w:val="48"/>
        </w:rPr>
        <w:t>December 26, 1996) was murdered in her home in</w:t>
      </w:r>
    </w:p>
    <w:p w:rsidR="00C610D2" w:rsidRDefault="00C610D2">
      <w:pPr>
        <w:spacing w:before="28" w:after="0" w:line="552" w:lineRule="exact"/>
        <w:ind w:left="1404"/>
      </w:pPr>
      <w:r>
        <w:rPr>
          <w:rFonts w:ascii="Century" w:hAnsi="Century" w:cs="Century"/>
          <w:color w:val="554A3B"/>
          <w:sz w:val="48"/>
          <w:szCs w:val="48"/>
        </w:rPr>
        <w:t>Boulder, Colorado in 1996.</w:t>
      </w:r>
    </w:p>
    <w:p w:rsidR="00C610D2" w:rsidRDefault="00C610D2">
      <w:pPr>
        <w:spacing w:before="125" w:after="0" w:line="580" w:lineRule="exact"/>
        <w:ind w:left="1044" w:right="643"/>
      </w:pPr>
      <w:r>
        <w:rPr>
          <w:rFonts w:ascii="Arial" w:hAnsi="Arial" w:cs="Arial"/>
          <w:color w:val="92A199"/>
          <w:w w:val="105"/>
          <w:sz w:val="48"/>
          <w:szCs w:val="48"/>
        </w:rPr>
        <w:t>•</w:t>
      </w:r>
      <w:r>
        <w:rPr>
          <w:rFonts w:ascii="Century" w:hAnsi="Century" w:cs="Century"/>
          <w:color w:val="554A3B"/>
          <w:w w:val="105"/>
          <w:sz w:val="48"/>
          <w:szCs w:val="48"/>
        </w:rPr>
        <w:t xml:space="preserve"> The case had consumed American attention to the </w:t>
      </w:r>
      <w:r>
        <w:br/>
      </w:r>
      <w:r>
        <w:rPr>
          <w:rFonts w:ascii="Century" w:hAnsi="Century" w:cs="Century"/>
          <w:color w:val="554A3B"/>
          <w:sz w:val="48"/>
          <w:szCs w:val="48"/>
        </w:rPr>
        <w:t>point of bizzarre fan worship…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before="175" w:after="0" w:line="805" w:lineRule="exact"/>
        <w:ind w:left="670"/>
      </w:pPr>
      <w:r>
        <w:rPr>
          <w:noProof/>
          <w:lang w:val="en-US" w:eastAsia="en-US"/>
        </w:rPr>
        <w:pict>
          <v:shape id="_x0000_s1028" type="#_x0000_t75" style="position:absolute;left:0;text-align:left;margin-left:0;margin-top:0;width:10in;height:540pt;z-index:-251656192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Book Antiqua" w:hAnsi="Book Antiqua" w:cs="Book Antiqua"/>
          <w:color w:val="919191"/>
          <w:sz w:val="70"/>
          <w:szCs w:val="70"/>
        </w:rPr>
        <w:t>IF JONBENET HAD LIVED, SHE'D BE IN</w:t>
      </w:r>
    </w:p>
    <w:p w:rsidR="00C610D2" w:rsidRDefault="00C610D2">
      <w:pPr>
        <w:spacing w:before="35" w:after="0" w:line="805" w:lineRule="exact"/>
        <w:ind w:left="5466"/>
      </w:pPr>
      <w:r>
        <w:rPr>
          <w:rFonts w:ascii="Book Antiqua" w:hAnsi="Book Antiqua" w:cs="Book Antiqua"/>
          <w:color w:val="919191"/>
          <w:sz w:val="70"/>
          <w:szCs w:val="70"/>
        </w:rPr>
        <w:t>COLLEGE.</w:t>
      </w:r>
    </w:p>
    <w:p w:rsidR="00C610D2" w:rsidRDefault="00C610D2">
      <w:pPr>
        <w:spacing w:after="0" w:line="552" w:lineRule="exact"/>
        <w:ind w:left="444"/>
        <w:rPr>
          <w:sz w:val="24"/>
          <w:szCs w:val="24"/>
        </w:rPr>
      </w:pPr>
    </w:p>
    <w:p w:rsidR="00C610D2" w:rsidRDefault="00C610D2">
      <w:pPr>
        <w:spacing w:before="332" w:after="0" w:line="552" w:lineRule="exact"/>
        <w:ind w:left="444"/>
      </w:pPr>
      <w:r>
        <w:rPr>
          <w:rFonts w:ascii="Arial" w:hAnsi="Arial" w:cs="Arial"/>
          <w:color w:val="92A199"/>
          <w:w w:val="104"/>
          <w:sz w:val="48"/>
          <w:szCs w:val="48"/>
        </w:rPr>
        <w:t>•</w:t>
      </w:r>
      <w:r>
        <w:rPr>
          <w:rFonts w:ascii="Century" w:hAnsi="Century" w:cs="Century"/>
          <w:color w:val="090805"/>
          <w:w w:val="104"/>
          <w:sz w:val="48"/>
          <w:szCs w:val="48"/>
        </w:rPr>
        <w:t xml:space="preserve"> 21 years have passed since the</w:t>
      </w:r>
    </w:p>
    <w:p w:rsidR="00C610D2" w:rsidRDefault="00C610D2">
      <w:pPr>
        <w:spacing w:before="8" w:after="0" w:line="552" w:lineRule="exact"/>
        <w:ind w:left="804"/>
      </w:pPr>
      <w:r>
        <w:rPr>
          <w:rFonts w:ascii="Century" w:hAnsi="Century" w:cs="Century"/>
          <w:color w:val="090805"/>
          <w:w w:val="104"/>
          <w:sz w:val="48"/>
          <w:szCs w:val="48"/>
        </w:rPr>
        <w:t>murder and her case continues to</w:t>
      </w:r>
    </w:p>
    <w:p w:rsidR="00C610D2" w:rsidRDefault="00C610D2">
      <w:pPr>
        <w:spacing w:before="28" w:after="0" w:line="552" w:lineRule="exact"/>
        <w:ind w:left="804"/>
      </w:pPr>
      <w:r>
        <w:rPr>
          <w:rFonts w:ascii="Century" w:hAnsi="Century" w:cs="Century"/>
          <w:color w:val="090805"/>
          <w:sz w:val="48"/>
          <w:szCs w:val="48"/>
        </w:rPr>
        <w:t>baffle investigators.</w:t>
      </w:r>
    </w:p>
    <w:p w:rsidR="00C610D2" w:rsidRDefault="00C610D2">
      <w:pPr>
        <w:spacing w:before="125" w:after="0" w:line="580" w:lineRule="exact"/>
        <w:ind w:left="444" w:right="4559"/>
      </w:pP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rFonts w:ascii="Century" w:hAnsi="Century" w:cs="Century"/>
          <w:color w:val="090805"/>
          <w:sz w:val="48"/>
          <w:szCs w:val="48"/>
        </w:rPr>
        <w:t xml:space="preserve"> In late 1996, the tragic, brutal murder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>of a 6-year-old girl rocked the nation.</w:t>
      </w:r>
    </w:p>
    <w:p w:rsidR="00C610D2" w:rsidRDefault="00C610D2">
      <w:pPr>
        <w:spacing w:before="100" w:after="0" w:line="580" w:lineRule="exact"/>
        <w:ind w:left="444" w:right="6106"/>
      </w:pPr>
      <w:r>
        <w:rPr>
          <w:rFonts w:ascii="Arial" w:hAnsi="Arial" w:cs="Arial"/>
          <w:color w:val="92A199"/>
          <w:w w:val="102"/>
          <w:sz w:val="48"/>
          <w:szCs w:val="48"/>
        </w:rPr>
        <w:t>•</w:t>
      </w:r>
      <w:r>
        <w:rPr>
          <w:rFonts w:ascii="Century" w:hAnsi="Century" w:cs="Century"/>
          <w:color w:val="090805"/>
          <w:w w:val="102"/>
          <w:sz w:val="48"/>
          <w:szCs w:val="48"/>
        </w:rPr>
        <w:t xml:space="preserve"> She would be 27 this year, and </w:t>
      </w:r>
      <w:r>
        <w:br/>
      </w:r>
      <w:r>
        <w:rPr>
          <w:rFonts w:ascii="Century" w:hAnsi="Century" w:cs="Century"/>
          <w:color w:val="090805"/>
          <w:w w:val="102"/>
          <w:sz w:val="48"/>
          <w:szCs w:val="48"/>
        </w:rPr>
        <w:t>graduating from college.</w:t>
      </w:r>
    </w:p>
    <w:p w:rsidR="00C610D2" w:rsidRDefault="00C610D2">
      <w:pPr>
        <w:spacing w:before="144" w:after="0" w:line="552" w:lineRule="exact"/>
        <w:ind w:left="444"/>
      </w:pPr>
      <w:r>
        <w:rPr>
          <w:rFonts w:ascii="Arial" w:hAnsi="Arial" w:cs="Arial"/>
          <w:color w:val="92A199"/>
          <w:w w:val="95"/>
          <w:sz w:val="48"/>
          <w:szCs w:val="48"/>
        </w:rPr>
        <w:t>•</w:t>
      </w:r>
      <w:r>
        <w:rPr>
          <w:rFonts w:ascii="Century" w:hAnsi="Century" w:cs="Century"/>
          <w:color w:val="090805"/>
          <w:w w:val="95"/>
          <w:sz w:val="48"/>
          <w:szCs w:val="48"/>
        </w:rPr>
        <w:t xml:space="preserve"> Patsy, a former Miss West Virginia,</w:t>
      </w:r>
    </w:p>
    <w:p w:rsidR="00C610D2" w:rsidRDefault="00C610D2">
      <w:pPr>
        <w:spacing w:before="8" w:after="0" w:line="552" w:lineRule="exact"/>
        <w:ind w:left="804"/>
      </w:pPr>
      <w:r>
        <w:rPr>
          <w:rFonts w:ascii="Century" w:hAnsi="Century" w:cs="Century"/>
          <w:color w:val="090805"/>
          <w:w w:val="107"/>
          <w:sz w:val="48"/>
          <w:szCs w:val="48"/>
        </w:rPr>
        <w:t>encouraged her young daughter to</w:t>
      </w:r>
    </w:p>
    <w:p w:rsidR="00C610D2" w:rsidRDefault="00C610D2">
      <w:pPr>
        <w:spacing w:before="28" w:after="0" w:line="552" w:lineRule="exact"/>
        <w:ind w:left="804"/>
      </w:pPr>
      <w:r>
        <w:rPr>
          <w:rFonts w:ascii="Century" w:hAnsi="Century" w:cs="Century"/>
          <w:color w:val="090805"/>
          <w:w w:val="104"/>
          <w:sz w:val="48"/>
          <w:szCs w:val="48"/>
        </w:rPr>
        <w:t>enter beauty pageants.  She was an</w:t>
      </w:r>
    </w:p>
    <w:p w:rsidR="00C610D2" w:rsidRDefault="00C610D2">
      <w:pPr>
        <w:spacing w:before="28" w:after="0" w:line="552" w:lineRule="exact"/>
        <w:ind w:left="804"/>
      </w:pPr>
      <w:r>
        <w:rPr>
          <w:rFonts w:ascii="Century" w:hAnsi="Century" w:cs="Century"/>
          <w:color w:val="090805"/>
          <w:sz w:val="48"/>
          <w:szCs w:val="48"/>
        </w:rPr>
        <w:t>original toddler in tiaras.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29" type="#_x0000_t75" style="position:absolute;margin-left:0;margin-top:0;width:10in;height:540pt;z-index:-251655168;mso-position-horizontal-relative:page;mso-position-vertical-relative:page" o:allowincell="f">
            <v:imagedata r:id="rId7" o:title=""/>
            <w10:wrap anchorx="page" anchory="page"/>
          </v:shape>
        </w:pict>
      </w:r>
    </w:p>
    <w:p w:rsidR="00C610D2" w:rsidRDefault="00C610D2">
      <w:pPr>
        <w:spacing w:before="170" w:after="0" w:line="570" w:lineRule="exact"/>
        <w:ind w:left="564" w:right="7539"/>
      </w:pPr>
      <w:r>
        <w:rPr>
          <w:rFonts w:ascii="Arial" w:hAnsi="Arial" w:cs="Arial"/>
          <w:color w:val="92A199"/>
          <w:w w:val="101"/>
          <w:sz w:val="48"/>
          <w:szCs w:val="48"/>
        </w:rPr>
        <w:t>•</w:t>
      </w:r>
      <w:r>
        <w:rPr>
          <w:rFonts w:ascii="Century" w:hAnsi="Century" w:cs="Century"/>
          <w:color w:val="554A3B"/>
          <w:w w:val="101"/>
          <w:sz w:val="48"/>
          <w:szCs w:val="48"/>
        </w:rPr>
        <w:t xml:space="preserve"> JonBenet was born in </w:t>
      </w:r>
      <w:r>
        <w:br/>
      </w:r>
      <w:r>
        <w:rPr>
          <w:rFonts w:ascii="Century" w:hAnsi="Century" w:cs="Century"/>
          <w:color w:val="554A3B"/>
          <w:w w:val="103"/>
          <w:sz w:val="48"/>
          <w:szCs w:val="48"/>
        </w:rPr>
        <w:t xml:space="preserve">Atlanta, Georgia, the </w:t>
      </w:r>
      <w:r>
        <w:br/>
      </w:r>
      <w:r>
        <w:rPr>
          <w:rFonts w:ascii="Century" w:hAnsi="Century" w:cs="Century"/>
          <w:color w:val="554A3B"/>
          <w:w w:val="103"/>
          <w:sz w:val="48"/>
          <w:szCs w:val="48"/>
        </w:rPr>
        <w:t>younger of two children</w:t>
      </w:r>
    </w:p>
    <w:p w:rsidR="00C610D2" w:rsidRDefault="00C610D2">
      <w:pPr>
        <w:spacing w:before="25" w:after="0" w:line="552" w:lineRule="exact"/>
        <w:ind w:left="924"/>
      </w:pPr>
      <w:r>
        <w:rPr>
          <w:rFonts w:ascii="Century" w:hAnsi="Century" w:cs="Century"/>
          <w:color w:val="554A3B"/>
          <w:w w:val="96"/>
          <w:sz w:val="48"/>
          <w:szCs w:val="48"/>
        </w:rPr>
        <w:t>of Patricia Ann "Patsy"</w:t>
      </w:r>
    </w:p>
    <w:p w:rsidR="00C610D2" w:rsidRDefault="00C610D2">
      <w:pPr>
        <w:spacing w:before="28" w:after="0" w:line="552" w:lineRule="exact"/>
        <w:ind w:left="924"/>
      </w:pPr>
      <w:r>
        <w:rPr>
          <w:rFonts w:ascii="Century" w:hAnsi="Century" w:cs="Century"/>
          <w:color w:val="554A3B"/>
          <w:w w:val="102"/>
          <w:sz w:val="48"/>
          <w:szCs w:val="48"/>
        </w:rPr>
        <w:t>and John Ramsey.</w:t>
      </w:r>
    </w:p>
    <w:p w:rsidR="00C610D2" w:rsidRDefault="00C610D2">
      <w:pPr>
        <w:spacing w:before="128" w:after="0" w:line="552" w:lineRule="exact"/>
        <w:ind w:left="564"/>
      </w:pPr>
      <w:r>
        <w:rPr>
          <w:rFonts w:ascii="Arial" w:hAnsi="Arial" w:cs="Arial"/>
          <w:color w:val="92A199"/>
          <w:w w:val="105"/>
          <w:sz w:val="48"/>
          <w:szCs w:val="48"/>
        </w:rPr>
        <w:t>•</w:t>
      </w:r>
      <w:r>
        <w:rPr>
          <w:rFonts w:ascii="Century" w:hAnsi="Century" w:cs="Century"/>
          <w:color w:val="554A3B"/>
          <w:w w:val="105"/>
          <w:sz w:val="48"/>
          <w:szCs w:val="48"/>
        </w:rPr>
        <w:t xml:space="preserve"> She had an older</w:t>
      </w:r>
    </w:p>
    <w:p w:rsidR="00C610D2" w:rsidRDefault="00C610D2">
      <w:pPr>
        <w:spacing w:before="28" w:after="0" w:line="552" w:lineRule="exact"/>
        <w:ind w:left="924"/>
      </w:pPr>
      <w:r>
        <w:rPr>
          <w:rFonts w:ascii="Century" w:hAnsi="Century" w:cs="Century"/>
          <w:color w:val="554A3B"/>
          <w:sz w:val="48"/>
          <w:szCs w:val="48"/>
        </w:rPr>
        <w:t>brother, Burke (born</w:t>
      </w:r>
    </w:p>
    <w:p w:rsidR="00C610D2" w:rsidRDefault="00C610D2">
      <w:pPr>
        <w:spacing w:before="28" w:after="0" w:line="552" w:lineRule="exact"/>
        <w:ind w:left="924"/>
      </w:pPr>
      <w:r>
        <w:rPr>
          <w:rFonts w:ascii="Century" w:hAnsi="Century" w:cs="Century"/>
          <w:color w:val="554A3B"/>
          <w:sz w:val="48"/>
          <w:szCs w:val="48"/>
        </w:rPr>
        <w:t>1987).</w:t>
      </w:r>
    </w:p>
    <w:p w:rsidR="00C610D2" w:rsidRDefault="00C610D2">
      <w:pPr>
        <w:spacing w:before="148" w:after="0" w:line="552" w:lineRule="exact"/>
        <w:ind w:left="564"/>
      </w:pPr>
      <w:r>
        <w:rPr>
          <w:rFonts w:ascii="Arial" w:hAnsi="Arial" w:cs="Arial"/>
          <w:color w:val="92A199"/>
          <w:w w:val="95"/>
          <w:sz w:val="48"/>
          <w:szCs w:val="48"/>
        </w:rPr>
        <w:t>•</w:t>
      </w:r>
      <w:r>
        <w:rPr>
          <w:rFonts w:ascii="Century" w:hAnsi="Century" w:cs="Century"/>
          <w:color w:val="554A3B"/>
          <w:w w:val="95"/>
          <w:sz w:val="48"/>
          <w:szCs w:val="48"/>
        </w:rPr>
        <w:t xml:space="preserve"> Her first name is a</w:t>
      </w:r>
    </w:p>
    <w:p w:rsidR="00C610D2" w:rsidRDefault="00C610D2">
      <w:pPr>
        <w:spacing w:before="8" w:after="0" w:line="552" w:lineRule="exact"/>
        <w:ind w:left="924"/>
      </w:pPr>
      <w:r>
        <w:rPr>
          <w:rFonts w:ascii="Century" w:hAnsi="Century" w:cs="Century"/>
          <w:color w:val="554A3B"/>
          <w:w w:val="104"/>
          <w:sz w:val="48"/>
          <w:szCs w:val="48"/>
        </w:rPr>
        <w:t>portmanteau of her</w:t>
      </w:r>
    </w:p>
    <w:p w:rsidR="00C610D2" w:rsidRDefault="00C610D2">
      <w:pPr>
        <w:spacing w:before="5" w:after="0" w:line="580" w:lineRule="exact"/>
        <w:ind w:left="924" w:right="7715"/>
      </w:pPr>
      <w:r>
        <w:rPr>
          <w:rFonts w:ascii="Century" w:hAnsi="Century" w:cs="Century"/>
          <w:color w:val="554A3B"/>
          <w:sz w:val="48"/>
          <w:szCs w:val="48"/>
        </w:rPr>
        <w:t xml:space="preserve">father's first and middle </w:t>
      </w:r>
      <w:r>
        <w:br/>
      </w:r>
      <w:r>
        <w:rPr>
          <w:rFonts w:ascii="Century" w:hAnsi="Century" w:cs="Century"/>
          <w:color w:val="554A3B"/>
          <w:sz w:val="48"/>
          <w:szCs w:val="48"/>
        </w:rPr>
        <w:t>names, John Bennett.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0" type="#_x0000_t75" style="position:absolute;margin-left:0;margin-top:0;width:10in;height:540pt;z-index:-251654144;mso-position-horizontal-relative:page;mso-position-vertical-relative:page" o:allowincell="f">
            <v:imagedata r:id="rId8" o:title=""/>
            <w10:wrap anchorx="page" anchory="page"/>
          </v:shape>
        </w:pict>
      </w:r>
    </w:p>
    <w:p w:rsidR="00C610D2" w:rsidRDefault="00C610D2">
      <w:pPr>
        <w:spacing w:after="0" w:line="552" w:lineRule="exact"/>
        <w:ind w:left="68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68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68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68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68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68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68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68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68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684"/>
        <w:rPr>
          <w:sz w:val="24"/>
          <w:szCs w:val="24"/>
        </w:rPr>
      </w:pPr>
    </w:p>
    <w:p w:rsidR="00C610D2" w:rsidRDefault="00C610D2">
      <w:pPr>
        <w:spacing w:before="304" w:after="0" w:line="552" w:lineRule="exact"/>
        <w:ind w:left="684"/>
      </w:pPr>
      <w:r>
        <w:rPr>
          <w:rFonts w:ascii="Arial" w:hAnsi="Arial" w:cs="Arial"/>
          <w:color w:val="92A199"/>
          <w:w w:val="102"/>
          <w:sz w:val="48"/>
          <w:szCs w:val="48"/>
        </w:rPr>
        <w:t>•</w:t>
      </w:r>
      <w:r>
        <w:rPr>
          <w:rFonts w:ascii="Century" w:hAnsi="Century" w:cs="Century"/>
          <w:color w:val="554A3B"/>
          <w:w w:val="102"/>
          <w:sz w:val="48"/>
          <w:szCs w:val="48"/>
        </w:rPr>
        <w:t xml:space="preserve"> Ramsey's father, John was the president of Access</w:t>
      </w:r>
    </w:p>
    <w:p w:rsidR="00C610D2" w:rsidRDefault="00C610D2">
      <w:pPr>
        <w:spacing w:before="22" w:after="0" w:line="560" w:lineRule="exact"/>
        <w:ind w:left="1044" w:right="177"/>
      </w:pPr>
      <w:r>
        <w:rPr>
          <w:rFonts w:ascii="Century" w:hAnsi="Century" w:cs="Century"/>
          <w:color w:val="554A3B"/>
          <w:w w:val="103"/>
          <w:sz w:val="48"/>
          <w:szCs w:val="48"/>
        </w:rPr>
        <w:t xml:space="preserve">Graphics, a business computer system company which </w:t>
      </w:r>
      <w:r>
        <w:br/>
      </w:r>
      <w:r>
        <w:rPr>
          <w:rFonts w:ascii="Century" w:hAnsi="Century" w:cs="Century"/>
          <w:color w:val="554A3B"/>
          <w:w w:val="103"/>
          <w:sz w:val="48"/>
          <w:szCs w:val="48"/>
        </w:rPr>
        <w:t>later became a subsidiary of Lockheed Martin.</w:t>
      </w:r>
    </w:p>
    <w:p w:rsidR="00C610D2" w:rsidRDefault="00C610D2">
      <w:pPr>
        <w:spacing w:before="147" w:after="0" w:line="552" w:lineRule="exact"/>
        <w:ind w:left="684"/>
      </w:pP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rFonts w:ascii="Century" w:hAnsi="Century" w:cs="Century"/>
          <w:color w:val="554A3B"/>
          <w:sz w:val="48"/>
          <w:szCs w:val="48"/>
        </w:rPr>
        <w:t xml:space="preserve"> In 1991, the family relocated to </w:t>
      </w:r>
      <w:r>
        <w:rPr>
          <w:rFonts w:ascii="Century Schoolbook Bold" w:hAnsi="Century Schoolbook Bold" w:cs="Century Schoolbook Bold"/>
          <w:color w:val="554A3B"/>
          <w:sz w:val="48"/>
          <w:szCs w:val="48"/>
        </w:rPr>
        <w:t>Boulder, Colorado</w:t>
      </w:r>
    </w:p>
    <w:p w:rsidR="00C610D2" w:rsidRDefault="00C610D2">
      <w:pPr>
        <w:spacing w:before="28" w:after="0" w:line="552" w:lineRule="exact"/>
        <w:ind w:left="1044"/>
      </w:pPr>
      <w:r>
        <w:rPr>
          <w:rFonts w:ascii="Century" w:hAnsi="Century" w:cs="Century"/>
          <w:color w:val="554A3B"/>
          <w:w w:val="106"/>
          <w:sz w:val="48"/>
          <w:szCs w:val="48"/>
        </w:rPr>
        <w:t>where Access Graphics' headquarters were located.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1" type="#_x0000_t75" style="position:absolute;margin-left:0;margin-top:0;width:10in;height:540pt;z-index:-251653120;mso-position-horizontal-relative:page;mso-position-vertical-relative:page" o:allowincell="f">
            <v:imagedata r:id="rId9" o:title=""/>
            <w10:wrap anchorx="page" anchory="page"/>
          </v:shape>
        </w:pict>
      </w:r>
    </w:p>
    <w:p w:rsidR="00C610D2" w:rsidRDefault="00C610D2">
      <w:pPr>
        <w:spacing w:before="184" w:after="0" w:line="552" w:lineRule="exact"/>
        <w:ind w:left="684"/>
      </w:pP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rFonts w:ascii="Century" w:hAnsi="Century" w:cs="Century"/>
          <w:color w:val="554A3B"/>
          <w:sz w:val="48"/>
          <w:szCs w:val="48"/>
        </w:rPr>
        <w:t xml:space="preserve"> It was there that Patsy Ramsey</w:t>
      </w:r>
    </w:p>
    <w:p w:rsidR="00C610D2" w:rsidRDefault="00C610D2">
      <w:pPr>
        <w:spacing w:before="8" w:after="0" w:line="552" w:lineRule="exact"/>
        <w:ind w:left="1044"/>
      </w:pPr>
      <w:r>
        <w:rPr>
          <w:rFonts w:ascii="Century" w:hAnsi="Century" w:cs="Century"/>
          <w:color w:val="554A3B"/>
          <w:w w:val="102"/>
          <w:sz w:val="48"/>
          <w:szCs w:val="48"/>
        </w:rPr>
        <w:t>began enrolling her daughter in a</w:t>
      </w:r>
    </w:p>
    <w:p w:rsidR="00C610D2" w:rsidRDefault="00C610D2">
      <w:pPr>
        <w:spacing w:before="28" w:after="0" w:line="552" w:lineRule="exact"/>
        <w:ind w:left="1044"/>
      </w:pPr>
      <w:r>
        <w:rPr>
          <w:rFonts w:ascii="Century" w:hAnsi="Century" w:cs="Century"/>
          <w:color w:val="554A3B"/>
          <w:w w:val="103"/>
          <w:sz w:val="48"/>
          <w:szCs w:val="48"/>
        </w:rPr>
        <w:t>variety of different beauty pageants</w:t>
      </w:r>
    </w:p>
    <w:p w:rsidR="00C610D2" w:rsidRDefault="00C610D2">
      <w:pPr>
        <w:spacing w:before="28" w:after="0" w:line="552" w:lineRule="exact"/>
        <w:ind w:left="1044"/>
      </w:pPr>
      <w:r>
        <w:rPr>
          <w:rFonts w:ascii="Century" w:hAnsi="Century" w:cs="Century"/>
          <w:color w:val="554A3B"/>
          <w:sz w:val="48"/>
          <w:szCs w:val="48"/>
        </w:rPr>
        <w:t>in several states.</w:t>
      </w:r>
    </w:p>
    <w:p w:rsidR="00C610D2" w:rsidRDefault="00C610D2">
      <w:pPr>
        <w:spacing w:before="142" w:after="0" w:line="560" w:lineRule="exact"/>
        <w:ind w:left="684" w:right="5138"/>
      </w:pPr>
      <w:r>
        <w:rPr>
          <w:rFonts w:ascii="Arial" w:hAnsi="Arial" w:cs="Arial"/>
          <w:color w:val="92A199"/>
          <w:w w:val="102"/>
          <w:sz w:val="48"/>
          <w:szCs w:val="48"/>
        </w:rPr>
        <w:t>•</w:t>
      </w:r>
      <w:r>
        <w:rPr>
          <w:rFonts w:ascii="Century" w:hAnsi="Century" w:cs="Century"/>
          <w:color w:val="554A3B"/>
          <w:w w:val="102"/>
          <w:sz w:val="48"/>
          <w:szCs w:val="48"/>
        </w:rPr>
        <w:t xml:space="preserve"> JonBenét Ramsey went on to win </w:t>
      </w:r>
      <w:r>
        <w:br/>
      </w:r>
      <w:r>
        <w:rPr>
          <w:rFonts w:ascii="Century" w:hAnsi="Century" w:cs="Century"/>
          <w:color w:val="554A3B"/>
          <w:sz w:val="48"/>
          <w:szCs w:val="48"/>
        </w:rPr>
        <w:t>the titles of America's Royale Miss,</w:t>
      </w:r>
    </w:p>
    <w:p w:rsidR="00C610D2" w:rsidRDefault="00C610D2">
      <w:pPr>
        <w:spacing w:before="27" w:after="0" w:line="552" w:lineRule="exact"/>
        <w:ind w:left="1044"/>
      </w:pPr>
      <w:r>
        <w:rPr>
          <w:rFonts w:ascii="Century" w:hAnsi="Century" w:cs="Century"/>
          <w:color w:val="554A3B"/>
          <w:w w:val="89"/>
          <w:sz w:val="48"/>
          <w:szCs w:val="48"/>
        </w:rPr>
        <w:t>Little Miss Charlevoix, Little Miss</w:t>
      </w:r>
    </w:p>
    <w:p w:rsidR="00C610D2" w:rsidRDefault="00C610D2">
      <w:pPr>
        <w:spacing w:before="5" w:after="0" w:line="580" w:lineRule="exact"/>
        <w:ind w:left="1044" w:right="5190"/>
        <w:jc w:val="both"/>
      </w:pPr>
      <w:r>
        <w:rPr>
          <w:rFonts w:ascii="Century" w:hAnsi="Century" w:cs="Century"/>
          <w:color w:val="554A3B"/>
          <w:w w:val="102"/>
          <w:sz w:val="48"/>
          <w:szCs w:val="48"/>
        </w:rPr>
        <w:t xml:space="preserve">Colorado, Colorado State All-Star </w:t>
      </w:r>
      <w:r>
        <w:br/>
      </w:r>
      <w:r>
        <w:rPr>
          <w:rFonts w:ascii="Century" w:hAnsi="Century" w:cs="Century"/>
          <w:color w:val="554A3B"/>
          <w:w w:val="95"/>
          <w:sz w:val="48"/>
          <w:szCs w:val="48"/>
        </w:rPr>
        <w:t xml:space="preserve">Kids Cover Girl, and National Tiny </w:t>
      </w:r>
      <w:r>
        <w:br/>
      </w:r>
      <w:r>
        <w:rPr>
          <w:rFonts w:ascii="Century" w:hAnsi="Century" w:cs="Century"/>
          <w:color w:val="554A3B"/>
          <w:w w:val="93"/>
          <w:sz w:val="48"/>
          <w:szCs w:val="48"/>
        </w:rPr>
        <w:t>Miss Beauty.</w:t>
      </w:r>
    </w:p>
    <w:p w:rsidR="00C610D2" w:rsidRDefault="00C610D2">
      <w:pPr>
        <w:spacing w:before="100" w:after="0" w:line="580" w:lineRule="exact"/>
        <w:ind w:left="684" w:right="4974"/>
      </w:pPr>
      <w:r>
        <w:rPr>
          <w:rFonts w:ascii="Arial" w:hAnsi="Arial" w:cs="Arial"/>
          <w:color w:val="92A199"/>
          <w:w w:val="103"/>
          <w:sz w:val="48"/>
          <w:szCs w:val="48"/>
        </w:rPr>
        <w:t>•</w:t>
      </w:r>
      <w:r>
        <w:rPr>
          <w:rFonts w:ascii="Century" w:hAnsi="Century" w:cs="Century"/>
          <w:color w:val="554A3B"/>
          <w:w w:val="103"/>
          <w:sz w:val="48"/>
          <w:szCs w:val="48"/>
        </w:rPr>
        <w:t xml:space="preserve"> JonBenét's active role in pageants </w:t>
      </w:r>
      <w:r>
        <w:br/>
      </w:r>
      <w:r>
        <w:rPr>
          <w:rFonts w:ascii="Century" w:hAnsi="Century" w:cs="Century"/>
          <w:color w:val="554A3B"/>
          <w:sz w:val="48"/>
          <w:szCs w:val="48"/>
        </w:rPr>
        <w:t xml:space="preserve">as well as Patsy Ramsey's reported </w:t>
      </w:r>
      <w:r>
        <w:br/>
      </w:r>
      <w:r>
        <w:rPr>
          <w:rFonts w:ascii="Century" w:hAnsi="Century" w:cs="Century"/>
          <w:color w:val="554A3B"/>
          <w:sz w:val="48"/>
          <w:szCs w:val="48"/>
        </w:rPr>
        <w:t>"pageant mother" behavior was</w:t>
      </w:r>
    </w:p>
    <w:p w:rsidR="00C610D2" w:rsidRDefault="00C610D2">
      <w:pPr>
        <w:spacing w:before="24" w:after="0" w:line="552" w:lineRule="exact"/>
        <w:ind w:left="1044"/>
      </w:pPr>
      <w:r>
        <w:rPr>
          <w:rFonts w:ascii="Century" w:hAnsi="Century" w:cs="Century"/>
          <w:color w:val="554A3B"/>
          <w:sz w:val="48"/>
          <w:szCs w:val="48"/>
        </w:rPr>
        <w:t>highly scrutinized by media following</w:t>
      </w:r>
    </w:p>
    <w:p w:rsidR="00C610D2" w:rsidRDefault="00C610D2">
      <w:pPr>
        <w:spacing w:before="8" w:after="0" w:line="552" w:lineRule="exact"/>
        <w:ind w:left="1044"/>
      </w:pPr>
      <w:r>
        <w:rPr>
          <w:rFonts w:ascii="Century" w:hAnsi="Century" w:cs="Century"/>
          <w:color w:val="554A3B"/>
          <w:sz w:val="48"/>
          <w:szCs w:val="48"/>
        </w:rPr>
        <w:t>the murder.</w:t>
      </w:r>
    </w:p>
    <w:p w:rsidR="00C610D2" w:rsidRDefault="00C610D2">
      <w:pPr>
        <w:spacing w:before="125" w:after="0" w:line="580" w:lineRule="exact"/>
        <w:ind w:left="684" w:right="5269"/>
      </w:pPr>
      <w:r>
        <w:rPr>
          <w:rFonts w:ascii="Arial" w:hAnsi="Arial" w:cs="Arial"/>
          <w:color w:val="92A199"/>
          <w:w w:val="102"/>
          <w:sz w:val="48"/>
          <w:szCs w:val="48"/>
        </w:rPr>
        <w:t>•</w:t>
      </w:r>
      <w:r>
        <w:rPr>
          <w:rFonts w:ascii="Century" w:hAnsi="Century" w:cs="Century"/>
          <w:color w:val="554A3B"/>
          <w:w w:val="102"/>
          <w:sz w:val="48"/>
          <w:szCs w:val="48"/>
        </w:rPr>
        <w:t xml:space="preserve"> At the time of her death, Ramsey </w:t>
      </w:r>
      <w:r>
        <w:br/>
      </w:r>
      <w:r>
        <w:rPr>
          <w:rFonts w:ascii="Century" w:hAnsi="Century" w:cs="Century"/>
          <w:color w:val="554A3B"/>
          <w:sz w:val="48"/>
          <w:szCs w:val="48"/>
        </w:rPr>
        <w:t>was in kindergarten.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2" type="#_x0000_t75" style="position:absolute;margin-left:0;margin-top:0;width:10in;height:540pt;z-index:-251652096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3" type="#_x0000_t75" style="position:absolute;margin-left:0;margin-top:0;width:10in;height:540pt;z-index:-251651072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4" type="#_x0000_t75" style="position:absolute;margin-left:0;margin-top:0;width:10in;height:540pt;z-index:-251650048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5" type="#_x0000_t75" style="position:absolute;margin-left:0;margin-top:0;width:10in;height:540pt;z-index:-251649024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6" type="#_x0000_t75" style="position:absolute;margin-left:0;margin-top:0;width:10in;height:540pt;z-index:-251648000;mso-position-horizontal-relative:page;mso-position-vertical-relative:page" o:allowincell="f">
            <v:imagedata r:id="rId14" o:title=""/>
            <w10:wrap anchorx="page" anchory="page"/>
          </v:shape>
        </w:pic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before="182" w:after="0" w:line="506" w:lineRule="exact"/>
        <w:ind w:left="324"/>
      </w:pPr>
      <w:r>
        <w:rPr>
          <w:noProof/>
          <w:lang w:val="en-US" w:eastAsia="en-US"/>
        </w:rPr>
        <w:pict>
          <v:shape id="_x0000_s1037" type="#_x0000_t75" style="position:absolute;left:0;text-align:left;margin-left:0;margin-top:0;width:10in;height:540pt;z-index:-251646976;mso-position-horizontal-relative:page;mso-position-vertical-relative:page" o:allowincell="f">
            <v:imagedata r:id="rId15" o:title=""/>
            <w10:wrap anchorx="page" anchory="page"/>
          </v:shape>
        </w:pict>
      </w:r>
      <w:r>
        <w:rPr>
          <w:rFonts w:ascii="Arial" w:hAnsi="Arial" w:cs="Arial"/>
          <w:color w:val="92A199"/>
          <w:sz w:val="44"/>
          <w:szCs w:val="44"/>
        </w:rPr>
        <w:t>•</w:t>
      </w:r>
      <w:r>
        <w:rPr>
          <w:noProof/>
          <w:lang w:val="en-US" w:eastAsia="en-US"/>
        </w:rPr>
        <w:pict>
          <v:shape id="_x0000_s1038" type="#_x0000_t75" style="position:absolute;left:0;text-align:left;margin-left:0;margin-top:0;width:10in;height:540pt;z-index:-251645952;mso-position-horizontal-relative:page;mso-position-vertical-relative:page" o:allowincell="f">
            <v:imagedata r:id="rId15" o:title=""/>
            <w10:wrap anchorx="page" anchory="page"/>
          </v:shape>
        </w:pict>
      </w:r>
      <w:r>
        <w:rPr>
          <w:rFonts w:ascii="Century" w:hAnsi="Century" w:cs="Century"/>
          <w:color w:val="090805"/>
          <w:sz w:val="44"/>
          <w:szCs w:val="44"/>
        </w:rPr>
        <w:t xml:space="preserve"> The Ramsey family enjoyed a normal Christmas Day in 1996.</w:t>
      </w:r>
    </w:p>
    <w:p w:rsidR="00C610D2" w:rsidRDefault="00C610D2">
      <w:pPr>
        <w:spacing w:before="86" w:after="0" w:line="540" w:lineRule="exact"/>
        <w:ind w:left="324" w:right="1271"/>
      </w:pPr>
      <w:r>
        <w:rPr>
          <w:rFonts w:ascii="Arial" w:hAnsi="Arial" w:cs="Arial"/>
          <w:color w:val="92A199"/>
          <w:sz w:val="44"/>
          <w:szCs w:val="44"/>
        </w:rPr>
        <w:t>•</w:t>
      </w:r>
      <w:r>
        <w:rPr>
          <w:rFonts w:ascii="Century" w:hAnsi="Century" w:cs="Century"/>
          <w:color w:val="090805"/>
          <w:sz w:val="44"/>
          <w:szCs w:val="44"/>
        </w:rPr>
        <w:t xml:space="preserve"> The children gleefully opened their presents on Christmas </w:t>
      </w:r>
      <w:r>
        <w:br/>
      </w:r>
      <w:r>
        <w:rPr>
          <w:rFonts w:ascii="Century" w:hAnsi="Century" w:cs="Century"/>
          <w:color w:val="090805"/>
          <w:sz w:val="44"/>
          <w:szCs w:val="44"/>
        </w:rPr>
        <w:t>morning.</w:t>
      </w:r>
    </w:p>
    <w:p w:rsidR="00C610D2" w:rsidRDefault="00C610D2">
      <w:pPr>
        <w:spacing w:before="109" w:after="0" w:line="506" w:lineRule="exact"/>
        <w:ind w:left="324"/>
      </w:pPr>
      <w:r>
        <w:rPr>
          <w:rFonts w:ascii="Arial" w:hAnsi="Arial" w:cs="Arial"/>
          <w:color w:val="92A199"/>
          <w:sz w:val="44"/>
          <w:szCs w:val="44"/>
        </w:rPr>
        <w:t>•</w:t>
      </w:r>
      <w:r>
        <w:rPr>
          <w:rFonts w:ascii="Century" w:hAnsi="Century" w:cs="Century"/>
          <w:color w:val="090805"/>
          <w:sz w:val="44"/>
          <w:szCs w:val="44"/>
        </w:rPr>
        <w:t xml:space="preserve"> Later, the family had dinner with their friends, the Whites.</w:t>
      </w:r>
    </w:p>
    <w:p w:rsidR="00C610D2" w:rsidRDefault="00C610D2">
      <w:pPr>
        <w:spacing w:before="123" w:after="0" w:line="520" w:lineRule="exact"/>
        <w:ind w:left="324" w:right="213"/>
      </w:pPr>
      <w:r>
        <w:rPr>
          <w:rFonts w:ascii="Arial" w:hAnsi="Arial" w:cs="Arial"/>
          <w:color w:val="92A199"/>
          <w:w w:val="104"/>
          <w:sz w:val="44"/>
          <w:szCs w:val="44"/>
        </w:rPr>
        <w:t>•</w:t>
      </w:r>
      <w:r>
        <w:rPr>
          <w:rFonts w:ascii="Century" w:hAnsi="Century" w:cs="Century"/>
          <w:color w:val="090805"/>
          <w:w w:val="104"/>
          <w:sz w:val="44"/>
          <w:szCs w:val="44"/>
        </w:rPr>
        <w:t xml:space="preserve"> After leaving for home, they stopped at a few other houses to </w:t>
      </w:r>
      <w:r>
        <w:br/>
      </w:r>
      <w:r>
        <w:rPr>
          <w:rFonts w:ascii="Century" w:hAnsi="Century" w:cs="Century"/>
          <w:color w:val="090805"/>
          <w:w w:val="103"/>
          <w:sz w:val="44"/>
          <w:szCs w:val="44"/>
        </w:rPr>
        <w:t>drop off more presents.</w:t>
      </w:r>
    </w:p>
    <w:p w:rsidR="00C610D2" w:rsidRDefault="00C610D2">
      <w:pPr>
        <w:spacing w:before="104" w:after="0" w:line="540" w:lineRule="exact"/>
        <w:ind w:left="324" w:right="151"/>
      </w:pPr>
      <w:r>
        <w:rPr>
          <w:rFonts w:ascii="Arial" w:hAnsi="Arial" w:cs="Arial"/>
          <w:color w:val="92A199"/>
          <w:w w:val="102"/>
          <w:sz w:val="44"/>
          <w:szCs w:val="44"/>
        </w:rPr>
        <w:t>•</w:t>
      </w:r>
      <w:r>
        <w:rPr>
          <w:rFonts w:ascii="Century" w:hAnsi="Century" w:cs="Century"/>
          <w:color w:val="090805"/>
          <w:w w:val="102"/>
          <w:sz w:val="44"/>
          <w:szCs w:val="44"/>
        </w:rPr>
        <w:t xml:space="preserve"> By the time they got home, JonBenet was sound asleep. They </w:t>
      </w:r>
      <w:r>
        <w:br/>
      </w:r>
      <w:r>
        <w:rPr>
          <w:rFonts w:ascii="Century" w:hAnsi="Century" w:cs="Century"/>
          <w:color w:val="090805"/>
          <w:sz w:val="44"/>
          <w:szCs w:val="44"/>
        </w:rPr>
        <w:t>carried her upstairs and put her to bed without waking her up.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before="184" w:after="0" w:line="552" w:lineRule="exact"/>
        <w:ind w:left="324"/>
      </w:pPr>
      <w:r>
        <w:rPr>
          <w:noProof/>
          <w:lang w:val="en-US" w:eastAsia="en-US"/>
        </w:rPr>
        <w:pict>
          <v:shape id="_x0000_s1039" type="#_x0000_t75" style="position:absolute;left:0;text-align:left;margin-left:0;margin-top:0;width:10in;height:540pt;z-index:-251644928;mso-position-horizontal-relative:page;mso-position-vertical-relative:page" o:allowincell="f">
            <v:imagedata r:id="rId16" o:title=""/>
            <w10:wrap anchorx="page" anchory="page"/>
          </v:shape>
        </w:pict>
      </w:r>
      <w:r>
        <w:rPr>
          <w:rFonts w:ascii="Arial" w:hAnsi="Arial" w:cs="Arial"/>
          <w:color w:val="92A199"/>
          <w:w w:val="108"/>
          <w:sz w:val="48"/>
          <w:szCs w:val="48"/>
        </w:rPr>
        <w:t>•</w:t>
      </w:r>
      <w:r>
        <w:rPr>
          <w:noProof/>
          <w:lang w:val="en-US" w:eastAsia="en-US"/>
        </w:rPr>
        <w:pict>
          <v:shape id="_x0000_s1040" type="#_x0000_t75" style="position:absolute;left:0;text-align:left;margin-left:0;margin-top:0;width:10in;height:540pt;z-index:-251643904;mso-position-horizontal-relative:page;mso-position-vertical-relative:page" o:allowincell="f">
            <v:imagedata r:id="rId16" o:title=""/>
            <w10:wrap anchorx="page" anchory="page"/>
          </v:shape>
        </w:pict>
      </w:r>
      <w:r>
        <w:rPr>
          <w:rFonts w:ascii="Century" w:hAnsi="Century" w:cs="Century"/>
          <w:color w:val="090805"/>
          <w:w w:val="108"/>
          <w:sz w:val="48"/>
          <w:szCs w:val="48"/>
        </w:rPr>
        <w:t xml:space="preserve"> According to her account,</w:t>
      </w:r>
    </w:p>
    <w:p w:rsidR="00C610D2" w:rsidRDefault="00C610D2">
      <w:pPr>
        <w:spacing w:after="0" w:line="580" w:lineRule="exact"/>
        <w:ind w:left="684" w:right="5935"/>
      </w:pPr>
      <w:r>
        <w:rPr>
          <w:rFonts w:ascii="Century" w:hAnsi="Century" w:cs="Century"/>
          <w:color w:val="090805"/>
          <w:sz w:val="48"/>
          <w:szCs w:val="48"/>
        </w:rPr>
        <w:t xml:space="preserve">Patsy awoke early next morning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>to prepare for the family's flight</w:t>
      </w:r>
    </w:p>
    <w:p w:rsidR="00C610D2" w:rsidRDefault="00C610D2">
      <w:pPr>
        <w:spacing w:before="9" w:after="0" w:line="552" w:lineRule="exact"/>
        <w:ind w:left="684"/>
      </w:pPr>
      <w:r>
        <w:rPr>
          <w:rFonts w:ascii="Century" w:hAnsi="Century" w:cs="Century"/>
          <w:color w:val="090805"/>
          <w:w w:val="102"/>
          <w:sz w:val="48"/>
          <w:szCs w:val="48"/>
        </w:rPr>
        <w:t>to Michigan.</w:t>
      </w:r>
    </w:p>
    <w:p w:rsidR="00C610D2" w:rsidRDefault="00C610D2">
      <w:pPr>
        <w:spacing w:before="108" w:after="0" w:line="480" w:lineRule="exact"/>
        <w:ind w:left="791" w:right="6854"/>
      </w:pPr>
      <w:r>
        <w:rPr>
          <w:rFonts w:ascii="Arial" w:hAnsi="Arial" w:cs="Arial"/>
          <w:color w:val="CF533E"/>
          <w:w w:val="102"/>
          <w:sz w:val="40"/>
          <w:szCs w:val="40"/>
        </w:rPr>
        <w:t>•</w:t>
      </w:r>
      <w:r>
        <w:rPr>
          <w:rFonts w:ascii="Century" w:hAnsi="Century" w:cs="Century"/>
          <w:color w:val="090805"/>
          <w:w w:val="102"/>
          <w:sz w:val="40"/>
          <w:szCs w:val="40"/>
        </w:rPr>
        <w:t xml:space="preserve"> the spiral staircase, she found a </w:t>
      </w:r>
      <w:r>
        <w:rPr>
          <w:rFonts w:ascii="Century" w:hAnsi="Century" w:cs="Century"/>
          <w:color w:val="090805"/>
          <w:sz w:val="40"/>
          <w:szCs w:val="40"/>
        </w:rPr>
        <w:t>note. It was a ransom letter for JonBenet.</w:t>
      </w:r>
    </w:p>
    <w:p w:rsidR="00C610D2" w:rsidRDefault="00C610D2">
      <w:pPr>
        <w:spacing w:before="117" w:after="0" w:line="460" w:lineRule="exact"/>
        <w:ind w:left="791"/>
      </w:pPr>
      <w:r>
        <w:rPr>
          <w:rFonts w:ascii="Arial" w:hAnsi="Arial" w:cs="Arial"/>
          <w:color w:val="CF533E"/>
          <w:w w:val="104"/>
          <w:sz w:val="40"/>
          <w:szCs w:val="40"/>
        </w:rPr>
        <w:t>•</w:t>
      </w:r>
      <w:r>
        <w:rPr>
          <w:rFonts w:ascii="Century" w:hAnsi="Century" w:cs="Century"/>
          <w:color w:val="090805"/>
          <w:w w:val="104"/>
          <w:sz w:val="40"/>
          <w:szCs w:val="40"/>
        </w:rPr>
        <w:t xml:space="preserve"> Patsy panicked upon finding</w:t>
      </w:r>
    </w:p>
    <w:p w:rsidR="00C610D2" w:rsidRDefault="00C610D2">
      <w:pPr>
        <w:spacing w:before="4" w:after="0" w:line="480" w:lineRule="exact"/>
        <w:ind w:left="1151" w:right="6123"/>
      </w:pPr>
      <w:r>
        <w:rPr>
          <w:rFonts w:ascii="Century" w:hAnsi="Century" w:cs="Century"/>
          <w:color w:val="090805"/>
          <w:w w:val="104"/>
          <w:sz w:val="40"/>
          <w:szCs w:val="40"/>
        </w:rPr>
        <w:t xml:space="preserve">JonBenet's room empty and called </w:t>
      </w:r>
      <w:r>
        <w:rPr>
          <w:rFonts w:ascii="Century" w:hAnsi="Century" w:cs="Century"/>
          <w:color w:val="090805"/>
          <w:sz w:val="40"/>
          <w:szCs w:val="40"/>
        </w:rPr>
        <w:t>911 at 5:52 a.m.</w:t>
      </w:r>
    </w:p>
    <w:p w:rsidR="00C610D2" w:rsidRDefault="00C610D2">
      <w:pPr>
        <w:spacing w:before="97" w:after="0" w:line="460" w:lineRule="exact"/>
        <w:ind w:left="791"/>
      </w:pPr>
      <w:r>
        <w:rPr>
          <w:rFonts w:ascii="Arial" w:hAnsi="Arial" w:cs="Arial"/>
          <w:color w:val="CF533E"/>
          <w:w w:val="101"/>
          <w:sz w:val="40"/>
          <w:szCs w:val="40"/>
        </w:rPr>
        <w:t>•</w:t>
      </w:r>
      <w:r>
        <w:rPr>
          <w:rFonts w:ascii="Century" w:hAnsi="Century" w:cs="Century"/>
          <w:color w:val="090805"/>
          <w:w w:val="101"/>
          <w:sz w:val="40"/>
          <w:szCs w:val="40"/>
        </w:rPr>
        <w:t xml:space="preserve"> Police officer Rick French arrived</w:t>
      </w:r>
    </w:p>
    <w:p w:rsidR="00C610D2" w:rsidRDefault="00C610D2">
      <w:pPr>
        <w:spacing w:before="20" w:after="0" w:line="460" w:lineRule="exact"/>
        <w:ind w:left="1151"/>
      </w:pPr>
      <w:r>
        <w:rPr>
          <w:rFonts w:ascii="Century" w:hAnsi="Century" w:cs="Century"/>
          <w:color w:val="090805"/>
          <w:w w:val="101"/>
          <w:sz w:val="40"/>
          <w:szCs w:val="40"/>
        </w:rPr>
        <w:t>about 18 minutes after her call and</w:t>
      </w:r>
    </w:p>
    <w:p w:rsidR="00C610D2" w:rsidRDefault="00C610D2">
      <w:pPr>
        <w:spacing w:before="4" w:after="0" w:line="480" w:lineRule="exact"/>
        <w:ind w:left="1151" w:right="5923"/>
      </w:pPr>
      <w:r>
        <w:rPr>
          <w:rFonts w:ascii="Century" w:hAnsi="Century" w:cs="Century"/>
          <w:color w:val="090805"/>
          <w:w w:val="104"/>
          <w:sz w:val="40"/>
          <w:szCs w:val="40"/>
        </w:rPr>
        <w:t xml:space="preserve">immediately searched the house for </w:t>
      </w:r>
      <w:r>
        <w:rPr>
          <w:rFonts w:ascii="Century" w:hAnsi="Century" w:cs="Century"/>
          <w:color w:val="090805"/>
          <w:sz w:val="40"/>
          <w:szCs w:val="40"/>
        </w:rPr>
        <w:t>the girl, but he didn't find her.</w:t>
      </w:r>
    </w:p>
    <w:p w:rsidR="00C610D2" w:rsidRDefault="00C610D2">
      <w:pPr>
        <w:spacing w:before="100" w:after="0" w:line="480" w:lineRule="exact"/>
        <w:ind w:left="791" w:right="6014"/>
      </w:pPr>
      <w:r>
        <w:rPr>
          <w:rFonts w:ascii="Arial" w:hAnsi="Arial" w:cs="Arial"/>
          <w:color w:val="CF533E"/>
          <w:sz w:val="40"/>
          <w:szCs w:val="40"/>
        </w:rPr>
        <w:t>•</w:t>
      </w:r>
      <w:r>
        <w:rPr>
          <w:rFonts w:ascii="Century" w:hAnsi="Century" w:cs="Century"/>
          <w:color w:val="090805"/>
          <w:sz w:val="40"/>
          <w:szCs w:val="40"/>
        </w:rPr>
        <w:t xml:space="preserve"> Friends of the family, including their </w:t>
      </w:r>
      <w:r>
        <w:br/>
      </w:r>
      <w:r>
        <w:rPr>
          <w:rFonts w:ascii="Century" w:hAnsi="Century" w:cs="Century"/>
          <w:color w:val="090805"/>
          <w:sz w:val="40"/>
          <w:szCs w:val="40"/>
        </w:rPr>
        <w:t>reverend, soon arrived at the house</w:t>
      </w:r>
    </w:p>
    <w:p w:rsidR="00C610D2" w:rsidRDefault="00C610D2">
      <w:pPr>
        <w:spacing w:after="0" w:line="480" w:lineRule="exact"/>
        <w:ind w:left="1151" w:right="6507"/>
      </w:pPr>
      <w:r>
        <w:rPr>
          <w:rFonts w:ascii="Century" w:hAnsi="Century" w:cs="Century"/>
          <w:color w:val="090805"/>
          <w:w w:val="106"/>
          <w:sz w:val="40"/>
          <w:szCs w:val="40"/>
        </w:rPr>
        <w:t xml:space="preserve">and began consoling a hysteric </w:t>
      </w:r>
      <w:r>
        <w:br/>
      </w:r>
      <w:r>
        <w:rPr>
          <w:rFonts w:ascii="Century" w:hAnsi="Century" w:cs="Century"/>
          <w:color w:val="090805"/>
          <w:w w:val="102"/>
          <w:sz w:val="40"/>
          <w:szCs w:val="40"/>
        </w:rPr>
        <w:t xml:space="preserve">Patsy. John, according to various </w:t>
      </w:r>
      <w:r>
        <w:br/>
      </w:r>
      <w:r>
        <w:rPr>
          <w:rFonts w:ascii="Century" w:hAnsi="Century" w:cs="Century"/>
          <w:color w:val="090805"/>
          <w:w w:val="102"/>
          <w:sz w:val="40"/>
          <w:szCs w:val="40"/>
        </w:rPr>
        <w:t>accounts, was tense but calm</w:t>
      </w:r>
    </w:p>
    <w:p w:rsidR="00C610D2" w:rsidRDefault="00C610D2">
      <w:pPr>
        <w:spacing w:before="1" w:after="0" w:line="431" w:lineRule="exact"/>
        <w:ind w:left="1151"/>
      </w:pPr>
      <w:r>
        <w:rPr>
          <w:rFonts w:ascii="Century" w:hAnsi="Century" w:cs="Century"/>
          <w:color w:val="090805"/>
          <w:sz w:val="40"/>
          <w:szCs w:val="40"/>
        </w:rPr>
        <w:t>throughout the morning.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before="170" w:after="0" w:line="570" w:lineRule="exact"/>
        <w:ind w:left="684" w:right="6691"/>
      </w:pPr>
      <w:r>
        <w:rPr>
          <w:noProof/>
          <w:lang w:val="en-US" w:eastAsia="en-US"/>
        </w:rPr>
        <w:pict>
          <v:shape id="_x0000_s1041" type="#_x0000_t75" style="position:absolute;left:0;text-align:left;margin-left:0;margin-top:0;width:10in;height:540pt;z-index:-251642880;mso-position-horizontal-relative:page;mso-position-vertical-relative:page" o:allowincell="f">
            <v:imagedata r:id="rId17" o:title=""/>
            <w10:wrap anchorx="page" anchory="page"/>
          </v:shape>
        </w:pict>
      </w: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noProof/>
          <w:lang w:val="en-US" w:eastAsia="en-US"/>
        </w:rPr>
        <w:pict>
          <v:shape id="_x0000_s1042" type="#_x0000_t75" style="position:absolute;left:0;text-align:left;margin-left:0;margin-top:0;width:10in;height:540pt;z-index:-251641856;mso-position-horizontal-relative:page;mso-position-vertical-relative:page" o:allowincell="f">
            <v:imagedata r:id="rId17" o:title=""/>
            <w10:wrap anchorx="page" anchory="page"/>
          </v:shape>
        </w:pict>
      </w:r>
      <w:r>
        <w:rPr>
          <w:rFonts w:ascii="Century" w:hAnsi="Century" w:cs="Century"/>
          <w:color w:val="090805"/>
          <w:sz w:val="48"/>
          <w:szCs w:val="48"/>
        </w:rPr>
        <w:t xml:space="preserve"> The ransom note, unusually </w:t>
      </w:r>
      <w:r>
        <w:br/>
      </w:r>
      <w:r>
        <w:rPr>
          <w:rFonts w:ascii="Century" w:hAnsi="Century" w:cs="Century"/>
          <w:color w:val="090805"/>
          <w:w w:val="101"/>
          <w:sz w:val="48"/>
          <w:szCs w:val="48"/>
        </w:rPr>
        <w:t xml:space="preserve">long and written on lined </w:t>
      </w:r>
      <w:r>
        <w:br/>
      </w:r>
      <w:r>
        <w:rPr>
          <w:rFonts w:ascii="Century" w:hAnsi="Century" w:cs="Century"/>
          <w:color w:val="090805"/>
          <w:w w:val="101"/>
          <w:sz w:val="48"/>
          <w:szCs w:val="48"/>
        </w:rPr>
        <w:t>legal paper with a black</w:t>
      </w:r>
    </w:p>
    <w:p w:rsidR="00C610D2" w:rsidRDefault="00C610D2">
      <w:pPr>
        <w:spacing w:before="2" w:after="0" w:line="580" w:lineRule="exact"/>
        <w:ind w:left="1044" w:right="6678"/>
      </w:pPr>
      <w:r>
        <w:rPr>
          <w:rFonts w:ascii="Century" w:hAnsi="Century" w:cs="Century"/>
          <w:color w:val="090805"/>
          <w:w w:val="106"/>
          <w:sz w:val="48"/>
          <w:szCs w:val="48"/>
        </w:rPr>
        <w:t xml:space="preserve">felt-tipped pen, claimed to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 xml:space="preserve">be from a </w:t>
      </w:r>
      <w:r>
        <w:rPr>
          <w:rFonts w:ascii="Century Schoolbook Bold" w:hAnsi="Century Schoolbook Bold" w:cs="Century Schoolbook Bold"/>
          <w:color w:val="090805"/>
          <w:sz w:val="48"/>
          <w:szCs w:val="48"/>
        </w:rPr>
        <w:t>"group of</w:t>
      </w:r>
    </w:p>
    <w:p w:rsidR="00C610D2" w:rsidRDefault="00C610D2">
      <w:pPr>
        <w:spacing w:before="17" w:after="0" w:line="560" w:lineRule="exact"/>
        <w:ind w:left="1044" w:right="6696"/>
      </w:pPr>
      <w:r>
        <w:rPr>
          <w:rFonts w:ascii="Century Schoolbook Bold" w:hAnsi="Century Schoolbook Bold" w:cs="Century Schoolbook Bold"/>
          <w:color w:val="090805"/>
          <w:w w:val="87"/>
          <w:sz w:val="48"/>
          <w:szCs w:val="48"/>
        </w:rPr>
        <w:t xml:space="preserve">individuals that represent a </w:t>
      </w:r>
      <w:r>
        <w:br/>
      </w:r>
      <w:r>
        <w:rPr>
          <w:rFonts w:ascii="Century Schoolbook Bold" w:hAnsi="Century Schoolbook Bold" w:cs="Century Schoolbook Bold"/>
          <w:color w:val="090805"/>
          <w:w w:val="87"/>
          <w:sz w:val="48"/>
          <w:szCs w:val="48"/>
        </w:rPr>
        <w:t>small foreign faction."</w:t>
      </w:r>
    </w:p>
    <w:p w:rsidR="00C610D2" w:rsidRDefault="00C610D2">
      <w:pPr>
        <w:spacing w:before="124" w:after="0" w:line="580" w:lineRule="exact"/>
        <w:ind w:left="684" w:right="7168"/>
      </w:pPr>
      <w:r>
        <w:rPr>
          <w:rFonts w:ascii="Arial" w:hAnsi="Arial" w:cs="Arial"/>
          <w:color w:val="92A199"/>
          <w:w w:val="104"/>
          <w:sz w:val="48"/>
          <w:szCs w:val="48"/>
        </w:rPr>
        <w:t>•</w:t>
      </w:r>
      <w:r>
        <w:rPr>
          <w:rFonts w:ascii="Century" w:hAnsi="Century" w:cs="Century"/>
          <w:color w:val="090805"/>
          <w:w w:val="104"/>
          <w:sz w:val="48"/>
          <w:szCs w:val="48"/>
        </w:rPr>
        <w:t xml:space="preserve"> It demanded $118,000, a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 xml:space="preserve">sum that has puzzled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>investigators as an odd</w:t>
      </w:r>
    </w:p>
    <w:p w:rsidR="00C610D2" w:rsidRDefault="00C610D2">
      <w:pPr>
        <w:spacing w:before="4" w:after="0" w:line="552" w:lineRule="exact"/>
        <w:ind w:left="1044"/>
      </w:pPr>
      <w:r>
        <w:rPr>
          <w:rFonts w:ascii="Century" w:hAnsi="Century" w:cs="Century"/>
          <w:color w:val="090805"/>
          <w:sz w:val="48"/>
          <w:szCs w:val="48"/>
        </w:rPr>
        <w:t>figure — and small</w:t>
      </w:r>
    </w:p>
    <w:p w:rsidR="00C610D2" w:rsidRDefault="00C610D2">
      <w:pPr>
        <w:spacing w:before="5" w:after="0" w:line="580" w:lineRule="exact"/>
        <w:ind w:left="1044" w:right="7131"/>
      </w:pPr>
      <w:r>
        <w:rPr>
          <w:rFonts w:ascii="Century" w:hAnsi="Century" w:cs="Century"/>
          <w:color w:val="090805"/>
          <w:w w:val="101"/>
          <w:sz w:val="48"/>
          <w:szCs w:val="48"/>
        </w:rPr>
        <w:t xml:space="preserve">considering the Ramseys' </w:t>
      </w:r>
      <w:r>
        <w:br/>
      </w:r>
      <w:r>
        <w:rPr>
          <w:rFonts w:ascii="Century" w:hAnsi="Century" w:cs="Century"/>
          <w:color w:val="090805"/>
          <w:w w:val="101"/>
          <w:sz w:val="48"/>
          <w:szCs w:val="48"/>
        </w:rPr>
        <w:t>wealth.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3" type="#_x0000_t75" style="position:absolute;margin-left:0;margin-top:0;width:10in;height:540pt;z-index:-251640832;mso-position-horizontal-relative:page;mso-position-vertical-relative:page" o:allowincell="f">
            <v:imagedata r:id="rId18" o:title=""/>
            <w10:wrap anchorx="page" anchory="page"/>
          </v:shape>
        </w:pict>
      </w: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before="480" w:after="0" w:line="552" w:lineRule="exact"/>
        <w:ind w:left="564"/>
      </w:pPr>
      <w:r>
        <w:rPr>
          <w:rFonts w:ascii="Arial" w:hAnsi="Arial" w:cs="Arial"/>
          <w:color w:val="92A199"/>
          <w:w w:val="102"/>
          <w:sz w:val="48"/>
          <w:szCs w:val="48"/>
        </w:rPr>
        <w:t>•</w:t>
      </w:r>
      <w:r>
        <w:rPr>
          <w:rFonts w:ascii="Century" w:hAnsi="Century" w:cs="Century"/>
          <w:color w:val="090805"/>
          <w:w w:val="102"/>
          <w:sz w:val="48"/>
          <w:szCs w:val="48"/>
        </w:rPr>
        <w:t xml:space="preserve"> The note indicated that the kidnappers would call</w:t>
      </w:r>
    </w:p>
    <w:p w:rsidR="00C610D2" w:rsidRDefault="00C610D2">
      <w:pPr>
        <w:spacing w:before="14" w:after="0" w:line="570" w:lineRule="exact"/>
        <w:ind w:left="924" w:right="80"/>
      </w:pPr>
      <w:r>
        <w:rPr>
          <w:rFonts w:ascii="Century" w:hAnsi="Century" w:cs="Century"/>
          <w:color w:val="090805"/>
          <w:w w:val="103"/>
          <w:sz w:val="48"/>
          <w:szCs w:val="48"/>
        </w:rPr>
        <w:t xml:space="preserve">"between 8 and 10 am tomorrow" and told the Ramseys </w:t>
      </w:r>
      <w:r>
        <w:br/>
      </w:r>
      <w:r>
        <w:rPr>
          <w:rFonts w:ascii="Century" w:hAnsi="Century" w:cs="Century"/>
          <w:color w:val="090805"/>
          <w:w w:val="96"/>
          <w:sz w:val="48"/>
          <w:szCs w:val="48"/>
        </w:rPr>
        <w:t xml:space="preserve">that if they informed authorities, it would "result in your </w:t>
      </w:r>
      <w:r>
        <w:br/>
      </w:r>
      <w:r>
        <w:rPr>
          <w:rFonts w:ascii="Century" w:hAnsi="Century" w:cs="Century"/>
          <w:color w:val="090805"/>
          <w:w w:val="96"/>
          <w:sz w:val="48"/>
          <w:szCs w:val="48"/>
        </w:rPr>
        <w:t>daughter being beheaded." The letter was signed</w:t>
      </w:r>
    </w:p>
    <w:p w:rsidR="00C610D2" w:rsidRDefault="00C610D2">
      <w:pPr>
        <w:spacing w:before="25" w:after="0" w:line="552" w:lineRule="exact"/>
        <w:ind w:left="924"/>
      </w:pPr>
      <w:r>
        <w:rPr>
          <w:rFonts w:ascii="Century" w:hAnsi="Century" w:cs="Century"/>
          <w:color w:val="090805"/>
          <w:w w:val="90"/>
          <w:sz w:val="48"/>
          <w:szCs w:val="48"/>
        </w:rPr>
        <w:t>"Victory! S.B.T.C."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4" type="#_x0000_t75" style="position:absolute;margin-left:0;margin-top:0;width:10in;height:540pt;z-index:-251639808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C610D2" w:rsidRDefault="00C610D2">
      <w:pPr>
        <w:spacing w:after="0" w:line="560" w:lineRule="exact"/>
        <w:ind w:left="324"/>
        <w:rPr>
          <w:sz w:val="24"/>
          <w:szCs w:val="24"/>
        </w:rPr>
      </w:pPr>
    </w:p>
    <w:p w:rsidR="00C610D2" w:rsidRDefault="00C610D2">
      <w:pPr>
        <w:spacing w:after="0" w:line="560" w:lineRule="exact"/>
        <w:ind w:left="324"/>
        <w:rPr>
          <w:sz w:val="24"/>
          <w:szCs w:val="24"/>
        </w:rPr>
      </w:pPr>
    </w:p>
    <w:p w:rsidR="00C610D2" w:rsidRDefault="00C610D2">
      <w:pPr>
        <w:spacing w:before="138" w:after="0" w:line="560" w:lineRule="exact"/>
        <w:ind w:left="324" w:right="504"/>
      </w:pP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rFonts w:ascii="Century" w:hAnsi="Century" w:cs="Century"/>
          <w:color w:val="090805"/>
          <w:sz w:val="48"/>
          <w:szCs w:val="48"/>
        </w:rPr>
        <w:t xml:space="preserve"> A little after 8 a.m., detective Linda Arndt arrived at the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>house.</w:t>
      </w:r>
    </w:p>
    <w:p w:rsidR="00C610D2" w:rsidRDefault="00C610D2">
      <w:pPr>
        <w:spacing w:before="124" w:after="0" w:line="580" w:lineRule="exact"/>
        <w:ind w:left="324" w:right="346"/>
      </w:pP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rFonts w:ascii="Century" w:hAnsi="Century" w:cs="Century"/>
          <w:color w:val="090805"/>
          <w:sz w:val="48"/>
          <w:szCs w:val="48"/>
        </w:rPr>
        <w:t xml:space="preserve"> When JonBenet's 9-year-old brother, Burke, woke up, his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>parents wanted him removed from the traumatic scene</w:t>
      </w:r>
    </w:p>
    <w:p w:rsidR="00C610D2" w:rsidRDefault="00C610D2">
      <w:pPr>
        <w:spacing w:before="24" w:after="0" w:line="552" w:lineRule="exact"/>
        <w:ind w:left="684"/>
      </w:pPr>
      <w:r>
        <w:rPr>
          <w:rFonts w:ascii="Century" w:hAnsi="Century" w:cs="Century"/>
          <w:color w:val="090805"/>
          <w:w w:val="101"/>
          <w:sz w:val="48"/>
          <w:szCs w:val="48"/>
        </w:rPr>
        <w:t>and brought him to the Whites' house.</w:t>
      </w:r>
    </w:p>
    <w:p w:rsidR="00C610D2" w:rsidRDefault="00C610D2">
      <w:pPr>
        <w:spacing w:before="128" w:after="0" w:line="552" w:lineRule="exact"/>
        <w:ind w:left="324"/>
      </w:pP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rFonts w:ascii="Century" w:hAnsi="Century" w:cs="Century"/>
          <w:color w:val="090805"/>
          <w:sz w:val="48"/>
          <w:szCs w:val="48"/>
        </w:rPr>
        <w:t xml:space="preserve"> Around this time, John's friend, Fleet White, took it upon</w:t>
      </w:r>
    </w:p>
    <w:p w:rsidR="00C610D2" w:rsidRDefault="00C610D2">
      <w:pPr>
        <w:spacing w:before="28" w:after="0" w:line="552" w:lineRule="exact"/>
        <w:ind w:left="684"/>
      </w:pPr>
      <w:r>
        <w:rPr>
          <w:rFonts w:ascii="Century" w:hAnsi="Century" w:cs="Century"/>
          <w:color w:val="090805"/>
          <w:w w:val="103"/>
          <w:sz w:val="48"/>
          <w:szCs w:val="48"/>
        </w:rPr>
        <w:t>himself to do a search of the house, but he found nothing.</w:t>
      </w:r>
    </w:p>
    <w:p w:rsidR="00C610D2" w:rsidRDefault="00C610D2">
      <w:pPr>
        <w:spacing w:before="134" w:after="0" w:line="570" w:lineRule="exact"/>
        <w:ind w:left="324" w:right="206"/>
      </w:pPr>
      <w:r>
        <w:rPr>
          <w:rFonts w:ascii="Arial" w:hAnsi="Arial" w:cs="Arial"/>
          <w:color w:val="92A199"/>
          <w:w w:val="103"/>
          <w:sz w:val="48"/>
          <w:szCs w:val="48"/>
        </w:rPr>
        <w:t>•</w:t>
      </w:r>
      <w:r>
        <w:rPr>
          <w:rFonts w:ascii="Century" w:hAnsi="Century" w:cs="Century"/>
          <w:color w:val="090805"/>
          <w:w w:val="103"/>
          <w:sz w:val="48"/>
          <w:szCs w:val="48"/>
        </w:rPr>
        <w:t xml:space="preserve"> A little before 10 a.m., John went down to the basement </w:t>
      </w:r>
      <w:r>
        <w:br/>
      </w:r>
      <w:r>
        <w:rPr>
          <w:rFonts w:ascii="Century" w:hAnsi="Century" w:cs="Century"/>
          <w:color w:val="090805"/>
          <w:w w:val="105"/>
          <w:sz w:val="48"/>
          <w:szCs w:val="48"/>
        </w:rPr>
        <w:t xml:space="preserve">alone and found a broken window that had been left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>open. He shut it and went back upstairs.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5" type="#_x0000_t75" style="position:absolute;margin-left:0;margin-top:0;width:10in;height:540pt;z-index:-251638784;mso-position-horizontal-relative:page;mso-position-vertical-relative:page" o:allowincell="f">
            <v:imagedata r:id="rId20" o:title=""/>
            <w10:wrap anchorx="page" anchory="page"/>
          </v:shape>
        </w:pict>
      </w: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564"/>
        <w:rPr>
          <w:sz w:val="24"/>
          <w:szCs w:val="24"/>
        </w:rPr>
      </w:pPr>
    </w:p>
    <w:p w:rsidR="00C610D2" w:rsidRDefault="00C610D2">
      <w:pPr>
        <w:spacing w:before="304" w:after="0" w:line="552" w:lineRule="exact"/>
        <w:ind w:left="564"/>
      </w:pPr>
      <w:r>
        <w:rPr>
          <w:rFonts w:ascii="Arial" w:hAnsi="Arial" w:cs="Arial"/>
          <w:color w:val="92A199"/>
          <w:w w:val="102"/>
          <w:sz w:val="48"/>
          <w:szCs w:val="48"/>
        </w:rPr>
        <w:t>•</w:t>
      </w:r>
      <w:r>
        <w:rPr>
          <w:rFonts w:ascii="Century" w:hAnsi="Century" w:cs="Century"/>
          <w:color w:val="090805"/>
          <w:w w:val="102"/>
          <w:sz w:val="48"/>
          <w:szCs w:val="48"/>
        </w:rPr>
        <w:t xml:space="preserve"> 10:00 a.m. passed without a call from any kidnapper.</w:t>
      </w:r>
    </w:p>
    <w:p w:rsidR="00C610D2" w:rsidRDefault="00C610D2">
      <w:pPr>
        <w:spacing w:before="105" w:after="0" w:line="580" w:lineRule="exact"/>
        <w:ind w:left="564" w:right="418"/>
      </w:pP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rFonts w:ascii="Century" w:hAnsi="Century" w:cs="Century"/>
          <w:color w:val="090805"/>
          <w:sz w:val="48"/>
          <w:szCs w:val="48"/>
        </w:rPr>
        <w:t xml:space="preserve"> Within the next few hours, several police officers left for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>the police station, leaving Arndt as the only officer in</w:t>
      </w:r>
    </w:p>
    <w:p w:rsidR="00C610D2" w:rsidRDefault="00C610D2">
      <w:pPr>
        <w:spacing w:before="24" w:after="0" w:line="552" w:lineRule="exact"/>
        <w:ind w:left="924"/>
      </w:pPr>
      <w:r>
        <w:rPr>
          <w:rFonts w:ascii="Century" w:hAnsi="Century" w:cs="Century"/>
          <w:color w:val="090805"/>
          <w:w w:val="104"/>
          <w:sz w:val="48"/>
          <w:szCs w:val="48"/>
        </w:rPr>
        <w:t>the house.</w:t>
      </w:r>
    </w:p>
    <w:p w:rsidR="00C610D2" w:rsidRDefault="00C610D2">
      <w:pPr>
        <w:spacing w:before="105" w:after="0" w:line="580" w:lineRule="exact"/>
        <w:ind w:left="564" w:right="1466"/>
      </w:pPr>
      <w:r>
        <w:rPr>
          <w:rFonts w:ascii="Arial" w:hAnsi="Arial" w:cs="Arial"/>
          <w:color w:val="92A199"/>
          <w:w w:val="102"/>
          <w:sz w:val="48"/>
          <w:szCs w:val="48"/>
        </w:rPr>
        <w:t>•</w:t>
      </w:r>
      <w:r>
        <w:rPr>
          <w:rFonts w:ascii="Century" w:hAnsi="Century" w:cs="Century"/>
          <w:color w:val="090805"/>
          <w:w w:val="102"/>
          <w:sz w:val="48"/>
          <w:szCs w:val="48"/>
        </w:rPr>
        <w:t xml:space="preserve"> She had trouble containing the Ramseys and their </w:t>
      </w:r>
      <w:r>
        <w:br/>
      </w:r>
      <w:r>
        <w:rPr>
          <w:rFonts w:ascii="Century" w:hAnsi="Century" w:cs="Century"/>
          <w:color w:val="090805"/>
          <w:w w:val="102"/>
          <w:sz w:val="48"/>
          <w:szCs w:val="48"/>
        </w:rPr>
        <w:t>guests into one room of the house to avoid further</w:t>
      </w:r>
    </w:p>
    <w:p w:rsidR="00C610D2" w:rsidRDefault="00C610D2">
      <w:pPr>
        <w:spacing w:before="24" w:after="0" w:line="552" w:lineRule="exact"/>
        <w:ind w:left="924"/>
      </w:pPr>
      <w:r>
        <w:rPr>
          <w:rFonts w:ascii="Century" w:hAnsi="Century" w:cs="Century"/>
          <w:color w:val="090805"/>
          <w:w w:val="105"/>
          <w:sz w:val="48"/>
          <w:szCs w:val="48"/>
        </w:rPr>
        <w:t>contamination of the crime scene.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6" type="#_x0000_t75" style="position:absolute;margin-left:0;margin-top:0;width:10in;height:540pt;z-index:-251637760;mso-position-horizontal-relative:page;mso-position-vertical-relative:page" o:allowincell="f">
            <v:imagedata r:id="rId21" o:title=""/>
            <w10:wrap anchorx="page" anchory="page"/>
          </v:shape>
        </w:pict>
      </w:r>
    </w:p>
    <w:p w:rsidR="00C610D2" w:rsidRDefault="00C610D2">
      <w:pPr>
        <w:spacing w:after="0" w:line="552" w:lineRule="exact"/>
        <w:ind w:left="44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44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44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44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44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44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444"/>
        <w:rPr>
          <w:sz w:val="24"/>
          <w:szCs w:val="24"/>
        </w:rPr>
      </w:pPr>
    </w:p>
    <w:p w:rsidR="00C610D2" w:rsidRDefault="00C610D2">
      <w:pPr>
        <w:spacing w:after="0" w:line="552" w:lineRule="exact"/>
        <w:ind w:left="444"/>
        <w:rPr>
          <w:sz w:val="24"/>
          <w:szCs w:val="24"/>
        </w:rPr>
      </w:pPr>
    </w:p>
    <w:p w:rsidR="00C610D2" w:rsidRDefault="00C610D2">
      <w:pPr>
        <w:spacing w:before="208" w:after="0" w:line="552" w:lineRule="exact"/>
        <w:ind w:left="444"/>
      </w:pPr>
      <w:r>
        <w:rPr>
          <w:rFonts w:ascii="Arial" w:hAnsi="Arial" w:cs="Arial"/>
          <w:color w:val="92A199"/>
          <w:w w:val="101"/>
          <w:sz w:val="48"/>
          <w:szCs w:val="48"/>
        </w:rPr>
        <w:t>•</w:t>
      </w:r>
      <w:r>
        <w:rPr>
          <w:rFonts w:ascii="Century" w:hAnsi="Century" w:cs="Century"/>
          <w:color w:val="090805"/>
          <w:w w:val="101"/>
          <w:sz w:val="48"/>
          <w:szCs w:val="48"/>
        </w:rPr>
        <w:t xml:space="preserve"> At about 1 p.m., Arndt asked John Ramsey to take his</w:t>
      </w:r>
    </w:p>
    <w:p w:rsidR="00C610D2" w:rsidRDefault="00C610D2">
      <w:pPr>
        <w:spacing w:before="8" w:after="0" w:line="552" w:lineRule="exact"/>
        <w:ind w:left="804"/>
      </w:pPr>
      <w:r>
        <w:rPr>
          <w:rFonts w:ascii="Century" w:hAnsi="Century" w:cs="Century"/>
          <w:color w:val="090805"/>
          <w:sz w:val="48"/>
          <w:szCs w:val="48"/>
        </w:rPr>
        <w:t>friend Fleet White around the house with him and look for</w:t>
      </w:r>
    </w:p>
    <w:p w:rsidR="00C610D2" w:rsidRDefault="00C610D2">
      <w:pPr>
        <w:spacing w:before="28" w:after="0" w:line="552" w:lineRule="exact"/>
        <w:ind w:left="804"/>
      </w:pPr>
      <w:r>
        <w:rPr>
          <w:rFonts w:ascii="Century" w:hAnsi="Century" w:cs="Century"/>
          <w:color w:val="090805"/>
          <w:w w:val="103"/>
          <w:sz w:val="48"/>
          <w:szCs w:val="48"/>
        </w:rPr>
        <w:t>clues.</w:t>
      </w:r>
    </w:p>
    <w:p w:rsidR="00C610D2" w:rsidRDefault="00C610D2">
      <w:pPr>
        <w:spacing w:before="125" w:after="0" w:line="580" w:lineRule="exact"/>
        <w:ind w:left="444" w:right="702"/>
      </w:pPr>
      <w:r>
        <w:rPr>
          <w:rFonts w:ascii="Arial" w:hAnsi="Arial" w:cs="Arial"/>
          <w:color w:val="92A199"/>
          <w:w w:val="102"/>
          <w:sz w:val="48"/>
          <w:szCs w:val="48"/>
        </w:rPr>
        <w:t>•</w:t>
      </w:r>
      <w:r>
        <w:rPr>
          <w:rFonts w:ascii="Century" w:hAnsi="Century" w:cs="Century"/>
          <w:color w:val="090805"/>
          <w:w w:val="102"/>
          <w:sz w:val="48"/>
          <w:szCs w:val="48"/>
        </w:rPr>
        <w:t xml:space="preserve"> John and Fleet planned to start in the basement and </w:t>
      </w:r>
      <w:r>
        <w:br/>
      </w:r>
      <w:r>
        <w:rPr>
          <w:rFonts w:ascii="Century" w:hAnsi="Century" w:cs="Century"/>
          <w:color w:val="090805"/>
          <w:w w:val="101"/>
          <w:sz w:val="48"/>
          <w:szCs w:val="48"/>
        </w:rPr>
        <w:t>work their way up. When Fleet pointed out the broken</w:t>
      </w:r>
    </w:p>
    <w:p w:rsidR="00C610D2" w:rsidRDefault="00C610D2">
      <w:pPr>
        <w:spacing w:before="4" w:after="0" w:line="552" w:lineRule="exact"/>
        <w:ind w:left="804"/>
      </w:pPr>
      <w:r>
        <w:rPr>
          <w:rFonts w:ascii="Century" w:hAnsi="Century" w:cs="Century"/>
          <w:color w:val="090805"/>
          <w:w w:val="102"/>
          <w:sz w:val="48"/>
          <w:szCs w:val="48"/>
        </w:rPr>
        <w:t>window in the basement, John explained that he himself</w:t>
      </w:r>
    </w:p>
    <w:p w:rsidR="00C610D2" w:rsidRDefault="00C610D2">
      <w:pPr>
        <w:spacing w:before="5" w:after="0" w:line="580" w:lineRule="exact"/>
        <w:ind w:left="804" w:right="230"/>
      </w:pPr>
      <w:r>
        <w:rPr>
          <w:rFonts w:ascii="Century" w:hAnsi="Century" w:cs="Century"/>
          <w:color w:val="090805"/>
          <w:w w:val="105"/>
          <w:sz w:val="48"/>
          <w:szCs w:val="48"/>
        </w:rPr>
        <w:t xml:space="preserve">had broken it months ago when he accidentally locked </w:t>
      </w:r>
      <w:r>
        <w:br/>
      </w:r>
      <w:r>
        <w:rPr>
          <w:rFonts w:ascii="Century" w:hAnsi="Century" w:cs="Century"/>
          <w:color w:val="090805"/>
          <w:w w:val="101"/>
          <w:sz w:val="48"/>
          <w:szCs w:val="48"/>
        </w:rPr>
        <w:t>himself out of the house.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7" type="#_x0000_t75" style="position:absolute;margin-left:0;margin-top:0;width:10in;height:540pt;z-index:-251636736;mso-position-horizontal-relative:page;mso-position-vertical-relative:page" o:allowincell="f">
            <v:imagedata r:id="rId22" o:title=""/>
            <w10:wrap anchorx="page" anchory="page"/>
          </v:shape>
        </w:pict>
      </w:r>
    </w:p>
    <w:p w:rsidR="00C610D2" w:rsidRDefault="00C610D2">
      <w:pPr>
        <w:tabs>
          <w:tab w:val="left" w:pos="1164"/>
        </w:tabs>
        <w:spacing w:before="405" w:after="0" w:line="575" w:lineRule="exact"/>
        <w:ind w:left="624" w:right="6719"/>
      </w:pPr>
      <w:r>
        <w:rPr>
          <w:rFonts w:ascii="Arial" w:hAnsi="Arial" w:cs="Arial"/>
          <w:color w:val="090805"/>
          <w:w w:val="106"/>
          <w:sz w:val="48"/>
          <w:szCs w:val="48"/>
        </w:rPr>
        <w:t>•</w:t>
      </w:r>
      <w:r>
        <w:rPr>
          <w:rFonts w:ascii="Century" w:hAnsi="Century" w:cs="Century"/>
          <w:color w:val="090805"/>
          <w:w w:val="106"/>
          <w:sz w:val="48"/>
          <w:szCs w:val="48"/>
        </w:rPr>
        <w:t xml:space="preserve"> After searching the room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ab/>
      </w:r>
      <w:r>
        <w:rPr>
          <w:rFonts w:ascii="Century" w:hAnsi="Century" w:cs="Century"/>
          <w:color w:val="090805"/>
          <w:w w:val="101"/>
          <w:sz w:val="48"/>
          <w:szCs w:val="48"/>
        </w:rPr>
        <w:t xml:space="preserve">with the broken window,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ab/>
        <w:t xml:space="preserve">John went into the boiler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ab/>
      </w:r>
      <w:r>
        <w:rPr>
          <w:rFonts w:ascii="Century" w:hAnsi="Century" w:cs="Century"/>
          <w:color w:val="090805"/>
          <w:w w:val="105"/>
          <w:sz w:val="48"/>
          <w:szCs w:val="48"/>
        </w:rPr>
        <w:t xml:space="preserve">room and beyond it into a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ab/>
        <w:t>small, windowless room.</w:t>
      </w:r>
    </w:p>
    <w:p w:rsidR="00C610D2" w:rsidRDefault="00C610D2">
      <w:pPr>
        <w:tabs>
          <w:tab w:val="left" w:pos="1164"/>
        </w:tabs>
        <w:spacing w:before="561" w:after="0" w:line="580" w:lineRule="exact"/>
        <w:ind w:left="624" w:right="6405"/>
      </w:pPr>
      <w:r>
        <w:rPr>
          <w:rFonts w:ascii="Arial" w:hAnsi="Arial" w:cs="Arial"/>
          <w:color w:val="090805"/>
          <w:w w:val="108"/>
          <w:sz w:val="48"/>
          <w:szCs w:val="48"/>
        </w:rPr>
        <w:t>•</w:t>
      </w:r>
      <w:r>
        <w:rPr>
          <w:rFonts w:ascii="Century" w:hAnsi="Century" w:cs="Century"/>
          <w:color w:val="090805"/>
          <w:w w:val="108"/>
          <w:sz w:val="48"/>
          <w:szCs w:val="48"/>
        </w:rPr>
        <w:t xml:space="preserve"> Though both police officer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ab/>
        <w:t xml:space="preserve">Rick French and Fleet White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ab/>
        <w:t>had looked in the</w:t>
      </w:r>
    </w:p>
    <w:p w:rsidR="00C610D2" w:rsidRDefault="00C610D2">
      <w:pPr>
        <w:spacing w:before="24" w:after="0" w:line="552" w:lineRule="exact"/>
        <w:ind w:left="1164"/>
      </w:pPr>
      <w:r>
        <w:rPr>
          <w:rFonts w:ascii="Century" w:hAnsi="Century" w:cs="Century"/>
          <w:color w:val="090805"/>
          <w:w w:val="102"/>
          <w:sz w:val="48"/>
          <w:szCs w:val="48"/>
        </w:rPr>
        <w:t>basement earlier, they</w:t>
      </w:r>
    </w:p>
    <w:p w:rsidR="00C610D2" w:rsidRDefault="00C610D2">
      <w:pPr>
        <w:spacing w:before="14" w:after="0" w:line="570" w:lineRule="exact"/>
        <w:ind w:left="1164" w:right="6611"/>
      </w:pPr>
      <w:r>
        <w:rPr>
          <w:rFonts w:ascii="Century" w:hAnsi="Century" w:cs="Century"/>
          <w:color w:val="090805"/>
          <w:w w:val="101"/>
          <w:sz w:val="48"/>
          <w:szCs w:val="48"/>
        </w:rPr>
        <w:t xml:space="preserve">found the wine cellar dark, </w:t>
      </w:r>
      <w:r>
        <w:br/>
      </w:r>
      <w:r>
        <w:rPr>
          <w:rFonts w:ascii="Century" w:hAnsi="Century" w:cs="Century"/>
          <w:color w:val="090805"/>
          <w:w w:val="101"/>
          <w:sz w:val="48"/>
          <w:szCs w:val="48"/>
        </w:rPr>
        <w:t xml:space="preserve">and failed to find the light </w:t>
      </w:r>
      <w:r>
        <w:br/>
      </w:r>
      <w:r>
        <w:rPr>
          <w:rFonts w:ascii="Century" w:hAnsi="Century" w:cs="Century"/>
          <w:color w:val="090805"/>
          <w:w w:val="101"/>
          <w:sz w:val="48"/>
          <w:szCs w:val="48"/>
        </w:rPr>
        <w:t>switch and peer inside.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8" type="#_x0000_t75" style="position:absolute;margin-left:0;margin-top:0;width:10in;height:540pt;z-index:-251635712;mso-position-horizontal-relative:page;mso-position-vertical-relative:page" o:allowincell="f">
            <v:imagedata r:id="rId23" o:title=""/>
            <w10:wrap anchorx="page" anchory="page"/>
          </v:shape>
        </w:pict>
      </w:r>
    </w:p>
    <w:p w:rsidR="00C610D2" w:rsidRDefault="00C610D2">
      <w:pPr>
        <w:spacing w:before="64" w:after="0" w:line="552" w:lineRule="exact"/>
        <w:ind w:left="564"/>
      </w:pPr>
      <w:r>
        <w:rPr>
          <w:rFonts w:ascii="Arial" w:hAnsi="Arial" w:cs="Arial"/>
          <w:color w:val="92A199"/>
          <w:w w:val="103"/>
          <w:sz w:val="48"/>
          <w:szCs w:val="48"/>
        </w:rPr>
        <w:t>•</w:t>
      </w:r>
      <w:r>
        <w:rPr>
          <w:rFonts w:ascii="Century" w:hAnsi="Century" w:cs="Century"/>
          <w:color w:val="090805"/>
          <w:w w:val="103"/>
          <w:sz w:val="48"/>
          <w:szCs w:val="48"/>
        </w:rPr>
        <w:t xml:space="preserve"> But when John looked inside, he looked to left and</w:t>
      </w:r>
    </w:p>
    <w:p w:rsidR="00C610D2" w:rsidRDefault="00C610D2">
      <w:pPr>
        <w:spacing w:after="0" w:line="580" w:lineRule="exact"/>
        <w:ind w:left="924" w:right="825"/>
      </w:pPr>
      <w:r>
        <w:rPr>
          <w:rFonts w:ascii="Century" w:hAnsi="Century" w:cs="Century"/>
          <w:color w:val="090805"/>
          <w:w w:val="103"/>
          <w:sz w:val="48"/>
          <w:szCs w:val="48"/>
        </w:rPr>
        <w:t xml:space="preserve">immediately noticed a white blanket in the center of </w:t>
      </w:r>
      <w:r>
        <w:br/>
      </w:r>
      <w:r>
        <w:rPr>
          <w:rFonts w:ascii="Century" w:hAnsi="Century" w:cs="Century"/>
          <w:color w:val="090805"/>
          <w:w w:val="101"/>
          <w:sz w:val="48"/>
          <w:szCs w:val="48"/>
        </w:rPr>
        <w:t>the room. He turned on the light and saw JonBenet's</w:t>
      </w:r>
    </w:p>
    <w:p w:rsidR="00C610D2" w:rsidRDefault="00C610D2">
      <w:pPr>
        <w:spacing w:before="9" w:after="0" w:line="552" w:lineRule="exact"/>
        <w:ind w:left="924"/>
      </w:pPr>
      <w:r>
        <w:rPr>
          <w:rFonts w:ascii="Century" w:hAnsi="Century" w:cs="Century"/>
          <w:color w:val="090805"/>
          <w:w w:val="101"/>
          <w:sz w:val="48"/>
          <w:szCs w:val="48"/>
        </w:rPr>
        <w:t>body sticking out from under the blanket.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before="184" w:after="0" w:line="552" w:lineRule="exact"/>
        <w:ind w:left="564"/>
      </w:pPr>
      <w:r>
        <w:rPr>
          <w:noProof/>
          <w:lang w:val="en-US" w:eastAsia="en-US"/>
        </w:rPr>
        <w:pict>
          <v:shape id="_x0000_s1049" type="#_x0000_t75" style="position:absolute;left:0;text-align:left;margin-left:0;margin-top:0;width:10in;height:540pt;z-index:-251634688;mso-position-horizontal-relative:page;mso-position-vertical-relative:page" o:allowincell="f">
            <v:imagedata r:id="rId24" o:title=""/>
            <w10:wrap anchorx="page" anchory="page"/>
          </v:shape>
        </w:pict>
      </w: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noProof/>
          <w:lang w:val="en-US" w:eastAsia="en-US"/>
        </w:rPr>
        <w:pict>
          <v:shape id="_x0000_s1050" type="#_x0000_t75" style="position:absolute;left:0;text-align:left;margin-left:0;margin-top:0;width:10in;height:540pt;z-index:-251633664;mso-position-horizontal-relative:page;mso-position-vertical-relative:page" o:allowincell="f">
            <v:imagedata r:id="rId24" o:title=""/>
            <w10:wrap anchorx="page" anchory="page"/>
          </v:shape>
        </w:pict>
      </w:r>
      <w:r>
        <w:rPr>
          <w:rFonts w:ascii="Century" w:hAnsi="Century" w:cs="Century"/>
          <w:color w:val="090805"/>
          <w:sz w:val="48"/>
          <w:szCs w:val="48"/>
        </w:rPr>
        <w:t xml:space="preserve"> They found that her mouth</w:t>
      </w:r>
    </w:p>
    <w:p w:rsidR="00C610D2" w:rsidRDefault="00C610D2">
      <w:pPr>
        <w:spacing w:after="0" w:line="580" w:lineRule="exact"/>
        <w:ind w:left="924" w:right="6335"/>
      </w:pPr>
      <w:r>
        <w:rPr>
          <w:rFonts w:ascii="Century" w:hAnsi="Century" w:cs="Century"/>
          <w:color w:val="090805"/>
          <w:w w:val="108"/>
          <w:sz w:val="48"/>
          <w:szCs w:val="48"/>
        </w:rPr>
        <w:t xml:space="preserve">had been covered with duct </w:t>
      </w:r>
      <w:r>
        <w:br/>
      </w:r>
      <w:r>
        <w:rPr>
          <w:rFonts w:ascii="Century" w:hAnsi="Century" w:cs="Century"/>
          <w:color w:val="090805"/>
          <w:w w:val="101"/>
          <w:sz w:val="48"/>
          <w:szCs w:val="48"/>
        </w:rPr>
        <w:t>tape and her wrists had</w:t>
      </w:r>
    </w:p>
    <w:p w:rsidR="00C610D2" w:rsidRDefault="00C610D2">
      <w:pPr>
        <w:spacing w:before="9" w:after="0" w:line="552" w:lineRule="exact"/>
        <w:ind w:left="924"/>
      </w:pPr>
      <w:r>
        <w:rPr>
          <w:rFonts w:ascii="Century" w:hAnsi="Century" w:cs="Century"/>
          <w:color w:val="090805"/>
          <w:w w:val="109"/>
          <w:sz w:val="48"/>
          <w:szCs w:val="48"/>
        </w:rPr>
        <w:t>been tied.</w:t>
      </w:r>
    </w:p>
    <w:p w:rsidR="00C610D2" w:rsidRDefault="00C610D2">
      <w:pPr>
        <w:spacing w:before="134" w:after="0" w:line="570" w:lineRule="exact"/>
        <w:ind w:left="564" w:right="6340"/>
      </w:pPr>
      <w:r>
        <w:rPr>
          <w:rFonts w:ascii="Arial" w:hAnsi="Arial" w:cs="Arial"/>
          <w:color w:val="92A199"/>
          <w:w w:val="105"/>
          <w:sz w:val="48"/>
          <w:szCs w:val="48"/>
        </w:rPr>
        <w:t>•</w:t>
      </w:r>
      <w:r>
        <w:rPr>
          <w:rFonts w:ascii="Century" w:hAnsi="Century" w:cs="Century"/>
          <w:color w:val="090805"/>
          <w:w w:val="105"/>
          <w:sz w:val="48"/>
          <w:szCs w:val="48"/>
        </w:rPr>
        <w:t xml:space="preserve"> Worst of all, cord had been </w:t>
      </w:r>
      <w:r>
        <w:br/>
      </w:r>
      <w:r>
        <w:rPr>
          <w:rFonts w:ascii="Century" w:hAnsi="Century" w:cs="Century"/>
          <w:color w:val="090805"/>
          <w:w w:val="103"/>
          <w:sz w:val="48"/>
          <w:szCs w:val="48"/>
        </w:rPr>
        <w:t xml:space="preserve">wrapped around her throat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>that dug deeply into her skin.</w:t>
      </w:r>
    </w:p>
    <w:p w:rsidR="00C610D2" w:rsidRDefault="00C610D2">
      <w:pPr>
        <w:spacing w:before="130" w:after="0" w:line="570" w:lineRule="exact"/>
        <w:ind w:left="564" w:right="6791"/>
      </w:pPr>
      <w:r>
        <w:rPr>
          <w:rFonts w:ascii="Arial" w:hAnsi="Arial" w:cs="Arial"/>
          <w:color w:val="92A199"/>
          <w:w w:val="106"/>
          <w:sz w:val="48"/>
          <w:szCs w:val="48"/>
        </w:rPr>
        <w:t>•</w:t>
      </w:r>
      <w:r>
        <w:rPr>
          <w:rFonts w:ascii="Century" w:hAnsi="Century" w:cs="Century"/>
          <w:color w:val="090805"/>
          <w:w w:val="106"/>
          <w:sz w:val="48"/>
          <w:szCs w:val="48"/>
        </w:rPr>
        <w:t xml:space="preserve"> He ripped the tape off and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 xml:space="preserve">began untying her wrists.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>When Fleet came in, he</w:t>
      </w:r>
    </w:p>
    <w:p w:rsidR="00C610D2" w:rsidRDefault="00C610D2">
      <w:pPr>
        <w:spacing w:before="25" w:after="0" w:line="552" w:lineRule="exact"/>
        <w:ind w:left="924"/>
      </w:pPr>
      <w:r>
        <w:rPr>
          <w:rFonts w:ascii="Century" w:hAnsi="Century" w:cs="Century"/>
          <w:color w:val="090805"/>
          <w:w w:val="102"/>
          <w:sz w:val="48"/>
          <w:szCs w:val="48"/>
        </w:rPr>
        <w:t>touched the girl's foot, which</w:t>
      </w:r>
    </w:p>
    <w:p w:rsidR="00C610D2" w:rsidRDefault="00C610D2">
      <w:pPr>
        <w:spacing w:before="5" w:after="0" w:line="580" w:lineRule="exact"/>
        <w:ind w:left="924" w:right="6386"/>
      </w:pPr>
      <w:r>
        <w:rPr>
          <w:rFonts w:ascii="Century" w:hAnsi="Century" w:cs="Century"/>
          <w:color w:val="090805"/>
          <w:w w:val="103"/>
          <w:sz w:val="48"/>
          <w:szCs w:val="48"/>
        </w:rPr>
        <w:t xml:space="preserve">was cold. John picked up his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>daughter's stiff, lifeless body</w:t>
      </w:r>
    </w:p>
    <w:p w:rsidR="00C610D2" w:rsidRDefault="00C610D2">
      <w:pPr>
        <w:spacing w:before="24" w:after="0" w:line="552" w:lineRule="exact"/>
        <w:ind w:left="924"/>
      </w:pPr>
      <w:r>
        <w:rPr>
          <w:rFonts w:ascii="Century" w:hAnsi="Century" w:cs="Century"/>
          <w:color w:val="090805"/>
          <w:sz w:val="48"/>
          <w:szCs w:val="48"/>
        </w:rPr>
        <w:t>and carried her upstairs</w:t>
      </w:r>
    </w:p>
    <w:p w:rsidR="00C610D2" w:rsidRDefault="00C610D2">
      <w:pPr>
        <w:spacing w:before="8" w:after="0" w:line="552" w:lineRule="exact"/>
        <w:ind w:left="924"/>
      </w:pPr>
      <w:r>
        <w:rPr>
          <w:rFonts w:ascii="Century" w:hAnsi="Century" w:cs="Century"/>
          <w:color w:val="090805"/>
          <w:w w:val="102"/>
          <w:sz w:val="48"/>
          <w:szCs w:val="48"/>
        </w:rPr>
        <w:t>screaming for help.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1" type="#_x0000_t75" style="position:absolute;margin-left:0;margin-top:0;width:10in;height:540pt;z-index:-251632640;mso-position-horizontal-relative:page;mso-position-vertical-relative:page" o:allowincell="f">
            <v:imagedata r:id="rId25" o:title=""/>
            <w10:wrap anchorx="page" anchory="page"/>
          </v:shape>
        </w:pict>
      </w:r>
    </w:p>
    <w:p w:rsidR="00C610D2" w:rsidRDefault="00C610D2">
      <w:pPr>
        <w:spacing w:after="0" w:line="560" w:lineRule="exact"/>
        <w:ind w:left="1044"/>
        <w:rPr>
          <w:sz w:val="24"/>
          <w:szCs w:val="24"/>
        </w:rPr>
      </w:pPr>
    </w:p>
    <w:p w:rsidR="00C610D2" w:rsidRDefault="00C610D2">
      <w:pPr>
        <w:spacing w:after="0" w:line="560" w:lineRule="exact"/>
        <w:ind w:left="1044"/>
        <w:rPr>
          <w:sz w:val="24"/>
          <w:szCs w:val="24"/>
        </w:rPr>
      </w:pPr>
    </w:p>
    <w:p w:rsidR="00C610D2" w:rsidRDefault="00C610D2">
      <w:pPr>
        <w:spacing w:after="0" w:line="560" w:lineRule="exact"/>
        <w:ind w:left="1044"/>
        <w:rPr>
          <w:sz w:val="24"/>
          <w:szCs w:val="24"/>
        </w:rPr>
      </w:pPr>
    </w:p>
    <w:p w:rsidR="00C610D2" w:rsidRDefault="00C610D2">
      <w:pPr>
        <w:spacing w:after="0" w:line="560" w:lineRule="exact"/>
        <w:ind w:left="1044"/>
        <w:rPr>
          <w:sz w:val="24"/>
          <w:szCs w:val="24"/>
        </w:rPr>
      </w:pPr>
    </w:p>
    <w:p w:rsidR="00C610D2" w:rsidRDefault="00C610D2">
      <w:pPr>
        <w:spacing w:before="338" w:after="0" w:line="560" w:lineRule="exact"/>
        <w:ind w:left="1044" w:right="763"/>
      </w:pPr>
      <w:r>
        <w:rPr>
          <w:rFonts w:ascii="Arial" w:hAnsi="Arial" w:cs="Arial"/>
          <w:color w:val="92A199"/>
          <w:w w:val="104"/>
          <w:sz w:val="48"/>
          <w:szCs w:val="48"/>
        </w:rPr>
        <w:t>•</w:t>
      </w:r>
      <w:r>
        <w:rPr>
          <w:rFonts w:ascii="Century" w:hAnsi="Century" w:cs="Century"/>
          <w:color w:val="090805"/>
          <w:w w:val="104"/>
          <w:sz w:val="48"/>
          <w:szCs w:val="48"/>
        </w:rPr>
        <w:t xml:space="preserve"> Placing her body on the floor, John and Detective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>Arndt knelt over it and determined that the girl was</w:t>
      </w:r>
    </w:p>
    <w:p w:rsidR="00C610D2" w:rsidRDefault="00C610D2">
      <w:pPr>
        <w:spacing w:before="27" w:after="0" w:line="552" w:lineRule="exact"/>
        <w:ind w:left="1404"/>
      </w:pPr>
      <w:r>
        <w:rPr>
          <w:rFonts w:ascii="Century" w:hAnsi="Century" w:cs="Century"/>
          <w:color w:val="090805"/>
          <w:w w:val="106"/>
          <w:sz w:val="48"/>
          <w:szCs w:val="48"/>
        </w:rPr>
        <w:t>in fact dead. According to accounts, Patsy stayed</w:t>
      </w:r>
    </w:p>
    <w:p w:rsidR="00C610D2" w:rsidRDefault="00C610D2">
      <w:pPr>
        <w:spacing w:before="5" w:after="0" w:line="580" w:lineRule="exact"/>
        <w:ind w:left="1404" w:right="1256"/>
      </w:pPr>
      <w:r>
        <w:rPr>
          <w:rFonts w:ascii="Century" w:hAnsi="Century" w:cs="Century"/>
          <w:color w:val="090805"/>
          <w:sz w:val="48"/>
          <w:szCs w:val="48"/>
        </w:rPr>
        <w:t xml:space="preserve">sitting in the other room for a moment amidst the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>shouting.</w:t>
      </w:r>
    </w:p>
    <w:p w:rsidR="00C610D2" w:rsidRDefault="00C610D2">
      <w:pPr>
        <w:spacing w:before="124" w:after="0" w:line="552" w:lineRule="exact"/>
        <w:ind w:left="1044"/>
      </w:pPr>
      <w:r>
        <w:rPr>
          <w:rFonts w:ascii="Arial" w:hAnsi="Arial" w:cs="Arial"/>
          <w:color w:val="92A199"/>
          <w:w w:val="102"/>
          <w:sz w:val="48"/>
          <w:szCs w:val="48"/>
        </w:rPr>
        <w:t>•</w:t>
      </w:r>
      <w:r>
        <w:rPr>
          <w:rFonts w:ascii="Century" w:hAnsi="Century" w:cs="Century"/>
          <w:color w:val="090805"/>
          <w:w w:val="102"/>
          <w:sz w:val="48"/>
          <w:szCs w:val="48"/>
        </w:rPr>
        <w:t xml:space="preserve"> When her friend took her by hand and led her to</w:t>
      </w:r>
    </w:p>
    <w:p w:rsidR="00C610D2" w:rsidRDefault="00C610D2">
      <w:pPr>
        <w:spacing w:before="5" w:after="0" w:line="580" w:lineRule="exact"/>
        <w:ind w:left="1404" w:right="708"/>
      </w:pPr>
      <w:r>
        <w:rPr>
          <w:rFonts w:ascii="Century" w:hAnsi="Century" w:cs="Century"/>
          <w:color w:val="090805"/>
          <w:w w:val="102"/>
          <w:sz w:val="48"/>
          <w:szCs w:val="48"/>
        </w:rPr>
        <w:t xml:space="preserve">the body, Patsy threw herself down on top of it and </w:t>
      </w:r>
      <w:r>
        <w:br/>
      </w:r>
      <w:r>
        <w:rPr>
          <w:rFonts w:ascii="Century" w:hAnsi="Century" w:cs="Century"/>
          <w:color w:val="090805"/>
          <w:w w:val="103"/>
          <w:sz w:val="48"/>
          <w:szCs w:val="48"/>
        </w:rPr>
        <w:t xml:space="preserve">pleaded with their reverend to bring her back to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>life. But it was too late.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before="112" w:after="0" w:line="736" w:lineRule="exact"/>
        <w:ind w:left="1235"/>
      </w:pPr>
      <w:r>
        <w:rPr>
          <w:noProof/>
          <w:lang w:val="en-US" w:eastAsia="en-US"/>
        </w:rPr>
        <w:pict>
          <v:shape id="_x0000_s1052" type="#_x0000_t75" style="position:absolute;left:0;text-align:left;margin-left:0;margin-top:0;width:10in;height:540pt;z-index:-251631616;mso-position-horizontal-relative:page;mso-position-vertical-relative:page" o:allowincell="f">
            <v:imagedata r:id="rId26" o:title=""/>
            <w10:wrap anchorx="page" anchory="page"/>
          </v:shape>
        </w:pict>
      </w:r>
      <w:r>
        <w:rPr>
          <w:rFonts w:ascii="Book Antiqua Bold" w:hAnsi="Book Antiqua Bold" w:cs="Book Antiqua Bold"/>
          <w:color w:val="6B7C71"/>
          <w:sz w:val="64"/>
          <w:szCs w:val="64"/>
        </w:rPr>
        <w:t>JOHN RAMSEY'S PSYCHOLOGICAL</w:t>
      </w:r>
    </w:p>
    <w:p w:rsidR="00C610D2" w:rsidRDefault="00C610D2">
      <w:pPr>
        <w:spacing w:before="44" w:after="0" w:line="736" w:lineRule="exact"/>
        <w:ind w:left="5501"/>
      </w:pPr>
      <w:r>
        <w:rPr>
          <w:rFonts w:ascii="Book Antiqua Bold" w:hAnsi="Book Antiqua Bold" w:cs="Book Antiqua Bold"/>
          <w:color w:val="6B7C71"/>
          <w:sz w:val="64"/>
          <w:szCs w:val="64"/>
        </w:rPr>
        <w:t>PROFILE</w:t>
      </w:r>
    </w:p>
    <w:p w:rsidR="00C610D2" w:rsidRDefault="00C610D2">
      <w:pPr>
        <w:spacing w:before="553" w:after="0" w:line="580" w:lineRule="exact"/>
        <w:ind w:left="378" w:right="5646"/>
      </w:pPr>
      <w:r>
        <w:rPr>
          <w:rFonts w:ascii="Arial" w:hAnsi="Arial" w:cs="Arial"/>
          <w:color w:val="92A199"/>
          <w:w w:val="101"/>
          <w:sz w:val="48"/>
          <w:szCs w:val="48"/>
        </w:rPr>
        <w:t>•</w:t>
      </w:r>
      <w:r>
        <w:rPr>
          <w:rFonts w:ascii="Century" w:hAnsi="Century" w:cs="Century"/>
          <w:color w:val="090805"/>
          <w:w w:val="101"/>
          <w:sz w:val="48"/>
          <w:szCs w:val="48"/>
        </w:rPr>
        <w:t xml:space="preserve"> John Ramsey, father of murder </w:t>
      </w:r>
      <w:r>
        <w:br/>
      </w:r>
      <w:r>
        <w:rPr>
          <w:rFonts w:ascii="Century" w:hAnsi="Century" w:cs="Century"/>
          <w:color w:val="090805"/>
          <w:w w:val="102"/>
          <w:sz w:val="48"/>
          <w:szCs w:val="48"/>
        </w:rPr>
        <w:t xml:space="preserve">victim JonBenet and husband of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 xml:space="preserve">Patsy Ramsey, is a veteran of the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 xml:space="preserve">U.S. Navy and a millionaire who </w:t>
      </w:r>
      <w:r>
        <w:br/>
      </w:r>
      <w:r>
        <w:rPr>
          <w:rFonts w:ascii="Century" w:hAnsi="Century" w:cs="Century"/>
          <w:color w:val="090805"/>
          <w:w w:val="103"/>
          <w:sz w:val="48"/>
          <w:szCs w:val="48"/>
        </w:rPr>
        <w:t>was the CEO of the Lockheed-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>Martin subsidiary Access</w:t>
      </w:r>
    </w:p>
    <w:p w:rsidR="00C610D2" w:rsidRDefault="00C610D2">
      <w:pPr>
        <w:spacing w:before="4" w:after="0" w:line="552" w:lineRule="exact"/>
        <w:ind w:left="738"/>
      </w:pPr>
      <w:r>
        <w:rPr>
          <w:rFonts w:ascii="Century" w:hAnsi="Century" w:cs="Century"/>
          <w:color w:val="090805"/>
          <w:w w:val="105"/>
          <w:sz w:val="48"/>
          <w:szCs w:val="48"/>
        </w:rPr>
        <w:t>Graphics. Once it was discovered</w:t>
      </w:r>
    </w:p>
    <w:p w:rsidR="00C610D2" w:rsidRDefault="00C610D2">
      <w:pPr>
        <w:spacing w:before="28" w:after="0" w:line="552" w:lineRule="exact"/>
        <w:ind w:left="738"/>
      </w:pPr>
      <w:r>
        <w:rPr>
          <w:rFonts w:ascii="Century" w:hAnsi="Century" w:cs="Century"/>
          <w:color w:val="090805"/>
          <w:w w:val="102"/>
          <w:sz w:val="48"/>
          <w:szCs w:val="48"/>
        </w:rPr>
        <w:t>that JonBenet had been sexually</w:t>
      </w:r>
    </w:p>
    <w:p w:rsidR="00C610D2" w:rsidRDefault="00C610D2">
      <w:pPr>
        <w:spacing w:before="28" w:after="0" w:line="552" w:lineRule="exact"/>
        <w:ind w:left="738"/>
      </w:pPr>
      <w:r>
        <w:rPr>
          <w:rFonts w:ascii="Century" w:hAnsi="Century" w:cs="Century"/>
          <w:color w:val="090805"/>
          <w:sz w:val="48"/>
          <w:szCs w:val="48"/>
        </w:rPr>
        <w:t>assaulted prior to her murder,</w:t>
      </w:r>
    </w:p>
    <w:p w:rsidR="00C610D2" w:rsidRDefault="00C610D2">
      <w:pPr>
        <w:spacing w:before="28" w:after="0" w:line="552" w:lineRule="exact"/>
        <w:ind w:left="738"/>
      </w:pPr>
      <w:r>
        <w:rPr>
          <w:rFonts w:ascii="Century" w:hAnsi="Century" w:cs="Century"/>
          <w:color w:val="090805"/>
          <w:w w:val="102"/>
          <w:sz w:val="48"/>
          <w:szCs w:val="48"/>
        </w:rPr>
        <w:t>authorities began to suspect that</w:t>
      </w:r>
    </w:p>
    <w:p w:rsidR="00C610D2" w:rsidRDefault="00C610D2">
      <w:pPr>
        <w:spacing w:before="28" w:after="0" w:line="552" w:lineRule="exact"/>
        <w:ind w:left="738"/>
      </w:pPr>
      <w:r>
        <w:rPr>
          <w:rFonts w:ascii="Century" w:hAnsi="Century" w:cs="Century"/>
          <w:color w:val="090805"/>
          <w:w w:val="103"/>
          <w:sz w:val="48"/>
          <w:szCs w:val="48"/>
        </w:rPr>
        <w:t>her father had abused her.</w:t>
      </w:r>
    </w:p>
    <w:p w:rsidR="00C610D2" w:rsidRDefault="00C610D2">
      <w:pPr>
        <w:spacing w:after="0" w:line="580" w:lineRule="exact"/>
        <w:ind w:left="738" w:right="5777"/>
      </w:pPr>
      <w:r>
        <w:rPr>
          <w:rFonts w:ascii="Century" w:hAnsi="Century" w:cs="Century"/>
          <w:color w:val="090805"/>
          <w:w w:val="102"/>
          <w:sz w:val="48"/>
          <w:szCs w:val="48"/>
        </w:rPr>
        <w:t xml:space="preserve">However, experts claimed that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 xml:space="preserve">John didn't fit the profile of a sex </w:t>
      </w:r>
      <w:r>
        <w:br/>
      </w:r>
      <w:r>
        <w:rPr>
          <w:rFonts w:ascii="Century" w:hAnsi="Century" w:cs="Century"/>
          <w:color w:val="090805"/>
          <w:sz w:val="48"/>
          <w:szCs w:val="48"/>
        </w:rPr>
        <w:t>abuser.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3" type="#_x0000_t75" style="position:absolute;margin-left:0;margin-top:0;width:10in;height:540pt;z-index:-251630592;mso-position-horizontal-relative:page;mso-position-vertical-relative:page" o:allowincell="f">
            <v:imagedata r:id="rId27" o:title=""/>
            <w10:wrap anchorx="page" anchory="page"/>
          </v:shape>
        </w:pict>
      </w:r>
    </w:p>
    <w:p w:rsidR="00C610D2" w:rsidRDefault="00C610D2">
      <w:pPr>
        <w:spacing w:after="0" w:line="520" w:lineRule="exact"/>
        <w:ind w:left="444"/>
        <w:rPr>
          <w:sz w:val="24"/>
          <w:szCs w:val="24"/>
        </w:rPr>
      </w:pPr>
    </w:p>
    <w:p w:rsidR="00C610D2" w:rsidRDefault="00C610D2">
      <w:pPr>
        <w:spacing w:after="0" w:line="520" w:lineRule="exact"/>
        <w:ind w:left="444"/>
        <w:rPr>
          <w:sz w:val="24"/>
          <w:szCs w:val="24"/>
        </w:rPr>
      </w:pPr>
    </w:p>
    <w:p w:rsidR="00C610D2" w:rsidRDefault="00C610D2">
      <w:pPr>
        <w:tabs>
          <w:tab w:val="left" w:pos="804"/>
        </w:tabs>
        <w:spacing w:before="71" w:after="0" w:line="520" w:lineRule="exact"/>
        <w:ind w:left="444" w:right="6281"/>
      </w:pPr>
      <w:r>
        <w:rPr>
          <w:rFonts w:ascii="Arial" w:hAnsi="Arial" w:cs="Arial"/>
          <w:color w:val="92A199"/>
          <w:w w:val="97"/>
          <w:sz w:val="48"/>
          <w:szCs w:val="48"/>
        </w:rPr>
        <w:t xml:space="preserve">• </w:t>
      </w:r>
      <w:r>
        <w:rPr>
          <w:rFonts w:ascii="Century" w:hAnsi="Century" w:cs="Century"/>
          <w:color w:val="0D0D09"/>
          <w:sz w:val="48"/>
          <w:szCs w:val="48"/>
        </w:rPr>
        <w:tab/>
        <w:t xml:space="preserve">So many details of this murder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mystery fascinated the public</w:t>
      </w:r>
    </w:p>
    <w:p w:rsidR="00C610D2" w:rsidRDefault="00C610D2">
      <w:pPr>
        <w:spacing w:after="0" w:line="520" w:lineRule="exact"/>
        <w:ind w:left="804"/>
      </w:pPr>
      <w:r>
        <w:rPr>
          <w:rFonts w:ascii="Century" w:hAnsi="Century" w:cs="Century"/>
          <w:color w:val="0D0D09"/>
          <w:sz w:val="48"/>
          <w:szCs w:val="48"/>
        </w:rPr>
        <w:t>— the rich family, the quiet</w:t>
      </w:r>
    </w:p>
    <w:p w:rsidR="00C610D2" w:rsidRDefault="00C610D2">
      <w:pPr>
        <w:spacing w:before="17" w:after="0" w:line="500" w:lineRule="exact"/>
        <w:ind w:left="804" w:right="5868"/>
      </w:pPr>
      <w:r>
        <w:rPr>
          <w:rFonts w:ascii="Century" w:hAnsi="Century" w:cs="Century"/>
          <w:color w:val="0D0D09"/>
          <w:w w:val="106"/>
          <w:sz w:val="48"/>
          <w:szCs w:val="48"/>
        </w:rPr>
        <w:t xml:space="preserve">neighborhood, the odd ransom </w:t>
      </w:r>
      <w:r>
        <w:br/>
      </w:r>
      <w:r>
        <w:rPr>
          <w:rFonts w:ascii="Century" w:hAnsi="Century" w:cs="Century"/>
          <w:color w:val="0D0D09"/>
          <w:w w:val="101"/>
          <w:sz w:val="48"/>
          <w:szCs w:val="48"/>
        </w:rPr>
        <w:t>note and, most particularly, the</w:t>
      </w:r>
    </w:p>
    <w:p w:rsidR="00C610D2" w:rsidRDefault="00C610D2">
      <w:pPr>
        <w:spacing w:before="1" w:after="0" w:line="524" w:lineRule="exact"/>
        <w:ind w:left="804"/>
      </w:pPr>
      <w:r>
        <w:rPr>
          <w:rFonts w:ascii="Century" w:hAnsi="Century" w:cs="Century"/>
          <w:color w:val="0D0D09"/>
          <w:w w:val="107"/>
          <w:sz w:val="48"/>
          <w:szCs w:val="48"/>
        </w:rPr>
        <w:t>beauty pageant pictures of a</w:t>
      </w:r>
    </w:p>
    <w:p w:rsidR="00C610D2" w:rsidRDefault="00C610D2">
      <w:pPr>
        <w:spacing w:before="1" w:after="0" w:line="519" w:lineRule="exact"/>
        <w:ind w:left="804"/>
      </w:pPr>
      <w:r>
        <w:rPr>
          <w:rFonts w:ascii="Century" w:hAnsi="Century" w:cs="Century"/>
          <w:color w:val="0D0D09"/>
          <w:w w:val="103"/>
          <w:sz w:val="48"/>
          <w:szCs w:val="48"/>
        </w:rPr>
        <w:t>dolled-up 6-year-old that</w:t>
      </w:r>
    </w:p>
    <w:p w:rsidR="00C610D2" w:rsidRDefault="00C610D2">
      <w:pPr>
        <w:spacing w:before="1" w:after="0" w:line="520" w:lineRule="exact"/>
        <w:ind w:left="804"/>
      </w:pPr>
      <w:r>
        <w:rPr>
          <w:rFonts w:ascii="Century" w:hAnsi="Century" w:cs="Century"/>
          <w:color w:val="0D0D09"/>
          <w:w w:val="104"/>
          <w:sz w:val="48"/>
          <w:szCs w:val="48"/>
        </w:rPr>
        <w:t>dominated the tabloids.</w:t>
      </w:r>
    </w:p>
    <w:p w:rsidR="00C610D2" w:rsidRDefault="00C610D2">
      <w:pPr>
        <w:spacing w:after="0" w:line="520" w:lineRule="exact"/>
        <w:ind w:left="804"/>
      </w:pPr>
      <w:r>
        <w:rPr>
          <w:rFonts w:ascii="Century" w:hAnsi="Century" w:cs="Century"/>
          <w:color w:val="0D0D09"/>
          <w:w w:val="104"/>
          <w:sz w:val="48"/>
          <w:szCs w:val="48"/>
        </w:rPr>
        <w:t>Considering the way the body</w:t>
      </w:r>
    </w:p>
    <w:p w:rsidR="00C610D2" w:rsidRDefault="00C610D2">
      <w:pPr>
        <w:spacing w:after="0" w:line="520" w:lineRule="exact"/>
        <w:ind w:left="804"/>
      </w:pPr>
      <w:r>
        <w:rPr>
          <w:rFonts w:ascii="Century" w:hAnsi="Century" w:cs="Century"/>
          <w:color w:val="0D0D09"/>
          <w:w w:val="102"/>
          <w:sz w:val="48"/>
          <w:szCs w:val="48"/>
        </w:rPr>
        <w:t>was found inside the house,</w:t>
      </w:r>
    </w:p>
    <w:p w:rsidR="00C610D2" w:rsidRDefault="00C610D2">
      <w:pPr>
        <w:spacing w:after="0" w:line="520" w:lineRule="exact"/>
        <w:ind w:left="804" w:right="6214"/>
      </w:pPr>
      <w:r>
        <w:rPr>
          <w:rFonts w:ascii="Century" w:hAnsi="Century" w:cs="Century"/>
          <w:color w:val="0D0D09"/>
          <w:w w:val="102"/>
          <w:sz w:val="48"/>
          <w:szCs w:val="48"/>
        </w:rPr>
        <w:t xml:space="preserve">many who suspected the girl's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parents. The Ramseys'</w:t>
      </w:r>
    </w:p>
    <w:p w:rsidR="00C610D2" w:rsidRDefault="00C610D2">
      <w:pPr>
        <w:spacing w:after="0" w:line="520" w:lineRule="exact"/>
        <w:ind w:left="804"/>
      </w:pPr>
      <w:r>
        <w:rPr>
          <w:rFonts w:ascii="Century" w:hAnsi="Century" w:cs="Century"/>
          <w:color w:val="0D0D09"/>
          <w:w w:val="101"/>
          <w:sz w:val="48"/>
          <w:szCs w:val="48"/>
        </w:rPr>
        <w:t>impression that the police also</w:t>
      </w:r>
    </w:p>
    <w:p w:rsidR="00C610D2" w:rsidRDefault="00C610D2">
      <w:pPr>
        <w:spacing w:after="0" w:line="520" w:lineRule="exact"/>
        <w:ind w:left="804"/>
      </w:pPr>
      <w:r>
        <w:rPr>
          <w:rFonts w:ascii="Century" w:hAnsi="Century" w:cs="Century"/>
          <w:color w:val="0D0D09"/>
          <w:w w:val="105"/>
          <w:sz w:val="48"/>
          <w:szCs w:val="48"/>
        </w:rPr>
        <w:t>suspected them sparked a</w:t>
      </w:r>
    </w:p>
    <w:p w:rsidR="00C610D2" w:rsidRDefault="00C610D2">
      <w:pPr>
        <w:spacing w:after="0" w:line="520" w:lineRule="exact"/>
        <w:ind w:left="804" w:right="7504"/>
        <w:jc w:val="both"/>
      </w:pPr>
      <w:r>
        <w:rPr>
          <w:rFonts w:ascii="Century" w:hAnsi="Century" w:cs="Century"/>
          <w:color w:val="0D0D09"/>
          <w:w w:val="102"/>
          <w:sz w:val="48"/>
          <w:szCs w:val="48"/>
        </w:rPr>
        <w:t xml:space="preserve">growing sense of tension </w:t>
      </w:r>
      <w:r>
        <w:br/>
      </w:r>
      <w:r>
        <w:rPr>
          <w:rFonts w:ascii="Century" w:hAnsi="Century" w:cs="Century"/>
          <w:color w:val="0D0D09"/>
          <w:w w:val="105"/>
          <w:sz w:val="48"/>
          <w:szCs w:val="48"/>
        </w:rPr>
        <w:t xml:space="preserve">between the family and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investigators.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tabs>
          <w:tab w:val="left" w:pos="804"/>
        </w:tabs>
        <w:spacing w:before="151" w:after="0" w:line="520" w:lineRule="exact"/>
        <w:ind w:left="444" w:right="8162"/>
      </w:pPr>
      <w:r>
        <w:rPr>
          <w:noProof/>
          <w:lang w:val="en-US" w:eastAsia="en-US"/>
        </w:rPr>
        <w:pict>
          <v:shape id="_x0000_s1054" type="#_x0000_t75" style="position:absolute;left:0;text-align:left;margin-left:0;margin-top:0;width:10in;height:540pt;z-index:-251629568;mso-position-horizontal-relative:page;mso-position-vertical-relative:page" o:allowincell="f">
            <v:imagedata r:id="rId28" o:title=""/>
            <w10:wrap anchorx="page" anchory="page"/>
          </v:shape>
        </w:pict>
      </w:r>
      <w:r>
        <w:rPr>
          <w:rFonts w:ascii="Arial" w:hAnsi="Arial" w:cs="Arial"/>
          <w:color w:val="92A199"/>
          <w:w w:val="97"/>
          <w:sz w:val="48"/>
          <w:szCs w:val="48"/>
        </w:rPr>
        <w:t xml:space="preserve">• </w:t>
      </w:r>
      <w:r>
        <w:rPr>
          <w:rFonts w:ascii="Century" w:hAnsi="Century" w:cs="Century"/>
          <w:color w:val="0D0D09"/>
          <w:sz w:val="48"/>
          <w:szCs w:val="48"/>
        </w:rPr>
        <w:tab/>
      </w:r>
      <w:r>
        <w:rPr>
          <w:rFonts w:ascii="Century" w:hAnsi="Century" w:cs="Century"/>
          <w:color w:val="0D0D09"/>
          <w:w w:val="105"/>
          <w:sz w:val="48"/>
          <w:szCs w:val="48"/>
        </w:rPr>
        <w:t xml:space="preserve">After police gathered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 xml:space="preserve">writing samples for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 xml:space="preserve">John and Patsy, they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discovered that the</w:t>
      </w:r>
    </w:p>
    <w:p w:rsidR="00C610D2" w:rsidRDefault="00C610D2">
      <w:pPr>
        <w:spacing w:before="1" w:after="0" w:line="495" w:lineRule="exact"/>
        <w:ind w:left="804"/>
      </w:pPr>
      <w:r>
        <w:rPr>
          <w:rFonts w:ascii="Century" w:hAnsi="Century" w:cs="Century"/>
          <w:color w:val="0D0D09"/>
          <w:sz w:val="48"/>
          <w:szCs w:val="48"/>
        </w:rPr>
        <w:t>note was written</w:t>
      </w:r>
    </w:p>
    <w:p w:rsidR="00C610D2" w:rsidRDefault="00C610D2">
      <w:pPr>
        <w:spacing w:before="5" w:after="0" w:line="520" w:lineRule="exact"/>
        <w:ind w:left="804" w:right="8396"/>
      </w:pPr>
      <w:r>
        <w:rPr>
          <w:rFonts w:ascii="Century" w:hAnsi="Century" w:cs="Century"/>
          <w:color w:val="0D0D09"/>
          <w:sz w:val="48"/>
          <w:szCs w:val="48"/>
        </w:rPr>
        <w:t xml:space="preserve">inside the house. The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 xml:space="preserve">killer used a legal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pad found in the</w:t>
      </w:r>
    </w:p>
    <w:p w:rsidR="00C610D2" w:rsidRDefault="00C610D2">
      <w:pPr>
        <w:spacing w:after="0" w:line="520" w:lineRule="exact"/>
        <w:ind w:left="804"/>
      </w:pPr>
      <w:r>
        <w:rPr>
          <w:rFonts w:ascii="Century" w:hAnsi="Century" w:cs="Century"/>
          <w:color w:val="0D0D09"/>
          <w:w w:val="108"/>
          <w:sz w:val="48"/>
          <w:szCs w:val="48"/>
        </w:rPr>
        <w:t>house and even</w:t>
      </w:r>
    </w:p>
    <w:p w:rsidR="00C610D2" w:rsidRDefault="00C610D2">
      <w:pPr>
        <w:spacing w:after="0" w:line="520" w:lineRule="exact"/>
        <w:ind w:left="804" w:right="8211"/>
      </w:pPr>
      <w:r>
        <w:rPr>
          <w:rFonts w:ascii="Century" w:hAnsi="Century" w:cs="Century"/>
          <w:color w:val="0D0D09"/>
          <w:sz w:val="48"/>
          <w:szCs w:val="48"/>
        </w:rPr>
        <w:t xml:space="preserve">started a first attempt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before discarding it.</w:t>
      </w:r>
    </w:p>
    <w:p w:rsidR="00C610D2" w:rsidRDefault="00C610D2">
      <w:pPr>
        <w:spacing w:after="0" w:line="520" w:lineRule="exact"/>
        <w:ind w:left="804"/>
      </w:pPr>
      <w:r>
        <w:rPr>
          <w:rFonts w:ascii="Century" w:hAnsi="Century" w:cs="Century"/>
          <w:color w:val="0D0D09"/>
          <w:sz w:val="48"/>
          <w:szCs w:val="48"/>
        </w:rPr>
        <w:t>What's also</w:t>
      </w:r>
    </w:p>
    <w:p w:rsidR="00C610D2" w:rsidRDefault="00C610D2">
      <w:pPr>
        <w:spacing w:after="0" w:line="520" w:lineRule="exact"/>
        <w:ind w:left="804"/>
      </w:pPr>
      <w:r>
        <w:rPr>
          <w:rFonts w:ascii="Century" w:hAnsi="Century" w:cs="Century"/>
          <w:color w:val="0D0D09"/>
          <w:w w:val="95"/>
          <w:sz w:val="48"/>
          <w:szCs w:val="48"/>
        </w:rPr>
        <w:t>interesting is what</w:t>
      </w:r>
    </w:p>
    <w:p w:rsidR="00C610D2" w:rsidRDefault="00C610D2">
      <w:pPr>
        <w:spacing w:after="0" w:line="520" w:lineRule="exact"/>
        <w:ind w:left="804" w:right="8553"/>
      </w:pPr>
      <w:r>
        <w:rPr>
          <w:rFonts w:ascii="Century" w:hAnsi="Century" w:cs="Century"/>
          <w:color w:val="0D0D09"/>
          <w:sz w:val="48"/>
          <w:szCs w:val="48"/>
        </w:rPr>
        <w:t xml:space="preserve">investigators did not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find in the house —</w:t>
      </w:r>
    </w:p>
    <w:p w:rsidR="00C610D2" w:rsidRDefault="00C610D2">
      <w:pPr>
        <w:spacing w:after="0" w:line="520" w:lineRule="exact"/>
        <w:ind w:left="804"/>
      </w:pPr>
      <w:r>
        <w:rPr>
          <w:rFonts w:ascii="Century" w:hAnsi="Century" w:cs="Century"/>
          <w:color w:val="0D0D09"/>
          <w:w w:val="102"/>
          <w:sz w:val="48"/>
          <w:szCs w:val="48"/>
        </w:rPr>
        <w:t>namely, a roll of duct</w:t>
      </w:r>
    </w:p>
    <w:p w:rsidR="00C610D2" w:rsidRDefault="00C610D2">
      <w:pPr>
        <w:spacing w:before="9" w:after="0" w:line="510" w:lineRule="exact"/>
        <w:ind w:left="804" w:right="9178"/>
      </w:pPr>
      <w:r>
        <w:rPr>
          <w:rFonts w:ascii="Century" w:hAnsi="Century" w:cs="Century"/>
          <w:color w:val="0D0D09"/>
          <w:w w:val="106"/>
          <w:sz w:val="48"/>
          <w:szCs w:val="48"/>
        </w:rPr>
        <w:t xml:space="preserve">tape or cord that </w:t>
      </w:r>
      <w:r>
        <w:br/>
      </w:r>
      <w:r>
        <w:rPr>
          <w:rFonts w:ascii="Century" w:hAnsi="Century" w:cs="Century"/>
          <w:color w:val="0D0D09"/>
          <w:w w:val="104"/>
          <w:sz w:val="48"/>
          <w:szCs w:val="48"/>
        </w:rPr>
        <w:t xml:space="preserve">was used on the </w:t>
      </w:r>
      <w:r>
        <w:br/>
      </w:r>
      <w:r>
        <w:rPr>
          <w:rFonts w:ascii="Century" w:hAnsi="Century" w:cs="Century"/>
          <w:color w:val="0D0D09"/>
          <w:w w:val="104"/>
          <w:sz w:val="48"/>
          <w:szCs w:val="48"/>
        </w:rPr>
        <w:t>body.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5" type="#_x0000_t75" style="position:absolute;margin-left:0;margin-top:0;width:10in;height:540pt;z-index:-251628544;mso-position-horizontal-relative:page;mso-position-vertical-relative:page" o:allowincell="f">
            <v:imagedata r:id="rId29" o:title=""/>
            <w10:wrap anchorx="page" anchory="page"/>
          </v:shape>
        </w:pic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6" type="#_x0000_t75" style="position:absolute;margin-left:0;margin-top:0;width:10in;height:540pt;z-index:-251627520;mso-position-horizontal-relative:page;mso-position-vertical-relative:page" o:allowincell="f">
            <v:imagedata r:id="rId30" o:title=""/>
            <w10:wrap anchorx="page" anchory="page"/>
          </v:shape>
        </w:pict>
      </w:r>
    </w:p>
    <w:p w:rsidR="00C610D2" w:rsidRDefault="00C610D2">
      <w:pPr>
        <w:spacing w:before="50" w:after="0" w:line="570" w:lineRule="exact"/>
        <w:ind w:left="444" w:right="171"/>
      </w:pP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rFonts w:ascii="Century" w:hAnsi="Century" w:cs="Century"/>
          <w:color w:val="0D0D09"/>
          <w:sz w:val="48"/>
          <w:szCs w:val="48"/>
        </w:rPr>
        <w:t xml:space="preserve"> Whether they were guilty or not, it's understandable that </w:t>
      </w:r>
      <w:r>
        <w:br/>
      </w:r>
      <w:r>
        <w:rPr>
          <w:rFonts w:ascii="Century" w:hAnsi="Century" w:cs="Century"/>
          <w:color w:val="0D0D09"/>
          <w:w w:val="104"/>
          <w:sz w:val="48"/>
          <w:szCs w:val="48"/>
        </w:rPr>
        <w:t xml:space="preserve">John and Patsy quickly felt they needed to defend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themselves. Family friend Michael Bynum was an</w:t>
      </w:r>
    </w:p>
    <w:p w:rsidR="00C610D2" w:rsidRDefault="00C610D2">
      <w:pPr>
        <w:spacing w:before="25" w:after="0" w:line="552" w:lineRule="exact"/>
        <w:ind w:left="804"/>
      </w:pPr>
      <w:r>
        <w:rPr>
          <w:rFonts w:ascii="Century" w:hAnsi="Century" w:cs="Century"/>
          <w:color w:val="0D0D09"/>
          <w:w w:val="103"/>
          <w:sz w:val="48"/>
          <w:szCs w:val="48"/>
        </w:rPr>
        <w:t>attorney and warned them early that they'd be</w:t>
      </w:r>
    </w:p>
    <w:p w:rsidR="00C610D2" w:rsidRDefault="00C610D2">
      <w:pPr>
        <w:spacing w:before="14" w:after="0" w:line="570" w:lineRule="exact"/>
        <w:ind w:left="804" w:right="71"/>
        <w:jc w:val="both"/>
      </w:pPr>
      <w:r>
        <w:rPr>
          <w:rFonts w:ascii="Century" w:hAnsi="Century" w:cs="Century"/>
          <w:color w:val="0D0D09"/>
          <w:w w:val="104"/>
          <w:sz w:val="48"/>
          <w:szCs w:val="48"/>
        </w:rPr>
        <w:t xml:space="preserve">considered suspects. It was Bynum who encouraged the </w:t>
      </w:r>
      <w:r>
        <w:br/>
      </w:r>
      <w:r>
        <w:rPr>
          <w:rFonts w:ascii="Century" w:hAnsi="Century" w:cs="Century"/>
          <w:color w:val="0D0D09"/>
          <w:w w:val="101"/>
          <w:sz w:val="48"/>
          <w:szCs w:val="48"/>
        </w:rPr>
        <w:t xml:space="preserve">Ramseys to decline to give full interviews to the police at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first. However, this did not help their public image,</w:t>
      </w:r>
    </w:p>
    <w:p w:rsidR="00C610D2" w:rsidRDefault="00C610D2">
      <w:pPr>
        <w:spacing w:before="25" w:after="0" w:line="552" w:lineRule="exact"/>
        <w:ind w:left="804"/>
      </w:pPr>
      <w:r>
        <w:rPr>
          <w:rFonts w:ascii="Century" w:hAnsi="Century" w:cs="Century"/>
          <w:color w:val="0D0D09"/>
          <w:w w:val="101"/>
          <w:sz w:val="48"/>
          <w:szCs w:val="48"/>
        </w:rPr>
        <w:t>making it look like they were not uncooperating.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7" type="#_x0000_t75" style="position:absolute;margin-left:0;margin-top:0;width:10in;height:540pt;z-index:-251626496;mso-position-horizontal-relative:page;mso-position-vertical-relative:page" o:allowincell="f">
            <v:imagedata r:id="rId31" o:title=""/>
            <w10:wrap anchorx="page" anchory="page"/>
          </v:shape>
        </w:pict>
      </w:r>
    </w:p>
    <w:p w:rsidR="00C610D2" w:rsidRDefault="00C610D2">
      <w:pPr>
        <w:spacing w:before="64" w:after="0" w:line="552" w:lineRule="exact"/>
        <w:ind w:left="7165"/>
      </w:pP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rFonts w:ascii="Century" w:hAnsi="Century" w:cs="Century"/>
          <w:color w:val="090805"/>
          <w:sz w:val="48"/>
          <w:szCs w:val="48"/>
        </w:rPr>
        <w:t xml:space="preserve"> Realizing that public</w:t>
      </w:r>
    </w:p>
    <w:p w:rsidR="00C610D2" w:rsidRDefault="00C610D2">
      <w:pPr>
        <w:spacing w:before="8" w:after="0" w:line="552" w:lineRule="exact"/>
        <w:ind w:left="7525"/>
      </w:pPr>
      <w:r>
        <w:rPr>
          <w:rFonts w:ascii="Century" w:hAnsi="Century" w:cs="Century"/>
          <w:color w:val="090805"/>
          <w:sz w:val="48"/>
          <w:szCs w:val="48"/>
        </w:rPr>
        <w:t>sentiment was turning</w:t>
      </w:r>
    </w:p>
    <w:p w:rsidR="00C610D2" w:rsidRDefault="00C610D2">
      <w:pPr>
        <w:spacing w:before="28" w:after="0" w:line="552" w:lineRule="exact"/>
        <w:ind w:left="7525"/>
      </w:pPr>
      <w:r>
        <w:rPr>
          <w:rFonts w:ascii="Century" w:hAnsi="Century" w:cs="Century"/>
          <w:color w:val="090805"/>
          <w:w w:val="101"/>
          <w:sz w:val="48"/>
          <w:szCs w:val="48"/>
        </w:rPr>
        <w:t>against them, they hired a</w:t>
      </w:r>
    </w:p>
    <w:p w:rsidR="00C610D2" w:rsidRDefault="00C610D2">
      <w:pPr>
        <w:spacing w:before="28" w:after="0" w:line="552" w:lineRule="exact"/>
        <w:ind w:left="7525"/>
      </w:pPr>
      <w:r>
        <w:rPr>
          <w:rFonts w:ascii="Century" w:hAnsi="Century" w:cs="Century"/>
          <w:color w:val="090805"/>
          <w:w w:val="104"/>
          <w:sz w:val="48"/>
          <w:szCs w:val="48"/>
        </w:rPr>
        <w:t>media consultant and, at</w:t>
      </w:r>
    </w:p>
    <w:p w:rsidR="00C610D2" w:rsidRDefault="00C610D2">
      <w:pPr>
        <w:spacing w:before="14" w:after="0" w:line="570" w:lineRule="exact"/>
        <w:ind w:left="7525" w:right="749"/>
      </w:pPr>
      <w:r>
        <w:rPr>
          <w:rFonts w:ascii="Century" w:hAnsi="Century" w:cs="Century"/>
          <w:color w:val="090805"/>
          <w:w w:val="109"/>
          <w:sz w:val="48"/>
          <w:szCs w:val="48"/>
        </w:rPr>
        <w:t xml:space="preserve">the encouragement of </w:t>
      </w:r>
      <w:r>
        <w:br/>
      </w:r>
      <w:r>
        <w:rPr>
          <w:rFonts w:ascii="Century" w:hAnsi="Century" w:cs="Century"/>
          <w:color w:val="090805"/>
          <w:w w:val="102"/>
          <w:sz w:val="48"/>
          <w:szCs w:val="48"/>
        </w:rPr>
        <w:t xml:space="preserve">Fleet White, agreed to </w:t>
      </w:r>
      <w:r>
        <w:br/>
      </w:r>
      <w:r>
        <w:rPr>
          <w:rFonts w:ascii="Century" w:hAnsi="Century" w:cs="Century"/>
          <w:color w:val="090805"/>
          <w:w w:val="102"/>
          <w:sz w:val="48"/>
          <w:szCs w:val="48"/>
        </w:rPr>
        <w:t>come on CNN on Jan. 1,</w:t>
      </w:r>
    </w:p>
    <w:p w:rsidR="00C610D2" w:rsidRDefault="00C610D2">
      <w:pPr>
        <w:spacing w:before="25" w:after="0" w:line="552" w:lineRule="exact"/>
        <w:ind w:left="7525"/>
      </w:pPr>
      <w:r>
        <w:rPr>
          <w:rFonts w:ascii="Century" w:hAnsi="Century" w:cs="Century"/>
          <w:color w:val="090805"/>
          <w:w w:val="94"/>
          <w:sz w:val="48"/>
          <w:szCs w:val="48"/>
        </w:rPr>
        <w:t>1997, to tell their story.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8" type="#_x0000_t75" style="position:absolute;margin-left:0;margin-top:0;width:10in;height:540pt;z-index:-251625472;mso-position-horizontal-relative:page;mso-position-vertical-relative:page" o:allowincell="f">
            <v:imagedata r:id="rId32" o:title=""/>
            <w10:wrap anchorx="page" anchory="page"/>
          </v:shape>
        </w:pic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9" type="#_x0000_t75" style="position:absolute;margin-left:0;margin-top:0;width:10in;height:540pt;z-index:-25162444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C610D2" w:rsidRDefault="00C610D2">
      <w:pPr>
        <w:spacing w:before="50" w:after="0" w:line="570" w:lineRule="exact"/>
        <w:ind w:left="564" w:right="6747"/>
      </w:pP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rFonts w:ascii="Century" w:hAnsi="Century" w:cs="Century"/>
          <w:color w:val="0D0D09"/>
          <w:sz w:val="48"/>
          <w:szCs w:val="48"/>
        </w:rPr>
        <w:t xml:space="preserve"> The public was horrified at </w:t>
      </w:r>
      <w:r>
        <w:br/>
      </w:r>
      <w:r>
        <w:rPr>
          <w:rFonts w:ascii="Century" w:hAnsi="Century" w:cs="Century"/>
          <w:color w:val="0D0D09"/>
          <w:w w:val="96"/>
          <w:sz w:val="48"/>
          <w:szCs w:val="48"/>
        </w:rPr>
        <w:t xml:space="preserve">the details of the killing. The </w:t>
      </w:r>
      <w:r>
        <w:br/>
      </w:r>
      <w:r>
        <w:rPr>
          <w:rFonts w:ascii="Century" w:hAnsi="Century" w:cs="Century"/>
          <w:color w:val="0D0D09"/>
          <w:w w:val="96"/>
          <w:sz w:val="48"/>
          <w:szCs w:val="48"/>
        </w:rPr>
        <w:t>cord that was tied around</w:t>
      </w:r>
    </w:p>
    <w:p w:rsidR="00C610D2" w:rsidRDefault="00C610D2">
      <w:pPr>
        <w:spacing w:before="25" w:after="0" w:line="552" w:lineRule="exact"/>
        <w:ind w:left="924"/>
      </w:pPr>
      <w:r>
        <w:rPr>
          <w:rFonts w:ascii="Century" w:hAnsi="Century" w:cs="Century"/>
          <w:color w:val="0D0D09"/>
          <w:w w:val="102"/>
          <w:sz w:val="48"/>
          <w:szCs w:val="48"/>
        </w:rPr>
        <w:t>JonBenet's neck was tied to</w:t>
      </w:r>
    </w:p>
    <w:p w:rsidR="00C610D2" w:rsidRDefault="00C610D2">
      <w:pPr>
        <w:spacing w:before="28" w:after="0" w:line="552" w:lineRule="exact"/>
        <w:ind w:left="924"/>
      </w:pPr>
      <w:r>
        <w:rPr>
          <w:rFonts w:ascii="Century" w:hAnsi="Century" w:cs="Century"/>
          <w:color w:val="0D0D09"/>
          <w:w w:val="104"/>
          <w:sz w:val="48"/>
          <w:szCs w:val="48"/>
        </w:rPr>
        <w:t>a stick, which acted as a</w:t>
      </w:r>
    </w:p>
    <w:p w:rsidR="00C610D2" w:rsidRDefault="00C610D2">
      <w:pPr>
        <w:spacing w:before="28" w:after="0" w:line="552" w:lineRule="exact"/>
        <w:ind w:left="924"/>
      </w:pPr>
      <w:r>
        <w:rPr>
          <w:rFonts w:ascii="Century" w:hAnsi="Century" w:cs="Century"/>
          <w:color w:val="0D0D09"/>
          <w:w w:val="94"/>
          <w:sz w:val="48"/>
          <w:szCs w:val="48"/>
        </w:rPr>
        <w:t>garrote to pull it tight. It</w:t>
      </w:r>
    </w:p>
    <w:p w:rsidR="00C610D2" w:rsidRDefault="00C610D2">
      <w:pPr>
        <w:spacing w:before="8" w:after="0" w:line="552" w:lineRule="exact"/>
        <w:ind w:left="924"/>
      </w:pPr>
      <w:r>
        <w:rPr>
          <w:rFonts w:ascii="Century" w:hAnsi="Century" w:cs="Century"/>
          <w:color w:val="0D0D09"/>
          <w:w w:val="105"/>
          <w:sz w:val="48"/>
          <w:szCs w:val="48"/>
        </w:rPr>
        <w:t>became clear that the stick</w:t>
      </w:r>
    </w:p>
    <w:p w:rsidR="00C610D2" w:rsidRDefault="00C610D2">
      <w:pPr>
        <w:spacing w:before="28" w:after="0" w:line="552" w:lineRule="exact"/>
        <w:ind w:left="924"/>
      </w:pPr>
      <w:r>
        <w:rPr>
          <w:rFonts w:ascii="Century" w:hAnsi="Century" w:cs="Century"/>
          <w:color w:val="0D0D09"/>
          <w:w w:val="101"/>
          <w:sz w:val="48"/>
          <w:szCs w:val="48"/>
        </w:rPr>
        <w:t>was broken off a paintbrush</w:t>
      </w:r>
    </w:p>
    <w:p w:rsidR="00C610D2" w:rsidRDefault="00C610D2">
      <w:pPr>
        <w:spacing w:before="5" w:after="0" w:line="580" w:lineRule="exact"/>
        <w:ind w:left="924" w:right="6498"/>
      </w:pPr>
      <w:r>
        <w:rPr>
          <w:rFonts w:ascii="Century" w:hAnsi="Century" w:cs="Century"/>
          <w:color w:val="0D0D09"/>
          <w:sz w:val="48"/>
          <w:szCs w:val="48"/>
        </w:rPr>
        <w:t xml:space="preserve">that was taken out of Patsy's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kit that was found outside</w:t>
      </w:r>
    </w:p>
    <w:p w:rsidR="00C610D2" w:rsidRDefault="00C610D2">
      <w:pPr>
        <w:spacing w:before="24" w:after="0" w:line="552" w:lineRule="exact"/>
        <w:ind w:left="924"/>
      </w:pPr>
      <w:r>
        <w:rPr>
          <w:rFonts w:ascii="Century" w:hAnsi="Century" w:cs="Century"/>
          <w:color w:val="0D0D09"/>
          <w:w w:val="103"/>
          <w:sz w:val="48"/>
          <w:szCs w:val="48"/>
        </w:rPr>
        <w:t>the door of the wine cellar.</w:t>
      </w:r>
    </w:p>
    <w:p w:rsidR="00C610D2" w:rsidRDefault="00C610D2">
      <w:pPr>
        <w:spacing w:before="28" w:after="0" w:line="552" w:lineRule="exact"/>
        <w:ind w:left="924"/>
      </w:pPr>
      <w:r>
        <w:rPr>
          <w:rFonts w:ascii="Century" w:hAnsi="Century" w:cs="Century"/>
          <w:color w:val="0D0D09"/>
          <w:w w:val="101"/>
          <w:sz w:val="48"/>
          <w:szCs w:val="48"/>
        </w:rPr>
        <w:t>Investigators discovered</w:t>
      </w:r>
    </w:p>
    <w:p w:rsidR="00C610D2" w:rsidRDefault="00C610D2">
      <w:pPr>
        <w:spacing w:before="8" w:after="0" w:line="552" w:lineRule="exact"/>
        <w:ind w:left="924"/>
      </w:pPr>
      <w:r>
        <w:rPr>
          <w:rFonts w:ascii="Century" w:hAnsi="Century" w:cs="Century"/>
          <w:color w:val="0D0D09"/>
          <w:w w:val="101"/>
          <w:sz w:val="48"/>
          <w:szCs w:val="48"/>
        </w:rPr>
        <w:t>abrasions on her right cheek</w:t>
      </w:r>
    </w:p>
    <w:p w:rsidR="00C610D2" w:rsidRDefault="00C610D2">
      <w:pPr>
        <w:spacing w:before="28" w:after="0" w:line="552" w:lineRule="exact"/>
        <w:ind w:left="924"/>
      </w:pPr>
      <w:r>
        <w:rPr>
          <w:rFonts w:ascii="Century" w:hAnsi="Century" w:cs="Century"/>
          <w:color w:val="0D0D09"/>
          <w:w w:val="103"/>
          <w:sz w:val="48"/>
          <w:szCs w:val="48"/>
        </w:rPr>
        <w:t>and on the left side of her</w:t>
      </w:r>
    </w:p>
    <w:p w:rsidR="00C610D2" w:rsidRDefault="00C610D2">
      <w:pPr>
        <w:spacing w:before="28" w:after="0" w:line="552" w:lineRule="exact"/>
        <w:ind w:left="924"/>
      </w:pPr>
      <w:r>
        <w:rPr>
          <w:rFonts w:ascii="Century" w:hAnsi="Century" w:cs="Century"/>
          <w:color w:val="0D0D09"/>
          <w:w w:val="107"/>
          <w:sz w:val="48"/>
          <w:szCs w:val="48"/>
        </w:rPr>
        <w:t>neck.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60" type="#_x0000_t75" style="position:absolute;margin-left:0;margin-top:0;width:10in;height:540pt;z-index:-251623424;mso-position-horizontal-relative:page;mso-position-vertical-relative:page" o:allowincell="f">
            <v:imagedata r:id="rId25" o:title=""/>
            <w10:wrap anchorx="page" anchory="page"/>
          </v:shape>
        </w:pict>
      </w:r>
    </w:p>
    <w:p w:rsidR="00C610D2" w:rsidRDefault="00C610D2">
      <w:pPr>
        <w:spacing w:before="170" w:after="0" w:line="570" w:lineRule="exact"/>
        <w:ind w:left="564" w:right="447"/>
      </w:pPr>
      <w:r>
        <w:rPr>
          <w:rFonts w:ascii="Arial" w:hAnsi="Arial" w:cs="Arial"/>
          <w:color w:val="92A199"/>
          <w:w w:val="101"/>
          <w:sz w:val="48"/>
          <w:szCs w:val="48"/>
        </w:rPr>
        <w:t>•</w:t>
      </w:r>
      <w:r>
        <w:rPr>
          <w:rFonts w:ascii="Century" w:hAnsi="Century" w:cs="Century"/>
          <w:color w:val="0D0D09"/>
          <w:w w:val="101"/>
          <w:sz w:val="48"/>
          <w:szCs w:val="48"/>
        </w:rPr>
        <w:t xml:space="preserve"> What made the case all the more disturbing is that the </w:t>
      </w:r>
      <w:r>
        <w:br/>
      </w:r>
      <w:r>
        <w:rPr>
          <w:rFonts w:ascii="Century" w:hAnsi="Century" w:cs="Century"/>
          <w:color w:val="0D0D09"/>
          <w:w w:val="105"/>
          <w:sz w:val="48"/>
          <w:szCs w:val="48"/>
        </w:rPr>
        <w:t xml:space="preserve">investigation of JonBenet's body uncovered evidence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of sexual assault.</w:t>
      </w:r>
    </w:p>
    <w:p w:rsidR="00C610D2" w:rsidRDefault="00C610D2">
      <w:pPr>
        <w:spacing w:before="130" w:after="0" w:line="570" w:lineRule="exact"/>
        <w:ind w:left="564" w:right="603"/>
      </w:pPr>
      <w:r>
        <w:rPr>
          <w:rFonts w:ascii="Arial" w:hAnsi="Arial" w:cs="Arial"/>
          <w:color w:val="92A199"/>
          <w:w w:val="105"/>
          <w:sz w:val="48"/>
          <w:szCs w:val="48"/>
        </w:rPr>
        <w:t>•</w:t>
      </w:r>
      <w:r>
        <w:rPr>
          <w:rFonts w:ascii="Century" w:hAnsi="Century" w:cs="Century"/>
          <w:color w:val="0D0D09"/>
          <w:w w:val="105"/>
          <w:sz w:val="48"/>
          <w:szCs w:val="48"/>
        </w:rPr>
        <w:t xml:space="preserve"> The autopsy revealed a broken hymen, blood around </w:t>
      </w:r>
      <w:r>
        <w:br/>
      </w:r>
      <w:r>
        <w:rPr>
          <w:rFonts w:ascii="Century" w:hAnsi="Century" w:cs="Century"/>
          <w:color w:val="0D0D09"/>
          <w:w w:val="104"/>
          <w:sz w:val="48"/>
          <w:szCs w:val="48"/>
        </w:rPr>
        <w:t xml:space="preserve">the entrance to the vagina, and abrasions along the </w:t>
      </w:r>
      <w:r>
        <w:br/>
      </w:r>
      <w:r>
        <w:rPr>
          <w:rFonts w:ascii="Century" w:hAnsi="Century" w:cs="Century"/>
          <w:color w:val="0D0D09"/>
          <w:w w:val="101"/>
          <w:sz w:val="48"/>
          <w:szCs w:val="48"/>
        </w:rPr>
        <w:t>walls of the vagina.</w:t>
      </w:r>
    </w:p>
    <w:p w:rsidR="00C610D2" w:rsidRDefault="00C610D2">
      <w:pPr>
        <w:spacing w:before="122" w:after="0" w:line="580" w:lineRule="exact"/>
        <w:ind w:left="564" w:right="237"/>
      </w:pPr>
      <w:r>
        <w:rPr>
          <w:rFonts w:ascii="Arial" w:hAnsi="Arial" w:cs="Arial"/>
          <w:color w:val="92A199"/>
          <w:w w:val="104"/>
          <w:sz w:val="48"/>
          <w:szCs w:val="48"/>
        </w:rPr>
        <w:t>•</w:t>
      </w:r>
      <w:r>
        <w:rPr>
          <w:rFonts w:ascii="Century" w:hAnsi="Century" w:cs="Century"/>
          <w:color w:val="0D0D09"/>
          <w:w w:val="104"/>
          <w:sz w:val="48"/>
          <w:szCs w:val="48"/>
        </w:rPr>
        <w:t xml:space="preserve"> A large hemorrhage in the scalp revealed that she had </w:t>
      </w:r>
      <w:r>
        <w:br/>
      </w:r>
      <w:r>
        <w:rPr>
          <w:rFonts w:ascii="Century" w:hAnsi="Century" w:cs="Century"/>
          <w:color w:val="0D0D09"/>
          <w:w w:val="103"/>
          <w:sz w:val="48"/>
          <w:szCs w:val="48"/>
        </w:rPr>
        <w:t>been hit in head with a blunt object.</w:t>
      </w:r>
    </w:p>
    <w:p w:rsidR="00C610D2" w:rsidRDefault="00C610D2">
      <w:pPr>
        <w:spacing w:before="100" w:after="0" w:line="580" w:lineRule="exact"/>
        <w:ind w:left="564" w:right="2272"/>
      </w:pP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rFonts w:ascii="Century" w:hAnsi="Century" w:cs="Century"/>
          <w:color w:val="0D0D09"/>
          <w:sz w:val="48"/>
          <w:szCs w:val="48"/>
        </w:rPr>
        <w:t xml:space="preserve"> Curiously, John and Patsy couldn't explain why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evidence of partially digested pineapple was</w:t>
      </w:r>
    </w:p>
    <w:p w:rsidR="00C610D2" w:rsidRDefault="00C610D2">
      <w:pPr>
        <w:spacing w:before="24" w:after="0" w:line="552" w:lineRule="exact"/>
        <w:ind w:left="924"/>
      </w:pPr>
      <w:r>
        <w:rPr>
          <w:rFonts w:ascii="Century" w:hAnsi="Century" w:cs="Century"/>
          <w:color w:val="0D0D09"/>
          <w:w w:val="101"/>
          <w:sz w:val="48"/>
          <w:szCs w:val="48"/>
        </w:rPr>
        <w:t>discovered in JonBenet's intestine. A bowl of cut</w:t>
      </w:r>
    </w:p>
    <w:p w:rsidR="00C610D2" w:rsidRDefault="00C610D2">
      <w:pPr>
        <w:spacing w:before="14" w:after="0" w:line="570" w:lineRule="exact"/>
        <w:ind w:left="924" w:right="362"/>
      </w:pPr>
      <w:r>
        <w:rPr>
          <w:rFonts w:ascii="Century" w:hAnsi="Century" w:cs="Century"/>
          <w:color w:val="0D0D09"/>
          <w:sz w:val="48"/>
          <w:szCs w:val="48"/>
        </w:rPr>
        <w:t xml:space="preserve">pineapple with Patsy's and Burke's fingerprints on it was </w:t>
      </w:r>
      <w:r>
        <w:br/>
      </w:r>
      <w:r>
        <w:rPr>
          <w:rFonts w:ascii="Century" w:hAnsi="Century" w:cs="Century"/>
          <w:color w:val="0D0D09"/>
          <w:w w:val="102"/>
          <w:sz w:val="48"/>
          <w:szCs w:val="48"/>
        </w:rPr>
        <w:t xml:space="preserve">found on the kitchen counter in the house, but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JonBenet's fingerprints were not on it.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61" type="#_x0000_t75" style="position:absolute;margin-left:0;margin-top:0;width:10in;height:540pt;z-index:-251622400;mso-position-horizontal-relative:page;mso-position-vertical-relative:page" o:allowincell="f">
            <v:imagedata r:id="rId34" o:title=""/>
            <w10:wrap anchorx="page" anchory="page"/>
          </v:shape>
        </w:pict>
      </w:r>
    </w:p>
    <w:p w:rsidR="00C610D2" w:rsidRDefault="00C610D2">
      <w:pPr>
        <w:spacing w:before="32" w:after="0" w:line="736" w:lineRule="exact"/>
        <w:ind w:left="1088"/>
      </w:pPr>
      <w:r>
        <w:rPr>
          <w:rFonts w:ascii="Book Antiqua Bold" w:hAnsi="Book Antiqua Bold" w:cs="Book Antiqua Bold"/>
          <w:color w:val="6B7C71"/>
          <w:sz w:val="64"/>
          <w:szCs w:val="64"/>
        </w:rPr>
        <w:t>THE QUESTIONS AND THE THEORIES</w:t>
      </w:r>
    </w:p>
    <w:p w:rsidR="00C610D2" w:rsidRDefault="00C610D2">
      <w:pPr>
        <w:tabs>
          <w:tab w:val="left" w:pos="924"/>
        </w:tabs>
        <w:spacing w:before="196" w:after="0" w:line="552" w:lineRule="exact"/>
        <w:ind w:left="564"/>
      </w:pPr>
      <w:r>
        <w:rPr>
          <w:rFonts w:ascii="Arial" w:hAnsi="Arial" w:cs="Arial"/>
          <w:color w:val="92A199"/>
          <w:w w:val="97"/>
          <w:sz w:val="48"/>
          <w:szCs w:val="48"/>
        </w:rPr>
        <w:t xml:space="preserve">• </w:t>
      </w:r>
      <w:r>
        <w:rPr>
          <w:rFonts w:ascii="Century" w:hAnsi="Century" w:cs="Century"/>
          <w:color w:val="0D0D09"/>
          <w:sz w:val="48"/>
          <w:szCs w:val="48"/>
        </w:rPr>
        <w:tab/>
      </w:r>
      <w:r>
        <w:rPr>
          <w:rFonts w:ascii="Century" w:hAnsi="Century" w:cs="Century"/>
          <w:color w:val="0D0D09"/>
          <w:w w:val="103"/>
          <w:sz w:val="48"/>
          <w:szCs w:val="48"/>
        </w:rPr>
        <w:t>Several theories developed to try to</w:t>
      </w:r>
    </w:p>
    <w:p w:rsidR="00C610D2" w:rsidRDefault="00C610D2">
      <w:pPr>
        <w:spacing w:before="1" w:after="0" w:line="513" w:lineRule="exact"/>
        <w:ind w:left="924"/>
      </w:pPr>
      <w:r>
        <w:rPr>
          <w:rFonts w:ascii="Century" w:hAnsi="Century" w:cs="Century"/>
          <w:color w:val="0D0D09"/>
          <w:w w:val="103"/>
          <w:sz w:val="48"/>
          <w:szCs w:val="48"/>
        </w:rPr>
        <w:t>explain the mound of seemingly</w:t>
      </w:r>
    </w:p>
    <w:p w:rsidR="00C610D2" w:rsidRDefault="00C610D2">
      <w:pPr>
        <w:spacing w:before="1" w:after="0" w:line="521" w:lineRule="exact"/>
        <w:ind w:left="924"/>
      </w:pPr>
      <w:r>
        <w:rPr>
          <w:rFonts w:ascii="Century" w:hAnsi="Century" w:cs="Century"/>
          <w:color w:val="0D0D09"/>
          <w:w w:val="106"/>
          <w:sz w:val="48"/>
          <w:szCs w:val="48"/>
        </w:rPr>
        <w:t>conflicting evidence. Some of the</w:t>
      </w:r>
    </w:p>
    <w:p w:rsidR="00C610D2" w:rsidRDefault="00C610D2">
      <w:pPr>
        <w:spacing w:before="9" w:after="0" w:line="510" w:lineRule="exact"/>
        <w:ind w:left="924" w:right="4625"/>
      </w:pPr>
      <w:r>
        <w:rPr>
          <w:rFonts w:ascii="Century" w:hAnsi="Century" w:cs="Century"/>
          <w:color w:val="0D0D09"/>
          <w:sz w:val="48"/>
          <w:szCs w:val="48"/>
        </w:rPr>
        <w:t xml:space="preserve">most sensational theories involve the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 xml:space="preserve">idea that Patsy killed her daughter.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This could have been accidental,</w:t>
      </w:r>
    </w:p>
    <w:p w:rsidR="00C610D2" w:rsidRDefault="00C610D2">
      <w:pPr>
        <w:spacing w:before="1" w:after="0" w:line="522" w:lineRule="exact"/>
        <w:ind w:left="924"/>
      </w:pPr>
      <w:r>
        <w:rPr>
          <w:rFonts w:ascii="Century" w:hAnsi="Century" w:cs="Century"/>
          <w:color w:val="0D0D09"/>
          <w:w w:val="106"/>
          <w:sz w:val="48"/>
          <w:szCs w:val="48"/>
        </w:rPr>
        <w:t>perhaps becoming violent upon</w:t>
      </w:r>
    </w:p>
    <w:p w:rsidR="00C610D2" w:rsidRDefault="00C610D2">
      <w:pPr>
        <w:spacing w:before="1" w:after="0" w:line="519" w:lineRule="exact"/>
        <w:ind w:left="924"/>
      </w:pPr>
      <w:r>
        <w:rPr>
          <w:rFonts w:ascii="Century" w:hAnsi="Century" w:cs="Century"/>
          <w:color w:val="0D0D09"/>
          <w:w w:val="103"/>
          <w:sz w:val="48"/>
          <w:szCs w:val="48"/>
        </w:rPr>
        <w:t>discovering her daughter wet the</w:t>
      </w:r>
    </w:p>
    <w:p w:rsidR="00C610D2" w:rsidRDefault="00C610D2">
      <w:pPr>
        <w:spacing w:before="1" w:after="0" w:line="520" w:lineRule="exact"/>
        <w:ind w:left="924"/>
      </w:pPr>
      <w:r>
        <w:rPr>
          <w:rFonts w:ascii="Century" w:hAnsi="Century" w:cs="Century"/>
          <w:color w:val="0D0D09"/>
          <w:w w:val="102"/>
          <w:sz w:val="48"/>
          <w:szCs w:val="48"/>
        </w:rPr>
        <w:t>bed. This is a scenario suggested by</w:t>
      </w:r>
    </w:p>
    <w:p w:rsidR="00C610D2" w:rsidRDefault="00C610D2">
      <w:pPr>
        <w:spacing w:after="0" w:line="520" w:lineRule="exact"/>
        <w:ind w:left="924"/>
      </w:pPr>
      <w:r>
        <w:rPr>
          <w:rFonts w:ascii="Century" w:hAnsi="Century" w:cs="Century"/>
          <w:color w:val="0D0D09"/>
          <w:w w:val="103"/>
          <w:sz w:val="48"/>
          <w:szCs w:val="48"/>
        </w:rPr>
        <w:t>Detective Steve Thomas, who worked</w:t>
      </w:r>
    </w:p>
    <w:p w:rsidR="00C610D2" w:rsidRDefault="00C610D2">
      <w:pPr>
        <w:spacing w:after="0" w:line="520" w:lineRule="exact"/>
        <w:ind w:left="924" w:right="4742"/>
      </w:pPr>
      <w:r>
        <w:rPr>
          <w:rFonts w:ascii="Century" w:hAnsi="Century" w:cs="Century"/>
          <w:color w:val="0D0D09"/>
          <w:w w:val="104"/>
          <w:sz w:val="48"/>
          <w:szCs w:val="48"/>
        </w:rPr>
        <w:t xml:space="preserve">on the case. Patsy would have then </w:t>
      </w:r>
      <w:r>
        <w:br/>
      </w:r>
      <w:r>
        <w:rPr>
          <w:rFonts w:ascii="Century" w:hAnsi="Century" w:cs="Century"/>
          <w:color w:val="0D0D09"/>
          <w:w w:val="106"/>
          <w:sz w:val="48"/>
          <w:szCs w:val="48"/>
        </w:rPr>
        <w:t xml:space="preserve">staged the rest of the evidence to </w:t>
      </w:r>
      <w:r>
        <w:br/>
      </w:r>
      <w:r>
        <w:rPr>
          <w:rFonts w:ascii="Century" w:hAnsi="Century" w:cs="Century"/>
          <w:color w:val="0D0D09"/>
          <w:w w:val="103"/>
          <w:sz w:val="48"/>
          <w:szCs w:val="48"/>
        </w:rPr>
        <w:t>make it look like a botched</w:t>
      </w:r>
    </w:p>
    <w:p w:rsidR="00C610D2" w:rsidRDefault="00C610D2">
      <w:pPr>
        <w:spacing w:after="0" w:line="520" w:lineRule="exact"/>
        <w:ind w:left="924"/>
      </w:pPr>
      <w:r>
        <w:rPr>
          <w:rFonts w:ascii="Century" w:hAnsi="Century" w:cs="Century"/>
          <w:color w:val="0D0D09"/>
          <w:sz w:val="48"/>
          <w:szCs w:val="48"/>
        </w:rPr>
        <w:t>kidnapping. The theory that Patsy was</w:t>
      </w:r>
    </w:p>
    <w:p w:rsidR="00C610D2" w:rsidRDefault="00C610D2">
      <w:pPr>
        <w:spacing w:after="0" w:line="520" w:lineRule="exact"/>
        <w:ind w:left="924" w:right="4592"/>
      </w:pPr>
      <w:r>
        <w:rPr>
          <w:rFonts w:ascii="Century" w:hAnsi="Century" w:cs="Century"/>
          <w:color w:val="0D0D09"/>
          <w:w w:val="106"/>
          <w:sz w:val="48"/>
          <w:szCs w:val="48"/>
        </w:rPr>
        <w:t xml:space="preserve">responsible became more popular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 xml:space="preserve">when handwriting analysis didn't rule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her out as the author of the note.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62" type="#_x0000_t75" style="position:absolute;margin-left:0;margin-top:0;width:10in;height:540pt;z-index:-251621376;mso-position-horizontal-relative:page;mso-position-vertical-relative:page" o:allowincell="f">
            <v:imagedata r:id="rId35" o:title=""/>
            <w10:wrap anchorx="page" anchory="page"/>
          </v:shape>
        </w:pict>
      </w:r>
    </w:p>
    <w:p w:rsidR="00C610D2" w:rsidRDefault="00C610D2">
      <w:pPr>
        <w:spacing w:before="50" w:after="0" w:line="570" w:lineRule="exact"/>
        <w:ind w:left="564" w:right="490"/>
      </w:pPr>
      <w:r>
        <w:rPr>
          <w:rFonts w:ascii="Arial" w:hAnsi="Arial" w:cs="Arial"/>
          <w:color w:val="92A199"/>
          <w:w w:val="103"/>
          <w:sz w:val="48"/>
          <w:szCs w:val="48"/>
        </w:rPr>
        <w:t>•</w:t>
      </w:r>
      <w:r>
        <w:rPr>
          <w:rFonts w:ascii="Century" w:hAnsi="Century" w:cs="Century"/>
          <w:color w:val="0D0D09"/>
          <w:w w:val="103"/>
          <w:sz w:val="48"/>
          <w:szCs w:val="48"/>
        </w:rPr>
        <w:t xml:space="preserve"> However, no evidence exists that she ever so much as </w:t>
      </w:r>
      <w:r>
        <w:br/>
      </w:r>
      <w:r>
        <w:rPr>
          <w:rFonts w:ascii="Century" w:hAnsi="Century" w:cs="Century"/>
          <w:color w:val="0D0D09"/>
          <w:w w:val="102"/>
          <w:sz w:val="48"/>
          <w:szCs w:val="48"/>
        </w:rPr>
        <w:t xml:space="preserve">spanked her children. And many point to the fact that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the handwriting analysis is far from conclusive. After</w:t>
      </w:r>
    </w:p>
    <w:p w:rsidR="00C610D2" w:rsidRDefault="00C610D2">
      <w:pPr>
        <w:spacing w:before="25" w:after="0" w:line="552" w:lineRule="exact"/>
        <w:ind w:left="924"/>
      </w:pPr>
      <w:r>
        <w:rPr>
          <w:rFonts w:ascii="Century" w:hAnsi="Century" w:cs="Century"/>
          <w:color w:val="0D0D09"/>
          <w:sz w:val="48"/>
          <w:szCs w:val="48"/>
        </w:rPr>
        <w:t>analysis of the ransom note, some find it hard to</w:t>
      </w:r>
    </w:p>
    <w:p w:rsidR="00C610D2" w:rsidRDefault="00C610D2">
      <w:pPr>
        <w:spacing w:before="14" w:after="0" w:line="570" w:lineRule="exact"/>
        <w:ind w:left="924" w:right="543"/>
        <w:jc w:val="both"/>
      </w:pPr>
      <w:r>
        <w:rPr>
          <w:rFonts w:ascii="Century" w:hAnsi="Century" w:cs="Century"/>
          <w:color w:val="0D0D09"/>
          <w:w w:val="104"/>
          <w:sz w:val="48"/>
          <w:szCs w:val="48"/>
        </w:rPr>
        <w:t xml:space="preserve">accept the idea that Patsy would have written such a </w:t>
      </w:r>
      <w:r>
        <w:br/>
      </w:r>
      <w:r>
        <w:rPr>
          <w:rFonts w:ascii="Century" w:hAnsi="Century" w:cs="Century"/>
          <w:color w:val="0D0D09"/>
          <w:w w:val="104"/>
          <w:sz w:val="48"/>
          <w:szCs w:val="48"/>
        </w:rPr>
        <w:t xml:space="preserve">bizarre fake letter — or could have had the presence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of mind to do so after killing her child.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63" type="#_x0000_t75" style="position:absolute;margin-left:0;margin-top:0;width:10in;height:540pt;z-index:-251620352;mso-position-horizontal-relative:page;mso-position-vertical-relative:page" o:allowincell="f">
            <v:imagedata r:id="rId25" o:title=""/>
            <w10:wrap anchorx="page" anchory="page"/>
          </v:shape>
        </w:pict>
      </w:r>
    </w:p>
    <w:p w:rsidR="00C610D2" w:rsidRDefault="00C610D2">
      <w:pPr>
        <w:spacing w:before="58" w:after="0" w:line="560" w:lineRule="exact"/>
        <w:ind w:left="564" w:right="963"/>
      </w:pPr>
      <w:r>
        <w:rPr>
          <w:rFonts w:ascii="Arial" w:hAnsi="Arial" w:cs="Arial"/>
          <w:color w:val="92A199"/>
          <w:w w:val="101"/>
          <w:sz w:val="48"/>
          <w:szCs w:val="48"/>
        </w:rPr>
        <w:t>•</w:t>
      </w:r>
      <w:r>
        <w:rPr>
          <w:rFonts w:ascii="Century" w:hAnsi="Century" w:cs="Century"/>
          <w:color w:val="0D0D09"/>
          <w:w w:val="101"/>
          <w:sz w:val="48"/>
          <w:szCs w:val="48"/>
        </w:rPr>
        <w:t xml:space="preserve"> The idea that JonBenet was sexually assaulted leads </w:t>
      </w:r>
      <w:r>
        <w:br/>
      </w:r>
      <w:r>
        <w:rPr>
          <w:rFonts w:ascii="Century" w:hAnsi="Century" w:cs="Century"/>
          <w:color w:val="0D0D09"/>
          <w:w w:val="101"/>
          <w:sz w:val="48"/>
          <w:szCs w:val="48"/>
        </w:rPr>
        <w:t>some to fear that her father abused her.</w:t>
      </w:r>
    </w:p>
    <w:p w:rsidR="00C610D2" w:rsidRDefault="00C610D2">
      <w:pPr>
        <w:spacing w:before="124" w:after="0" w:line="580" w:lineRule="exact"/>
        <w:ind w:left="564" w:right="1217"/>
      </w:pPr>
      <w:r>
        <w:rPr>
          <w:rFonts w:ascii="Arial" w:hAnsi="Arial" w:cs="Arial"/>
          <w:color w:val="92A199"/>
          <w:w w:val="101"/>
          <w:sz w:val="48"/>
          <w:szCs w:val="48"/>
        </w:rPr>
        <w:t>•</w:t>
      </w:r>
      <w:r>
        <w:rPr>
          <w:rFonts w:ascii="Century" w:hAnsi="Century" w:cs="Century"/>
          <w:color w:val="0D0D09"/>
          <w:w w:val="101"/>
          <w:sz w:val="48"/>
          <w:szCs w:val="48"/>
        </w:rPr>
        <w:t xml:space="preserve"> Evidence of an intruder did exist, such as traces of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foreign DNA found under the girl's fingernails and in</w:t>
      </w:r>
    </w:p>
    <w:p w:rsidR="00C610D2" w:rsidRDefault="00C610D2">
      <w:pPr>
        <w:spacing w:before="17" w:after="0" w:line="560" w:lineRule="exact"/>
        <w:ind w:left="924" w:right="966"/>
      </w:pPr>
      <w:r>
        <w:rPr>
          <w:rFonts w:ascii="Century" w:hAnsi="Century" w:cs="Century"/>
          <w:color w:val="0D0D09"/>
          <w:w w:val="102"/>
          <w:sz w:val="48"/>
          <w:szCs w:val="48"/>
        </w:rPr>
        <w:t xml:space="preserve">her underpants. A boot print was also found on the </w:t>
      </w:r>
      <w:r>
        <w:br/>
      </w:r>
      <w:r>
        <w:rPr>
          <w:rFonts w:ascii="Century" w:hAnsi="Century" w:cs="Century"/>
          <w:color w:val="0D0D09"/>
          <w:w w:val="102"/>
          <w:sz w:val="48"/>
          <w:szCs w:val="48"/>
        </w:rPr>
        <w:t>floor of the wine cellar, as well as a handprint on the</w:t>
      </w:r>
    </w:p>
    <w:p w:rsidR="00C610D2" w:rsidRDefault="00C610D2">
      <w:pPr>
        <w:spacing w:before="27" w:after="0" w:line="552" w:lineRule="exact"/>
        <w:ind w:left="924"/>
      </w:pPr>
      <w:r>
        <w:rPr>
          <w:rFonts w:ascii="Century" w:hAnsi="Century" w:cs="Century"/>
          <w:color w:val="0D0D09"/>
          <w:w w:val="104"/>
          <w:sz w:val="48"/>
          <w:szCs w:val="48"/>
        </w:rPr>
        <w:t>wine cellar door, neither of which belonged to the</w:t>
      </w:r>
    </w:p>
    <w:p w:rsidR="00C610D2" w:rsidRDefault="00C610D2">
      <w:pPr>
        <w:spacing w:before="28" w:after="0" w:line="552" w:lineRule="exact"/>
        <w:ind w:left="924"/>
      </w:pPr>
      <w:r>
        <w:rPr>
          <w:rFonts w:ascii="Century" w:hAnsi="Century" w:cs="Century"/>
          <w:color w:val="0D0D09"/>
          <w:sz w:val="48"/>
          <w:szCs w:val="48"/>
        </w:rPr>
        <w:t>Ramseys.</w:t>
      </w:r>
    </w:p>
    <w:p w:rsidR="00C610D2" w:rsidRDefault="00C610D2">
      <w:pPr>
        <w:spacing w:before="142" w:after="0" w:line="560" w:lineRule="exact"/>
        <w:ind w:left="564" w:right="1104"/>
      </w:pPr>
      <w:r>
        <w:rPr>
          <w:rFonts w:ascii="Arial" w:hAnsi="Arial" w:cs="Arial"/>
          <w:color w:val="92A199"/>
          <w:w w:val="101"/>
          <w:sz w:val="48"/>
          <w:szCs w:val="48"/>
        </w:rPr>
        <w:t>•</w:t>
      </w:r>
      <w:r>
        <w:rPr>
          <w:rFonts w:ascii="Century" w:hAnsi="Century" w:cs="Century"/>
          <w:color w:val="0D0D09"/>
          <w:w w:val="101"/>
          <w:sz w:val="48"/>
          <w:szCs w:val="48"/>
        </w:rPr>
        <w:t xml:space="preserve"> A scuff mark on the wall under the broken window </w:t>
      </w:r>
      <w:r>
        <w:br/>
      </w:r>
      <w:r>
        <w:rPr>
          <w:rFonts w:ascii="Century" w:hAnsi="Century" w:cs="Century"/>
          <w:color w:val="0D0D09"/>
          <w:w w:val="101"/>
          <w:sz w:val="48"/>
          <w:szCs w:val="48"/>
        </w:rPr>
        <w:t>suggests that it could have been left by an intruder.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64" type="#_x0000_t75" style="position:absolute;margin-left:0;margin-top:0;width:10in;height:540pt;z-index:-251619328;mso-position-horizontal-relative:page;mso-position-vertical-relative:page" o:allowincell="f">
            <v:imagedata r:id="rId36" o:title=""/>
            <w10:wrap anchorx="page" anchory="page"/>
          </v:shape>
        </w:pic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65" type="#_x0000_t75" style="position:absolute;margin-left:0;margin-top:0;width:10in;height:540pt;z-index:-251618304;mso-position-horizontal-relative:page;mso-position-vertical-relative:page" o:allowincell="f">
            <v:imagedata r:id="rId37" o:title=""/>
            <w10:wrap anchorx="page" anchory="page"/>
          </v:shape>
        </w:pict>
      </w:r>
    </w:p>
    <w:p w:rsidR="00C610D2" w:rsidRDefault="00C610D2">
      <w:pPr>
        <w:spacing w:before="31" w:after="0" w:line="520" w:lineRule="exact"/>
        <w:ind w:left="444" w:right="14"/>
      </w:pPr>
      <w:r>
        <w:rPr>
          <w:rFonts w:ascii="Arial" w:hAnsi="Arial" w:cs="Arial"/>
          <w:color w:val="92A199"/>
          <w:w w:val="103"/>
          <w:sz w:val="48"/>
          <w:szCs w:val="48"/>
        </w:rPr>
        <w:t>•</w:t>
      </w:r>
      <w:r>
        <w:rPr>
          <w:rFonts w:ascii="Century" w:hAnsi="Century" w:cs="Century"/>
          <w:color w:val="0D0D09"/>
          <w:w w:val="103"/>
          <w:sz w:val="48"/>
          <w:szCs w:val="48"/>
        </w:rPr>
        <w:t xml:space="preserve"> Some have pointed out that marks on JonBenet's body </w:t>
      </w:r>
      <w:r>
        <w:br/>
      </w:r>
      <w:r>
        <w:rPr>
          <w:rFonts w:ascii="Century" w:hAnsi="Century" w:cs="Century"/>
          <w:color w:val="0D0D09"/>
          <w:w w:val="102"/>
          <w:sz w:val="48"/>
          <w:szCs w:val="48"/>
        </w:rPr>
        <w:t xml:space="preserve">match a particular brand of stun gun. Those who believe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 xml:space="preserve">this theory say that the intruder probably brought a stun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gun, duct tape and cord, as well as possibly a flashlight.</w:t>
      </w:r>
    </w:p>
    <w:p w:rsidR="00C610D2" w:rsidRDefault="00C610D2">
      <w:pPr>
        <w:spacing w:before="74" w:after="0" w:line="552" w:lineRule="exact"/>
        <w:ind w:left="444"/>
      </w:pP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rFonts w:ascii="Century" w:hAnsi="Century" w:cs="Century"/>
          <w:color w:val="0D0D09"/>
          <w:sz w:val="48"/>
          <w:szCs w:val="48"/>
        </w:rPr>
        <w:t xml:space="preserve"> The intruder was probably familiar with the house,</w:t>
      </w:r>
    </w:p>
    <w:p w:rsidR="00C610D2" w:rsidRDefault="00C610D2">
      <w:pPr>
        <w:spacing w:after="0" w:line="520" w:lineRule="exact"/>
        <w:ind w:left="804" w:right="521"/>
      </w:pPr>
      <w:r>
        <w:rPr>
          <w:rFonts w:ascii="Century" w:hAnsi="Century" w:cs="Century"/>
          <w:color w:val="0D0D09"/>
          <w:w w:val="106"/>
          <w:sz w:val="48"/>
          <w:szCs w:val="48"/>
        </w:rPr>
        <w:t xml:space="preserve">perhaps because he or she was an acquaintance. Or </w:t>
      </w:r>
      <w:r>
        <w:br/>
      </w:r>
      <w:r>
        <w:rPr>
          <w:rFonts w:ascii="Century" w:hAnsi="Century" w:cs="Century"/>
          <w:color w:val="0D0D09"/>
          <w:w w:val="104"/>
          <w:sz w:val="48"/>
          <w:szCs w:val="48"/>
        </w:rPr>
        <w:t>the intruder could have been a stranger who targeted</w:t>
      </w:r>
    </w:p>
    <w:p w:rsidR="00C610D2" w:rsidRDefault="00C610D2">
      <w:pPr>
        <w:spacing w:before="1" w:after="0" w:line="513" w:lineRule="exact"/>
        <w:ind w:left="804"/>
      </w:pPr>
      <w:r>
        <w:rPr>
          <w:rFonts w:ascii="Century" w:hAnsi="Century" w:cs="Century"/>
          <w:color w:val="0D0D09"/>
          <w:w w:val="103"/>
          <w:sz w:val="48"/>
          <w:szCs w:val="48"/>
        </w:rPr>
        <w:t>JonBenet from her pageant participation, and who</w:t>
      </w:r>
    </w:p>
    <w:p w:rsidR="00C610D2" w:rsidRDefault="00C610D2">
      <w:pPr>
        <w:spacing w:before="1" w:after="0" w:line="521" w:lineRule="exact"/>
        <w:ind w:left="804"/>
      </w:pPr>
      <w:r>
        <w:rPr>
          <w:rFonts w:ascii="Century" w:hAnsi="Century" w:cs="Century"/>
          <w:color w:val="0D0D09"/>
          <w:w w:val="101"/>
          <w:sz w:val="48"/>
          <w:szCs w:val="48"/>
        </w:rPr>
        <w:t>broke in while the Ramseys were out. He or she could</w:t>
      </w:r>
    </w:p>
    <w:p w:rsidR="00C610D2" w:rsidRDefault="00C610D2">
      <w:pPr>
        <w:spacing w:after="0" w:line="520" w:lineRule="exact"/>
        <w:ind w:left="804" w:right="175"/>
      </w:pPr>
      <w:r>
        <w:rPr>
          <w:rFonts w:ascii="Century" w:hAnsi="Century" w:cs="Century"/>
          <w:color w:val="0D0D09"/>
          <w:w w:val="102"/>
          <w:sz w:val="48"/>
          <w:szCs w:val="48"/>
        </w:rPr>
        <w:t xml:space="preserve">have taken that time to explore the house and write the </w:t>
      </w:r>
      <w:r>
        <w:br/>
      </w:r>
      <w:r>
        <w:rPr>
          <w:rFonts w:ascii="Century" w:hAnsi="Century" w:cs="Century"/>
          <w:color w:val="0D0D09"/>
          <w:w w:val="102"/>
          <w:sz w:val="48"/>
          <w:szCs w:val="48"/>
        </w:rPr>
        <w:t>note.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66" type="#_x0000_t75" style="position:absolute;margin-left:0;margin-top:0;width:10in;height:540pt;z-index:-251617280;mso-position-horizontal-relative:page;mso-position-vertical-relative:page" o:allowincell="f">
            <v:imagedata r:id="rId25" o:title=""/>
            <w10:wrap anchorx="page" anchory="page"/>
          </v:shape>
        </w:pict>
      </w:r>
    </w:p>
    <w:p w:rsidR="00C610D2" w:rsidRDefault="00C610D2">
      <w:pPr>
        <w:spacing w:before="58" w:after="0" w:line="560" w:lineRule="exact"/>
        <w:ind w:left="564" w:right="200"/>
      </w:pP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rFonts w:ascii="Century" w:hAnsi="Century" w:cs="Century"/>
          <w:color w:val="0D0D09"/>
          <w:sz w:val="48"/>
          <w:szCs w:val="48"/>
        </w:rPr>
        <w:t xml:space="preserve"> Twenty years after JonBenet's murder, the case remains </w:t>
      </w:r>
      <w:r>
        <w:br/>
      </w:r>
      <w:r>
        <w:rPr>
          <w:rFonts w:ascii="Century" w:hAnsi="Century" w:cs="Century"/>
          <w:color w:val="0D0D09"/>
          <w:sz w:val="48"/>
          <w:szCs w:val="48"/>
        </w:rPr>
        <w:t>unsolved.</w:t>
      </w:r>
    </w:p>
    <w:p w:rsidR="00C610D2" w:rsidRDefault="00C610D2">
      <w:pPr>
        <w:spacing w:before="147" w:after="0" w:line="552" w:lineRule="exact"/>
        <w:ind w:left="564"/>
      </w:pPr>
      <w:r>
        <w:rPr>
          <w:rFonts w:ascii="Arial" w:hAnsi="Arial" w:cs="Arial"/>
          <w:color w:val="92A199"/>
          <w:w w:val="102"/>
          <w:sz w:val="48"/>
          <w:szCs w:val="48"/>
        </w:rPr>
        <w:t>•</w:t>
      </w:r>
      <w:r>
        <w:rPr>
          <w:rFonts w:ascii="Century" w:hAnsi="Century" w:cs="Century"/>
          <w:color w:val="0D0D09"/>
          <w:w w:val="102"/>
          <w:sz w:val="48"/>
          <w:szCs w:val="48"/>
        </w:rPr>
        <w:t xml:space="preserve"> In 2008, new "touch DNA" technology allowed</w:t>
      </w:r>
    </w:p>
    <w:p w:rsidR="00C610D2" w:rsidRDefault="00C610D2">
      <w:pPr>
        <w:spacing w:before="28" w:after="0" w:line="552" w:lineRule="exact"/>
        <w:ind w:left="924"/>
      </w:pPr>
      <w:r>
        <w:rPr>
          <w:rFonts w:ascii="Century" w:hAnsi="Century" w:cs="Century"/>
          <w:color w:val="0D0D09"/>
          <w:w w:val="102"/>
          <w:sz w:val="48"/>
          <w:szCs w:val="48"/>
        </w:rPr>
        <w:t>investigators to recover another DNA sample belonging</w:t>
      </w:r>
    </w:p>
    <w:p w:rsidR="00C610D2" w:rsidRDefault="00C610D2">
      <w:pPr>
        <w:spacing w:before="22" w:after="0" w:line="560" w:lineRule="exact"/>
        <w:ind w:left="924" w:right="754"/>
      </w:pPr>
      <w:r>
        <w:rPr>
          <w:rFonts w:ascii="Century" w:hAnsi="Century" w:cs="Century"/>
          <w:color w:val="0D0D09"/>
          <w:w w:val="102"/>
          <w:sz w:val="48"/>
          <w:szCs w:val="48"/>
        </w:rPr>
        <w:t xml:space="preserve">to an unknown male that matched the DNA found in </w:t>
      </w:r>
      <w:r>
        <w:br/>
      </w:r>
      <w:r>
        <w:rPr>
          <w:rFonts w:ascii="Century" w:hAnsi="Century" w:cs="Century"/>
          <w:color w:val="0D0D09"/>
          <w:w w:val="102"/>
          <w:sz w:val="48"/>
          <w:szCs w:val="48"/>
        </w:rPr>
        <w:t>her underwear. This was considered by many to be</w:t>
      </w:r>
    </w:p>
    <w:p w:rsidR="00C610D2" w:rsidRDefault="00C610D2">
      <w:pPr>
        <w:spacing w:before="27" w:after="0" w:line="552" w:lineRule="exact"/>
        <w:ind w:left="924"/>
      </w:pPr>
      <w:r>
        <w:rPr>
          <w:rFonts w:ascii="Century" w:hAnsi="Century" w:cs="Century"/>
          <w:color w:val="0D0D09"/>
          <w:w w:val="107"/>
          <w:sz w:val="48"/>
          <w:szCs w:val="48"/>
        </w:rPr>
        <w:t>conclusive enough evidence to exonerate John and</w:t>
      </w:r>
    </w:p>
    <w:p w:rsidR="00C610D2" w:rsidRDefault="00C610D2">
      <w:pPr>
        <w:spacing w:before="28" w:after="0" w:line="552" w:lineRule="exact"/>
        <w:ind w:left="924"/>
      </w:pPr>
      <w:r>
        <w:rPr>
          <w:rFonts w:ascii="Century" w:hAnsi="Century" w:cs="Century"/>
          <w:color w:val="0D0D09"/>
          <w:sz w:val="48"/>
          <w:szCs w:val="48"/>
        </w:rPr>
        <w:t>Patsy as suspects.</w:t>
      </w:r>
    </w:p>
    <w:p w:rsidR="00C610D2" w:rsidRDefault="00C610D2">
      <w:pPr>
        <w:spacing w:before="148" w:after="0" w:line="552" w:lineRule="exact"/>
        <w:ind w:left="564"/>
      </w:pP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rFonts w:ascii="Century" w:hAnsi="Century" w:cs="Century"/>
          <w:color w:val="0D0D09"/>
          <w:sz w:val="48"/>
          <w:szCs w:val="48"/>
        </w:rPr>
        <w:t xml:space="preserve"> A few skeptics remain, however, and say this DNA</w:t>
      </w:r>
    </w:p>
    <w:p w:rsidR="00C610D2" w:rsidRDefault="00C610D2">
      <w:pPr>
        <w:spacing w:after="0" w:line="580" w:lineRule="exact"/>
        <w:ind w:left="924" w:right="286"/>
      </w:pPr>
      <w:r>
        <w:rPr>
          <w:rFonts w:ascii="Century" w:hAnsi="Century" w:cs="Century"/>
          <w:color w:val="0D0D09"/>
          <w:w w:val="103"/>
          <w:sz w:val="48"/>
          <w:szCs w:val="48"/>
        </w:rPr>
        <w:t xml:space="preserve">evidence hasn't proved anything. The DNA could have </w:t>
      </w:r>
      <w:r>
        <w:br/>
      </w:r>
      <w:r>
        <w:rPr>
          <w:rFonts w:ascii="Century" w:hAnsi="Century" w:cs="Century"/>
          <w:color w:val="0D0D09"/>
          <w:w w:val="103"/>
          <w:sz w:val="48"/>
          <w:szCs w:val="48"/>
        </w:rPr>
        <w:t xml:space="preserve">been left on the clothes in the manufacturing process </w:t>
      </w:r>
      <w:r>
        <w:br/>
      </w:r>
      <w:r>
        <w:rPr>
          <w:rFonts w:ascii="Century" w:hAnsi="Century" w:cs="Century"/>
          <w:color w:val="0D0D09"/>
          <w:w w:val="103"/>
          <w:sz w:val="48"/>
          <w:szCs w:val="48"/>
        </w:rPr>
        <w:t>or even by morgue personnel.</w:t>
      </w:r>
    </w:p>
    <w:p w:rsidR="00C610D2" w:rsidRDefault="00C610D2">
      <w:pPr>
        <w:spacing w:before="122" w:after="0" w:line="560" w:lineRule="exact"/>
        <w:ind w:left="564" w:right="358"/>
      </w:pPr>
      <w:r>
        <w:rPr>
          <w:rFonts w:ascii="Arial" w:hAnsi="Arial" w:cs="Arial"/>
          <w:color w:val="92A199"/>
          <w:w w:val="101"/>
          <w:sz w:val="48"/>
          <w:szCs w:val="48"/>
        </w:rPr>
        <w:t>•</w:t>
      </w:r>
      <w:r>
        <w:rPr>
          <w:rFonts w:ascii="Century" w:hAnsi="Century" w:cs="Century"/>
          <w:color w:val="0D0D09"/>
          <w:w w:val="101"/>
          <w:sz w:val="48"/>
          <w:szCs w:val="48"/>
        </w:rPr>
        <w:t xml:space="preserve"> In any event, the DNA information has been entered in </w:t>
      </w:r>
      <w:r>
        <w:br/>
      </w:r>
      <w:r>
        <w:rPr>
          <w:rFonts w:ascii="Century" w:hAnsi="Century" w:cs="Century"/>
          <w:color w:val="0D0D09"/>
          <w:w w:val="101"/>
          <w:sz w:val="48"/>
          <w:szCs w:val="48"/>
        </w:rPr>
        <w:t>a national database, where perhaps it will one day be</w:t>
      </w:r>
    </w:p>
    <w:p w:rsidR="00C610D2" w:rsidRDefault="00C610D2">
      <w:pPr>
        <w:spacing w:before="27" w:after="0" w:line="552" w:lineRule="exact"/>
        <w:ind w:left="924"/>
      </w:pPr>
      <w:r>
        <w:rPr>
          <w:rFonts w:ascii="Century" w:hAnsi="Century" w:cs="Century"/>
          <w:color w:val="0D0D09"/>
          <w:sz w:val="48"/>
          <w:szCs w:val="48"/>
        </w:rPr>
        <w:t>matched to JonBenet's real killer.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67" type="#_x0000_t75" style="position:absolute;margin-left:0;margin-top:0;width:10in;height:540pt;z-index:-251616256;mso-position-horizontal-relative:page;mso-position-vertical-relative:page" o:allowincell="f">
            <v:imagedata r:id="rId38" o:title=""/>
            <w10:wrap anchorx="page" anchory="page"/>
          </v:shape>
        </w:pict>
      </w:r>
    </w:p>
    <w:p w:rsidR="00C610D2" w:rsidRDefault="00C610D2">
      <w:pPr>
        <w:spacing w:after="0" w:line="516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16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16" w:lineRule="exact"/>
        <w:ind w:left="564"/>
        <w:rPr>
          <w:sz w:val="24"/>
          <w:szCs w:val="24"/>
        </w:rPr>
      </w:pPr>
    </w:p>
    <w:p w:rsidR="00C610D2" w:rsidRDefault="00C610D2">
      <w:pPr>
        <w:spacing w:after="0" w:line="516" w:lineRule="exact"/>
        <w:ind w:left="564"/>
        <w:rPr>
          <w:sz w:val="24"/>
          <w:szCs w:val="24"/>
        </w:rPr>
      </w:pPr>
    </w:p>
    <w:p w:rsidR="00C610D2" w:rsidRDefault="00C610D2">
      <w:pPr>
        <w:spacing w:before="10" w:after="0" w:line="516" w:lineRule="exact"/>
        <w:ind w:left="564" w:right="6812"/>
      </w:pPr>
      <w:r>
        <w:rPr>
          <w:rFonts w:ascii="Arial" w:hAnsi="Arial" w:cs="Arial"/>
          <w:color w:val="92A199"/>
          <w:w w:val="105"/>
          <w:sz w:val="48"/>
          <w:szCs w:val="48"/>
        </w:rPr>
        <w:t>•</w:t>
      </w:r>
      <w:r>
        <w:rPr>
          <w:rFonts w:ascii="Century" w:hAnsi="Century" w:cs="Century"/>
          <w:color w:val="554A3B"/>
          <w:w w:val="105"/>
          <w:sz w:val="48"/>
          <w:szCs w:val="48"/>
        </w:rPr>
        <w:t xml:space="preserve"> Court documents released </w:t>
      </w:r>
      <w:r>
        <w:br/>
      </w:r>
      <w:r>
        <w:rPr>
          <w:rFonts w:ascii="Century" w:hAnsi="Century" w:cs="Century"/>
          <w:color w:val="554A3B"/>
          <w:w w:val="103"/>
          <w:sz w:val="48"/>
          <w:szCs w:val="48"/>
        </w:rPr>
        <w:t xml:space="preserve">in October of 2013 reveal </w:t>
      </w:r>
      <w:r>
        <w:br/>
      </w:r>
      <w:r>
        <w:rPr>
          <w:rFonts w:ascii="Century" w:hAnsi="Century" w:cs="Century"/>
          <w:color w:val="554A3B"/>
          <w:sz w:val="48"/>
          <w:szCs w:val="48"/>
        </w:rPr>
        <w:t xml:space="preserve">that a </w:t>
      </w:r>
      <w:r>
        <w:rPr>
          <w:rFonts w:ascii="Century Schoolbook Bold" w:hAnsi="Century Schoolbook Bold" w:cs="Century Schoolbook Bold"/>
          <w:color w:val="554A3B"/>
          <w:sz w:val="48"/>
          <w:szCs w:val="48"/>
        </w:rPr>
        <w:t>1999</w:t>
      </w:r>
      <w:r>
        <w:rPr>
          <w:rFonts w:ascii="Century" w:hAnsi="Century" w:cs="Century"/>
          <w:color w:val="554A3B"/>
          <w:sz w:val="48"/>
          <w:szCs w:val="48"/>
        </w:rPr>
        <w:t xml:space="preserve"> grand jury </w:t>
      </w:r>
      <w:r>
        <w:br/>
      </w:r>
      <w:r>
        <w:rPr>
          <w:rFonts w:ascii="Century" w:hAnsi="Century" w:cs="Century"/>
          <w:color w:val="554A3B"/>
          <w:w w:val="104"/>
          <w:sz w:val="48"/>
          <w:szCs w:val="48"/>
        </w:rPr>
        <w:t xml:space="preserve">voted to indict John and </w:t>
      </w:r>
      <w:r>
        <w:br/>
      </w:r>
      <w:r>
        <w:rPr>
          <w:rFonts w:ascii="Century" w:hAnsi="Century" w:cs="Century"/>
          <w:color w:val="554A3B"/>
          <w:sz w:val="48"/>
          <w:szCs w:val="48"/>
        </w:rPr>
        <w:t xml:space="preserve">Patsy Ramsey of child </w:t>
      </w:r>
      <w:r>
        <w:br/>
      </w:r>
      <w:r>
        <w:rPr>
          <w:rFonts w:ascii="Century" w:hAnsi="Century" w:cs="Century"/>
          <w:color w:val="554A3B"/>
          <w:sz w:val="48"/>
          <w:szCs w:val="48"/>
        </w:rPr>
        <w:t xml:space="preserve">abuse resulting in death </w:t>
      </w:r>
      <w:r>
        <w:br/>
      </w:r>
      <w:r>
        <w:rPr>
          <w:rFonts w:ascii="Century" w:hAnsi="Century" w:cs="Century"/>
          <w:color w:val="554A3B"/>
          <w:sz w:val="48"/>
          <w:szCs w:val="48"/>
        </w:rPr>
        <w:t>and being an accessory to</w:t>
      </w:r>
    </w:p>
    <w:p w:rsidR="00C610D2" w:rsidRDefault="00C610D2">
      <w:pPr>
        <w:spacing w:before="1" w:after="0" w:line="520" w:lineRule="exact"/>
        <w:ind w:left="924"/>
      </w:pPr>
      <w:r>
        <w:rPr>
          <w:rFonts w:ascii="Century" w:hAnsi="Century" w:cs="Century"/>
          <w:color w:val="554A3B"/>
          <w:sz w:val="48"/>
          <w:szCs w:val="48"/>
        </w:rPr>
        <w:t>a crime, including murder,</w:t>
      </w:r>
    </w:p>
    <w:p w:rsidR="00C610D2" w:rsidRDefault="00C610D2">
      <w:pPr>
        <w:spacing w:after="0" w:line="520" w:lineRule="exact"/>
        <w:ind w:left="924" w:right="7565"/>
      </w:pPr>
      <w:r>
        <w:rPr>
          <w:rFonts w:ascii="Century" w:hAnsi="Century" w:cs="Century"/>
          <w:color w:val="554A3B"/>
          <w:w w:val="102"/>
          <w:sz w:val="48"/>
          <w:szCs w:val="48"/>
        </w:rPr>
        <w:t>in connection to their 6-</w:t>
      </w:r>
      <w:r>
        <w:br/>
      </w:r>
      <w:r>
        <w:rPr>
          <w:rFonts w:ascii="Century" w:hAnsi="Century" w:cs="Century"/>
          <w:color w:val="554A3B"/>
          <w:w w:val="105"/>
          <w:sz w:val="48"/>
          <w:szCs w:val="48"/>
        </w:rPr>
        <w:t xml:space="preserve">year-old daughter </w:t>
      </w:r>
      <w:r>
        <w:br/>
      </w:r>
      <w:r>
        <w:rPr>
          <w:rFonts w:ascii="Century" w:hAnsi="Century" w:cs="Century"/>
          <w:color w:val="554A3B"/>
          <w:w w:val="101"/>
          <w:sz w:val="48"/>
          <w:szCs w:val="48"/>
        </w:rPr>
        <w:t>JonBenét.</w:t>
      </w:r>
    </w:p>
    <w:p w:rsidR="00C610D2" w:rsidRDefault="00C610D2">
      <w:pPr>
        <w:spacing w:before="94" w:after="0" w:line="552" w:lineRule="exact"/>
        <w:ind w:left="564"/>
      </w:pPr>
      <w:r>
        <w:rPr>
          <w:rFonts w:ascii="Arial" w:hAnsi="Arial" w:cs="Arial"/>
          <w:color w:val="92A199"/>
          <w:w w:val="105"/>
          <w:sz w:val="48"/>
          <w:szCs w:val="48"/>
        </w:rPr>
        <w:t>•</w:t>
      </w:r>
      <w:r>
        <w:rPr>
          <w:rFonts w:ascii="Century" w:hAnsi="Century" w:cs="Century"/>
          <w:color w:val="554A3B"/>
          <w:w w:val="105"/>
          <w:sz w:val="48"/>
          <w:szCs w:val="48"/>
        </w:rPr>
        <w:t xml:space="preserve"> However, a prosecutor</w:t>
      </w:r>
    </w:p>
    <w:p w:rsidR="00C610D2" w:rsidRDefault="00C610D2">
      <w:pPr>
        <w:spacing w:after="0" w:line="520" w:lineRule="exact"/>
        <w:ind w:left="924" w:right="7116"/>
      </w:pPr>
      <w:r>
        <w:rPr>
          <w:rFonts w:ascii="Century" w:hAnsi="Century" w:cs="Century"/>
          <w:color w:val="554A3B"/>
          <w:w w:val="102"/>
          <w:sz w:val="48"/>
          <w:szCs w:val="48"/>
        </w:rPr>
        <w:t xml:space="preserve">declined to sign it citing a </w:t>
      </w:r>
      <w:r>
        <w:br/>
      </w:r>
      <w:r>
        <w:rPr>
          <w:rFonts w:ascii="Century" w:hAnsi="Century" w:cs="Century"/>
          <w:color w:val="554A3B"/>
          <w:w w:val="102"/>
          <w:sz w:val="48"/>
          <w:szCs w:val="48"/>
        </w:rPr>
        <w:t>lack of evidence.</w:t>
      </w:r>
    </w:p>
    <w:p w:rsidR="00C610D2" w:rsidRDefault="00C610D2">
      <w:pPr>
        <w:spacing w:after="0" w:line="240" w:lineRule="exact"/>
        <w:rPr>
          <w:sz w:val="12"/>
          <w:szCs w:val="12"/>
        </w:rPr>
        <w:sectPr w:rsidR="00C610D2">
          <w:pgSz w:w="14400" w:h="10800"/>
          <w:pgMar w:top="-20" w:right="0" w:bottom="-20" w:left="0" w:header="0" w:footer="0" w:gutter="0"/>
          <w:cols w:space="720"/>
        </w:sectPr>
      </w:pPr>
    </w:p>
    <w:p w:rsidR="00C610D2" w:rsidRDefault="00C610D2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68" type="#_x0000_t75" style="position:absolute;margin-left:0;margin-top:0;width:10in;height:540pt;z-index:-251615232;mso-position-horizontal-relative:page;mso-position-vertical-relative:page" o:allowincell="f">
            <v:imagedata r:id="rId39" o:title=""/>
            <w10:wrap anchorx="page" anchory="page"/>
          </v:shape>
        </w:pict>
      </w:r>
    </w:p>
    <w:p w:rsidR="00C610D2" w:rsidRDefault="00C610D2">
      <w:pPr>
        <w:spacing w:after="0" w:line="560" w:lineRule="exact"/>
        <w:ind w:left="324"/>
        <w:rPr>
          <w:sz w:val="24"/>
          <w:szCs w:val="24"/>
        </w:rPr>
      </w:pPr>
    </w:p>
    <w:p w:rsidR="00C610D2" w:rsidRDefault="00C610D2">
      <w:pPr>
        <w:spacing w:after="0" w:line="560" w:lineRule="exact"/>
        <w:ind w:left="324"/>
        <w:rPr>
          <w:sz w:val="24"/>
          <w:szCs w:val="24"/>
        </w:rPr>
      </w:pPr>
    </w:p>
    <w:p w:rsidR="00C610D2" w:rsidRDefault="00C610D2">
      <w:pPr>
        <w:spacing w:after="0" w:line="560" w:lineRule="exact"/>
        <w:ind w:left="324"/>
        <w:rPr>
          <w:sz w:val="24"/>
          <w:szCs w:val="24"/>
        </w:rPr>
      </w:pPr>
    </w:p>
    <w:p w:rsidR="00C610D2" w:rsidRDefault="00C610D2">
      <w:pPr>
        <w:spacing w:after="0" w:line="560" w:lineRule="exact"/>
        <w:ind w:left="324"/>
        <w:rPr>
          <w:sz w:val="24"/>
          <w:szCs w:val="24"/>
        </w:rPr>
      </w:pPr>
    </w:p>
    <w:p w:rsidR="00C610D2" w:rsidRDefault="00C610D2">
      <w:pPr>
        <w:spacing w:after="0" w:line="560" w:lineRule="exact"/>
        <w:ind w:left="324"/>
        <w:rPr>
          <w:sz w:val="24"/>
          <w:szCs w:val="24"/>
        </w:rPr>
      </w:pPr>
    </w:p>
    <w:p w:rsidR="00C610D2" w:rsidRDefault="00C610D2">
      <w:pPr>
        <w:spacing w:after="0" w:line="560" w:lineRule="exact"/>
        <w:ind w:left="324"/>
        <w:rPr>
          <w:sz w:val="24"/>
          <w:szCs w:val="24"/>
        </w:rPr>
      </w:pPr>
    </w:p>
    <w:p w:rsidR="00C610D2" w:rsidRDefault="00C610D2">
      <w:pPr>
        <w:spacing w:before="178" w:after="0" w:line="560" w:lineRule="exact"/>
        <w:ind w:left="324" w:right="387"/>
      </w:pPr>
      <w:r>
        <w:rPr>
          <w:rFonts w:ascii="Arial" w:hAnsi="Arial" w:cs="Arial"/>
          <w:color w:val="92A199"/>
          <w:w w:val="101"/>
          <w:sz w:val="48"/>
          <w:szCs w:val="48"/>
        </w:rPr>
        <w:t>•</w:t>
      </w:r>
      <w:r>
        <w:rPr>
          <w:rFonts w:ascii="Century" w:hAnsi="Century" w:cs="Century"/>
          <w:color w:val="554A3B"/>
          <w:w w:val="101"/>
          <w:sz w:val="48"/>
          <w:szCs w:val="48"/>
        </w:rPr>
        <w:t xml:space="preserve"> The grand jury's indictment papers did not indicate who </w:t>
      </w:r>
      <w:r>
        <w:br/>
      </w:r>
      <w:r>
        <w:rPr>
          <w:rFonts w:ascii="Century" w:hAnsi="Century" w:cs="Century"/>
          <w:color w:val="554A3B"/>
          <w:w w:val="101"/>
          <w:sz w:val="48"/>
          <w:szCs w:val="48"/>
        </w:rPr>
        <w:t>killed the young beauty queen.</w:t>
      </w:r>
    </w:p>
    <w:p w:rsidR="00C610D2" w:rsidRDefault="00C610D2">
      <w:pPr>
        <w:spacing w:before="124" w:after="0" w:line="580" w:lineRule="exact"/>
        <w:ind w:left="324" w:right="264"/>
      </w:pPr>
      <w:r>
        <w:rPr>
          <w:rFonts w:ascii="Arial" w:hAnsi="Arial" w:cs="Arial"/>
          <w:color w:val="92A199"/>
          <w:w w:val="101"/>
          <w:sz w:val="48"/>
          <w:szCs w:val="48"/>
        </w:rPr>
        <w:t>•</w:t>
      </w:r>
      <w:r>
        <w:rPr>
          <w:rFonts w:ascii="Century" w:hAnsi="Century" w:cs="Century"/>
          <w:color w:val="554A3B"/>
          <w:w w:val="101"/>
          <w:sz w:val="48"/>
          <w:szCs w:val="48"/>
        </w:rPr>
        <w:t xml:space="preserve"> The charges didn't directly accuse the Ramseys of killing </w:t>
      </w:r>
      <w:r>
        <w:br/>
      </w:r>
      <w:r>
        <w:rPr>
          <w:rFonts w:ascii="Century" w:hAnsi="Century" w:cs="Century"/>
          <w:color w:val="554A3B"/>
          <w:w w:val="101"/>
          <w:sz w:val="48"/>
          <w:szCs w:val="48"/>
        </w:rPr>
        <w:t>their daughter, but alleged they “permitted JonBenét to</w:t>
      </w:r>
    </w:p>
    <w:p w:rsidR="00C610D2" w:rsidRDefault="00C610D2">
      <w:pPr>
        <w:spacing w:before="24" w:after="0" w:line="552" w:lineRule="exact"/>
        <w:ind w:left="684"/>
      </w:pPr>
      <w:r>
        <w:rPr>
          <w:rFonts w:ascii="Century" w:hAnsi="Century" w:cs="Century"/>
          <w:color w:val="554A3B"/>
          <w:w w:val="103"/>
          <w:sz w:val="48"/>
          <w:szCs w:val="48"/>
        </w:rPr>
        <w:t>be placed in a dangerous situation that led to her</w:t>
      </w:r>
    </w:p>
    <w:p w:rsidR="00C610D2" w:rsidRDefault="00C610D2">
      <w:pPr>
        <w:spacing w:after="0" w:line="580" w:lineRule="exact"/>
        <w:ind w:left="684" w:right="765"/>
      </w:pPr>
      <w:r>
        <w:rPr>
          <w:rFonts w:ascii="Century" w:hAnsi="Century" w:cs="Century"/>
          <w:color w:val="554A3B"/>
          <w:w w:val="103"/>
          <w:sz w:val="48"/>
          <w:szCs w:val="48"/>
        </w:rPr>
        <w:t xml:space="preserve">death,” and it accused them of helping the killer, who </w:t>
      </w:r>
      <w:r>
        <w:br/>
      </w:r>
      <w:r>
        <w:rPr>
          <w:rFonts w:ascii="Century" w:hAnsi="Century" w:cs="Century"/>
          <w:color w:val="554A3B"/>
          <w:w w:val="103"/>
          <w:sz w:val="48"/>
          <w:szCs w:val="48"/>
        </w:rPr>
        <w:t>has never been brought to justice.</w:t>
      </w:r>
    </w:p>
    <w:p w:rsidR="00C610D2" w:rsidRDefault="00C610D2">
      <w:pPr>
        <w:spacing w:before="129" w:after="0" w:line="552" w:lineRule="exact"/>
        <w:ind w:left="324"/>
      </w:pPr>
      <w:r>
        <w:rPr>
          <w:rFonts w:ascii="Arial" w:hAnsi="Arial" w:cs="Arial"/>
          <w:color w:val="92A199"/>
          <w:w w:val="101"/>
          <w:sz w:val="48"/>
          <w:szCs w:val="48"/>
        </w:rPr>
        <w:t>•</w:t>
      </w:r>
      <w:r>
        <w:rPr>
          <w:rFonts w:ascii="Century" w:hAnsi="Century" w:cs="Century"/>
          <w:color w:val="554A3B"/>
          <w:w w:val="101"/>
          <w:sz w:val="48"/>
          <w:szCs w:val="48"/>
        </w:rPr>
        <w:t xml:space="preserve"> The Ramseys were never officially indicted.</w:t>
      </w:r>
    </w:p>
    <w:p w:rsidR="00C610D2" w:rsidRDefault="00C610D2">
      <w:pPr>
        <w:spacing w:before="128" w:after="0" w:line="552" w:lineRule="exact"/>
        <w:ind w:left="324"/>
      </w:pPr>
      <w:r>
        <w:rPr>
          <w:rFonts w:ascii="Arial" w:hAnsi="Arial" w:cs="Arial"/>
          <w:color w:val="92A199"/>
          <w:sz w:val="48"/>
          <w:szCs w:val="48"/>
        </w:rPr>
        <w:t>•</w:t>
      </w:r>
      <w:r>
        <w:rPr>
          <w:rFonts w:ascii="Century" w:hAnsi="Century" w:cs="Century"/>
          <w:color w:val="554A3B"/>
          <w:sz w:val="48"/>
          <w:szCs w:val="48"/>
        </w:rPr>
        <w:t xml:space="preserve"> In </w:t>
      </w:r>
      <w:r>
        <w:rPr>
          <w:rFonts w:ascii="Century Schoolbook Bold" w:hAnsi="Century Schoolbook Bold" w:cs="Century Schoolbook Bold"/>
          <w:color w:val="554A3B"/>
          <w:sz w:val="48"/>
          <w:szCs w:val="48"/>
        </w:rPr>
        <w:t>2008</w:t>
      </w:r>
      <w:r>
        <w:rPr>
          <w:rFonts w:ascii="Century" w:hAnsi="Century" w:cs="Century"/>
          <w:color w:val="554A3B"/>
          <w:sz w:val="48"/>
          <w:szCs w:val="48"/>
        </w:rPr>
        <w:t xml:space="preserve"> the girl's parents and immediate family were</w:t>
      </w:r>
    </w:p>
    <w:p w:rsidR="00C610D2" w:rsidRDefault="00C610D2">
      <w:pPr>
        <w:spacing w:before="28" w:after="0" w:line="552" w:lineRule="exact"/>
        <w:ind w:left="684"/>
      </w:pPr>
      <w:r>
        <w:rPr>
          <w:rFonts w:ascii="Century" w:hAnsi="Century" w:cs="Century"/>
          <w:color w:val="554A3B"/>
          <w:w w:val="106"/>
          <w:sz w:val="48"/>
          <w:szCs w:val="48"/>
        </w:rPr>
        <w:t>exonerated after the new DNA evidence pointed to an</w:t>
      </w:r>
    </w:p>
    <w:p w:rsidR="00C610D2" w:rsidRDefault="00C610D2">
      <w:pPr>
        <w:spacing w:before="28" w:after="0" w:line="552" w:lineRule="exact"/>
        <w:ind w:left="684"/>
      </w:pPr>
      <w:r>
        <w:rPr>
          <w:rFonts w:ascii="Century" w:hAnsi="Century" w:cs="Century"/>
          <w:color w:val="554A3B"/>
          <w:sz w:val="48"/>
          <w:szCs w:val="48"/>
        </w:rPr>
        <w:t>unknown male as JonBenét's killer.</w:t>
      </w:r>
    </w:p>
    <w:sectPr w:rsidR="00C610D2" w:rsidSect="00CF7385">
      <w:pgSz w:w="14400" w:h="10800"/>
      <w:pgMar w:top="-20" w:right="0" w:bottom="-2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Schoolbook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02E3"/>
    <w:rsid w:val="00057C58"/>
    <w:rsid w:val="005C1A3C"/>
    <w:rsid w:val="005D2E9D"/>
    <w:rsid w:val="008202E3"/>
    <w:rsid w:val="00C610D2"/>
    <w:rsid w:val="00CF7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385"/>
    <w:pPr>
      <w:spacing w:after="200" w:line="276" w:lineRule="auto"/>
    </w:pPr>
    <w:rPr>
      <w:lang w:val="en-CA" w:eastAsia="en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39</Pages>
  <Words>1852</Words>
  <Characters>10562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owenkl</cp:lastModifiedBy>
  <cp:revision>2</cp:revision>
  <dcterms:created xsi:type="dcterms:W3CDTF">2018-09-21T16:03:00Z</dcterms:created>
  <dcterms:modified xsi:type="dcterms:W3CDTF">2018-09-21T16:03:00Z</dcterms:modified>
</cp:coreProperties>
</file>