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5D6" w:rsidRDefault="004215D6">
      <w:pPr>
        <w:spacing w:after="0" w:line="240" w:lineRule="exact"/>
        <w:rPr>
          <w:rFonts w:ascii="Times New Roman" w:hAnsi="Times New Roman"/>
          <w:sz w:val="24"/>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960pt;height:540pt;z-index:-251658240;mso-position-horizontal-relative:page;mso-position-vertical-relative:page" o:allowincell="f">
            <v:imagedata r:id="rId4" o:title=""/>
            <w10:wrap anchorx="page" anchory="page"/>
          </v:shape>
        </w:pic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27" type="#_x0000_t75" style="position:absolute;margin-left:0;margin-top:0;width:960pt;height:540pt;z-index:-251657216;mso-position-horizontal-relative:page;mso-position-vertical-relative:page" o:allowincell="f">
            <v:imagedata r:id="rId5" o:title=""/>
            <w10:wrap anchorx="page" anchory="page"/>
          </v:shape>
        </w:pict>
      </w:r>
    </w:p>
    <w:p w:rsidR="004215D6" w:rsidRDefault="004215D6">
      <w:pPr>
        <w:spacing w:before="534" w:after="0" w:line="1242" w:lineRule="exact"/>
        <w:ind w:left="618"/>
      </w:pPr>
      <w:r>
        <w:rPr>
          <w:rFonts w:ascii="Impact" w:hAnsi="Impact" w:cs="Impact"/>
          <w:color w:val="B80D0E"/>
          <w:w w:val="96"/>
          <w:sz w:val="108"/>
          <w:szCs w:val="108"/>
        </w:rPr>
        <w:t>THIS IS BILLY VAIL</w:t>
      </w:r>
    </w:p>
    <w:p w:rsidR="004215D6" w:rsidRDefault="004215D6">
      <w:pPr>
        <w:spacing w:after="0" w:line="575" w:lineRule="exact"/>
        <w:ind w:left="1224"/>
        <w:rPr>
          <w:sz w:val="24"/>
          <w:szCs w:val="24"/>
        </w:rPr>
      </w:pPr>
    </w:p>
    <w:p w:rsidR="004215D6" w:rsidRDefault="004215D6">
      <w:pPr>
        <w:spacing w:before="54" w:after="0" w:line="575" w:lineRule="exact"/>
        <w:ind w:left="1224" w:right="11247"/>
      </w:pPr>
      <w:r>
        <w:rPr>
          <w:rFonts w:ascii="Arial" w:hAnsi="Arial" w:cs="Arial"/>
          <w:color w:val="B80D0E"/>
          <w:sz w:val="64"/>
          <w:szCs w:val="64"/>
        </w:rPr>
        <w:t>•</w:t>
      </w:r>
      <w:r>
        <w:rPr>
          <w:rFonts w:ascii="Microsoft Sans Serif" w:hAnsi="Microsoft Sans Serif" w:cs="Microsoft Sans Serif"/>
          <w:color w:val="000000"/>
          <w:sz w:val="40"/>
          <w:szCs w:val="40"/>
        </w:rPr>
        <w:t xml:space="preserve"> BILLY TOLD AN IMPORTANT </w:t>
      </w:r>
      <w:r>
        <w:br/>
      </w:r>
      <w:r>
        <w:rPr>
          <w:rFonts w:ascii="Microsoft Sans Serif" w:hAnsi="Microsoft Sans Serif" w:cs="Microsoft Sans Serif"/>
          <w:color w:val="000000"/>
          <w:sz w:val="40"/>
          <w:szCs w:val="40"/>
        </w:rPr>
        <w:t xml:space="preserve">STORY FROM EARLY IN HIS </w:t>
      </w:r>
      <w:r>
        <w:br/>
      </w:r>
      <w:r>
        <w:rPr>
          <w:rFonts w:ascii="Microsoft Sans Serif" w:hAnsi="Microsoft Sans Serif" w:cs="Microsoft Sans Serif"/>
          <w:color w:val="000000"/>
          <w:sz w:val="40"/>
          <w:szCs w:val="40"/>
        </w:rPr>
        <w:t>LIFE ON A CHURCH PODCAST SHORTLY BEFORE HE DIED OF CANCER IN 2009.</w:t>
      </w:r>
    </w:p>
    <w:p w:rsidR="004215D6" w:rsidRDefault="004215D6">
      <w:pPr>
        <w:spacing w:before="210" w:after="0" w:line="570" w:lineRule="exact"/>
        <w:ind w:left="1224" w:right="11283"/>
      </w:pPr>
      <w:r>
        <w:rPr>
          <w:rFonts w:ascii="Arial" w:hAnsi="Arial" w:cs="Arial"/>
          <w:color w:val="B80D0E"/>
          <w:sz w:val="64"/>
          <w:szCs w:val="64"/>
        </w:rPr>
        <w:t>•</w:t>
      </w:r>
      <w:r>
        <w:rPr>
          <w:rFonts w:ascii="Microsoft Sans Serif" w:hAnsi="Microsoft Sans Serif" w:cs="Microsoft Sans Serif"/>
          <w:color w:val="000000"/>
          <w:sz w:val="40"/>
          <w:szCs w:val="40"/>
        </w:rPr>
        <w:t xml:space="preserve"> HE SAID IT WAS BECAUSE HE </w:t>
      </w:r>
      <w:r>
        <w:br/>
      </w:r>
      <w:r>
        <w:rPr>
          <w:rFonts w:ascii="Microsoft Sans Serif" w:hAnsi="Microsoft Sans Serif" w:cs="Microsoft Sans Serif"/>
          <w:color w:val="000000"/>
          <w:sz w:val="40"/>
          <w:szCs w:val="40"/>
        </w:rPr>
        <w:t xml:space="preserve">"WANTED THE TRUTH TO </w:t>
      </w:r>
      <w:r>
        <w:br/>
      </w:r>
      <w:r>
        <w:rPr>
          <w:rFonts w:ascii="Microsoft Sans Serif" w:hAnsi="Microsoft Sans Serif" w:cs="Microsoft Sans Serif"/>
          <w:color w:val="000000"/>
          <w:sz w:val="40"/>
          <w:szCs w:val="40"/>
        </w:rPr>
        <w:t>COME OUT FOR THE VICTIMS."</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28" type="#_x0000_t75" style="position:absolute;margin-left:0;margin-top:0;width:960pt;height:540pt;z-index:-251656192;mso-position-horizontal-relative:page;mso-position-vertical-relative:page" o:allowincell="f">
            <v:imagedata r:id="rId6" o:title=""/>
            <w10:wrap anchorx="page" anchory="page"/>
          </v:shape>
        </w:pict>
      </w:r>
    </w:p>
    <w:p w:rsidR="004215D6" w:rsidRDefault="004215D6">
      <w:pPr>
        <w:spacing w:after="0" w:line="517" w:lineRule="exact"/>
        <w:ind w:left="354"/>
        <w:rPr>
          <w:sz w:val="24"/>
          <w:szCs w:val="24"/>
        </w:rPr>
      </w:pPr>
    </w:p>
    <w:p w:rsidR="004215D6" w:rsidRDefault="004215D6">
      <w:pPr>
        <w:spacing w:after="0" w:line="517" w:lineRule="exact"/>
        <w:ind w:left="354"/>
        <w:rPr>
          <w:sz w:val="24"/>
          <w:szCs w:val="24"/>
        </w:rPr>
      </w:pPr>
    </w:p>
    <w:p w:rsidR="004215D6" w:rsidRDefault="004215D6">
      <w:pPr>
        <w:spacing w:after="0" w:line="517" w:lineRule="exact"/>
        <w:ind w:left="354"/>
        <w:rPr>
          <w:sz w:val="24"/>
          <w:szCs w:val="24"/>
        </w:rPr>
      </w:pPr>
    </w:p>
    <w:p w:rsidR="004215D6" w:rsidRDefault="004215D6">
      <w:pPr>
        <w:spacing w:before="302" w:after="0" w:line="517" w:lineRule="exact"/>
        <w:ind w:left="354"/>
      </w:pPr>
      <w:r>
        <w:rPr>
          <w:rFonts w:ascii="Arial" w:hAnsi="Arial" w:cs="Arial"/>
          <w:color w:val="B80D0E"/>
          <w:sz w:val="77"/>
          <w:szCs w:val="77"/>
        </w:rPr>
        <w:t>•</w:t>
      </w:r>
      <w:r>
        <w:rPr>
          <w:rFonts w:ascii="Microsoft Sans Serif" w:hAnsi="Microsoft Sans Serif" w:cs="Microsoft Sans Serif"/>
          <w:color w:val="000000"/>
          <w:sz w:val="48"/>
          <w:szCs w:val="48"/>
        </w:rPr>
        <w:t xml:space="preserve"> ACCORDING TO BILLY: </w:t>
      </w:r>
      <w:r>
        <w:rPr>
          <w:rFonts w:ascii="Microsoft Sans Serif" w:hAnsi="Microsoft Sans Serif" w:cs="Microsoft Sans Serif"/>
          <w:color w:val="B80D0E"/>
          <w:sz w:val="40"/>
          <w:szCs w:val="40"/>
        </w:rPr>
        <w:t>“[MY  DAD] DIDN'T</w:t>
      </w:r>
    </w:p>
    <w:p w:rsidR="004215D6" w:rsidRDefault="004215D6">
      <w:pPr>
        <w:spacing w:before="131" w:after="0" w:line="460" w:lineRule="exact"/>
        <w:ind w:left="714"/>
      </w:pPr>
      <w:r>
        <w:rPr>
          <w:rFonts w:ascii="Microsoft Sans Serif" w:hAnsi="Microsoft Sans Serif" w:cs="Microsoft Sans Serif"/>
          <w:color w:val="B80D0E"/>
          <w:sz w:val="40"/>
          <w:szCs w:val="40"/>
        </w:rPr>
        <w:t>EVEN KNOW I WAS IN THE HOUSE. I OVERHEARD</w:t>
      </w:r>
    </w:p>
    <w:p w:rsidR="004215D6" w:rsidRDefault="004215D6">
      <w:pPr>
        <w:spacing w:before="120" w:after="0" w:line="460" w:lineRule="exact"/>
        <w:ind w:left="714"/>
      </w:pPr>
      <w:r>
        <w:rPr>
          <w:rFonts w:ascii="Microsoft Sans Serif" w:hAnsi="Microsoft Sans Serif" w:cs="Microsoft Sans Serif"/>
          <w:color w:val="B80D0E"/>
          <w:sz w:val="40"/>
          <w:szCs w:val="40"/>
        </w:rPr>
        <w:t>HIM JUST SOBBING, WHICH CAUGHT MY</w:t>
      </w:r>
    </w:p>
    <w:p w:rsidR="004215D6" w:rsidRDefault="004215D6">
      <w:pPr>
        <w:spacing w:before="120" w:after="0" w:line="460" w:lineRule="exact"/>
        <w:ind w:left="714"/>
      </w:pPr>
      <w:r>
        <w:rPr>
          <w:rFonts w:ascii="Microsoft Sans Serif" w:hAnsi="Microsoft Sans Serif" w:cs="Microsoft Sans Serif"/>
          <w:color w:val="B80D0E"/>
          <w:sz w:val="40"/>
          <w:szCs w:val="40"/>
        </w:rPr>
        <w:t>ATTENTION, AND HE TOLD HER THAT ‘HE’</w:t>
      </w:r>
    </w:p>
    <w:p w:rsidR="004215D6" w:rsidRDefault="004215D6">
      <w:pPr>
        <w:spacing w:before="100" w:after="0" w:line="460" w:lineRule="exact"/>
        <w:ind w:left="714"/>
      </w:pPr>
      <w:r>
        <w:rPr>
          <w:rFonts w:ascii="Microsoft Sans Serif" w:hAnsi="Microsoft Sans Serif" w:cs="Microsoft Sans Serif"/>
          <w:color w:val="B80D0E"/>
          <w:sz w:val="40"/>
          <w:szCs w:val="40"/>
        </w:rPr>
        <w:t>MURDERED MY MOTHER.” HE SAID, “THAT'S</w:t>
      </w:r>
    </w:p>
    <w:p w:rsidR="004215D6" w:rsidRDefault="004215D6">
      <w:pPr>
        <w:spacing w:before="120" w:after="0" w:line="460" w:lineRule="exact"/>
        <w:ind w:left="714"/>
      </w:pPr>
      <w:r>
        <w:rPr>
          <w:rFonts w:ascii="Microsoft Sans Serif" w:hAnsi="Microsoft Sans Serif" w:cs="Microsoft Sans Serif"/>
          <w:color w:val="B80D0E"/>
          <w:sz w:val="40"/>
          <w:szCs w:val="40"/>
        </w:rPr>
        <w:t>WHEN I FOUND OUT THE TRUTH OF MY</w:t>
      </w:r>
    </w:p>
    <w:p w:rsidR="004215D6" w:rsidRDefault="004215D6">
      <w:pPr>
        <w:spacing w:before="120" w:after="0" w:line="460" w:lineRule="exact"/>
        <w:ind w:left="714"/>
      </w:pPr>
      <w:r>
        <w:rPr>
          <w:rFonts w:ascii="Microsoft Sans Serif" w:hAnsi="Microsoft Sans Serif" w:cs="Microsoft Sans Serif"/>
          <w:color w:val="B80D0E"/>
          <w:sz w:val="40"/>
          <w:szCs w:val="40"/>
        </w:rPr>
        <w:t>MOTHER'S DEATH."</w:t>
      </w:r>
    </w:p>
    <w:p w:rsidR="004215D6" w:rsidRDefault="004215D6">
      <w:pPr>
        <w:spacing w:before="161" w:after="0" w:line="580" w:lineRule="exact"/>
        <w:ind w:left="12470" w:right="866"/>
      </w:pPr>
      <w:r>
        <w:rPr>
          <w:rFonts w:ascii="Arial" w:hAnsi="Arial" w:cs="Arial"/>
          <w:color w:val="B80D0E"/>
          <w:sz w:val="64"/>
          <w:szCs w:val="64"/>
        </w:rPr>
        <w:t>•</w:t>
      </w:r>
      <w:r>
        <w:rPr>
          <w:rFonts w:ascii="Microsoft Sans Serif" w:hAnsi="Microsoft Sans Serif" w:cs="Microsoft Sans Serif"/>
          <w:color w:val="000000"/>
          <w:sz w:val="40"/>
          <w:szCs w:val="40"/>
        </w:rPr>
        <w:t xml:space="preserve"> FELIX AND MARY HORTON VAIL'S SON BILLY VAIL: SEEN HERE WITH HIS </w:t>
      </w:r>
      <w:r>
        <w:br/>
      </w:r>
      <w:r>
        <w:rPr>
          <w:rFonts w:ascii="Microsoft Sans Serif" w:hAnsi="Microsoft Sans Serif" w:cs="Microsoft Sans Serif"/>
          <w:color w:val="000000"/>
          <w:sz w:val="40"/>
          <w:szCs w:val="40"/>
        </w:rPr>
        <w:t>WIFE JANET VAIL.</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29" type="#_x0000_t75" style="position:absolute;margin-left:0;margin-top:0;width:960pt;height:540pt;z-index:-251655168;mso-position-horizontal-relative:page;mso-position-vertical-relative:page" o:allowincell="f">
            <v:imagedata r:id="rId7" o:title=""/>
            <w10:wrap anchorx="page" anchory="page"/>
          </v:shape>
        </w:pic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before="21" w:after="0" w:line="580" w:lineRule="exact"/>
        <w:ind w:left="752" w:right="10349"/>
      </w:pPr>
      <w:r>
        <w:rPr>
          <w:noProof/>
          <w:lang w:val="en-US" w:eastAsia="en-US"/>
        </w:rPr>
        <w:pict>
          <v:shape id="_x0000_s1030" type="#_x0000_t75" style="position:absolute;left:0;text-align:left;margin-left:0;margin-top:0;width:960pt;height:540pt;z-index:-251654144;mso-position-horizontal-relative:page;mso-position-vertical-relative:page" o:allowincell="f">
            <v:imagedata r:id="rId8" o:title=""/>
            <w10:wrap anchorx="page" anchory="page"/>
          </v:shape>
        </w:pict>
      </w:r>
      <w:r>
        <w:rPr>
          <w:rFonts w:ascii="Arial" w:hAnsi="Arial" w:cs="Arial"/>
          <w:color w:val="B80D0E"/>
          <w:sz w:val="64"/>
          <w:szCs w:val="64"/>
        </w:rPr>
        <w:t>•</w:t>
      </w:r>
      <w:r>
        <w:rPr>
          <w:noProof/>
          <w:lang w:val="en-US" w:eastAsia="en-US"/>
        </w:rPr>
        <w:pict>
          <v:shape id="_x0000_s1031" type="#_x0000_t75" style="position:absolute;left:0;text-align:left;margin-left:0;margin-top:0;width:960pt;height:540pt;z-index:-251653120;mso-position-horizontal-relative:page;mso-position-vertical-relative:page" o:allowincell="f">
            <v:imagedata r:id="rId8" o:title=""/>
            <w10:wrap anchorx="page" anchory="page"/>
          </v:shape>
        </w:pict>
      </w:r>
      <w:r>
        <w:rPr>
          <w:rFonts w:ascii="Microsoft Sans Serif" w:hAnsi="Microsoft Sans Serif" w:cs="Microsoft Sans Serif"/>
          <w:color w:val="000000"/>
          <w:sz w:val="40"/>
          <w:szCs w:val="40"/>
        </w:rPr>
        <w:t xml:space="preserve"> ACCORDING TO THOSE WHO KNEW </w:t>
      </w:r>
      <w:r>
        <w:br/>
      </w:r>
      <w:r>
        <w:rPr>
          <w:rFonts w:ascii="Microsoft Sans Serif" w:hAnsi="Microsoft Sans Serif" w:cs="Microsoft Sans Serif"/>
          <w:color w:val="000000"/>
          <w:sz w:val="40"/>
          <w:szCs w:val="40"/>
        </w:rPr>
        <w:t xml:space="preserve">HER, NO ONE CAN FORGET HOW </w:t>
      </w:r>
      <w:r>
        <w:br/>
      </w:r>
      <w:r>
        <w:rPr>
          <w:rFonts w:ascii="Microsoft Sans Serif" w:hAnsi="Microsoft Sans Serif" w:cs="Microsoft Sans Serif"/>
          <w:color w:val="000000"/>
          <w:sz w:val="40"/>
          <w:szCs w:val="40"/>
        </w:rPr>
        <w:t>BEAUTIFUL MARY HORTON VAIL WAS.</w:t>
      </w:r>
    </w:p>
    <w:p w:rsidR="004215D6" w:rsidRDefault="004215D6">
      <w:pPr>
        <w:spacing w:before="291" w:after="0" w:line="471" w:lineRule="exact"/>
        <w:ind w:left="752"/>
      </w:pPr>
      <w:r>
        <w:rPr>
          <w:rFonts w:ascii="Arial" w:hAnsi="Arial" w:cs="Arial"/>
          <w:color w:val="B80D0E"/>
          <w:sz w:val="64"/>
          <w:szCs w:val="64"/>
        </w:rPr>
        <w:t>•</w:t>
      </w:r>
      <w:r>
        <w:rPr>
          <w:rFonts w:ascii="Microsoft Sans Serif" w:hAnsi="Microsoft Sans Serif" w:cs="Microsoft Sans Serif"/>
          <w:color w:val="000000"/>
          <w:sz w:val="40"/>
          <w:szCs w:val="40"/>
        </w:rPr>
        <w:t xml:space="preserve"> SHE WAS ONE OF THOSE PEOPLE</w:t>
      </w:r>
    </w:p>
    <w:p w:rsidR="004215D6" w:rsidRDefault="004215D6">
      <w:pPr>
        <w:spacing w:before="36" w:after="0" w:line="560" w:lineRule="exact"/>
        <w:ind w:left="1112" w:right="10372"/>
      </w:pPr>
      <w:r>
        <w:rPr>
          <w:rFonts w:ascii="Microsoft Sans Serif" w:hAnsi="Microsoft Sans Serif" w:cs="Microsoft Sans Serif"/>
          <w:color w:val="000000"/>
          <w:sz w:val="40"/>
          <w:szCs w:val="40"/>
        </w:rPr>
        <w:t xml:space="preserve">WHO MADE EVERYBODY FEEL GOOD </w:t>
      </w:r>
      <w:r>
        <w:br/>
      </w:r>
      <w:r>
        <w:rPr>
          <w:rFonts w:ascii="Microsoft Sans Serif" w:hAnsi="Microsoft Sans Serif" w:cs="Microsoft Sans Serif"/>
          <w:color w:val="000000"/>
          <w:sz w:val="40"/>
          <w:szCs w:val="40"/>
        </w:rPr>
        <w:t>WHEN SHE WALKED INTO THE ROOM.</w:t>
      </w:r>
    </w:p>
    <w:p w:rsidR="004215D6" w:rsidRDefault="004215D6">
      <w:pPr>
        <w:spacing w:before="204" w:after="0" w:line="580" w:lineRule="exact"/>
        <w:ind w:left="752" w:right="11200"/>
      </w:pPr>
      <w:r>
        <w:rPr>
          <w:rFonts w:ascii="Arial" w:hAnsi="Arial" w:cs="Arial"/>
          <w:color w:val="B80D0E"/>
          <w:sz w:val="64"/>
          <w:szCs w:val="64"/>
        </w:rPr>
        <w:t>•</w:t>
      </w:r>
      <w:r>
        <w:rPr>
          <w:rFonts w:ascii="Microsoft Sans Serif" w:hAnsi="Microsoft Sans Serif" w:cs="Microsoft Sans Serif"/>
          <w:color w:val="000000"/>
          <w:sz w:val="40"/>
          <w:szCs w:val="40"/>
        </w:rPr>
        <w:t xml:space="preserve"> SHE WAS A BEAUTY, NOT ONLY PRETTY ON THE OUTSIDE, BUT PRETTY ON THE INSIDE.  PEOPLE WERE DRAWN TO HER.</w:t>
      </w:r>
    </w:p>
    <w:p w:rsidR="004215D6" w:rsidRDefault="004215D6">
      <w:pPr>
        <w:spacing w:before="209" w:after="0" w:line="570" w:lineRule="exact"/>
        <w:ind w:left="752" w:right="10289"/>
      </w:pPr>
      <w:r>
        <w:rPr>
          <w:rFonts w:ascii="Arial" w:hAnsi="Arial" w:cs="Arial"/>
          <w:color w:val="B80D0E"/>
          <w:sz w:val="64"/>
          <w:szCs w:val="64"/>
        </w:rPr>
        <w:t>•</w:t>
      </w:r>
      <w:r>
        <w:rPr>
          <w:rFonts w:ascii="Microsoft Sans Serif" w:hAnsi="Microsoft Sans Serif" w:cs="Microsoft Sans Serif"/>
          <w:color w:val="000000"/>
          <w:sz w:val="40"/>
          <w:szCs w:val="40"/>
        </w:rPr>
        <w:t xml:space="preserve"> SHE WENT TO COLLEGE AT MCNEESE STATE UNIVERSITY, WHERE SHE WAS A MEMBER OF A SORORITY.</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32" type="#_x0000_t75" style="position:absolute;margin-left:0;margin-top:0;width:960pt;height:540pt;z-index:-251652096;mso-position-horizontal-relative:page;mso-position-vertical-relative:page" o:allowincell="f">
            <v:imagedata r:id="rId9" o:title=""/>
            <w10:wrap anchorx="page" anchory="page"/>
          </v:shape>
        </w:pict>
      </w:r>
    </w:p>
    <w:p w:rsidR="004215D6" w:rsidRDefault="004215D6">
      <w:pPr>
        <w:spacing w:after="0" w:line="580" w:lineRule="exact"/>
        <w:ind w:left="428"/>
        <w:rPr>
          <w:sz w:val="24"/>
          <w:szCs w:val="24"/>
        </w:rPr>
      </w:pPr>
    </w:p>
    <w:p w:rsidR="004215D6" w:rsidRDefault="004215D6">
      <w:pPr>
        <w:spacing w:after="0" w:line="580" w:lineRule="exact"/>
        <w:ind w:left="428"/>
        <w:rPr>
          <w:sz w:val="24"/>
          <w:szCs w:val="24"/>
        </w:rPr>
      </w:pPr>
    </w:p>
    <w:p w:rsidR="004215D6" w:rsidRDefault="004215D6">
      <w:pPr>
        <w:spacing w:before="1" w:after="0" w:line="580" w:lineRule="exact"/>
        <w:ind w:left="428" w:right="11559"/>
      </w:pPr>
      <w:r>
        <w:rPr>
          <w:rFonts w:ascii="Arial" w:hAnsi="Arial" w:cs="Arial"/>
          <w:color w:val="B80D0E"/>
          <w:sz w:val="64"/>
          <w:szCs w:val="64"/>
        </w:rPr>
        <w:t>•</w:t>
      </w:r>
      <w:r>
        <w:rPr>
          <w:rFonts w:ascii="Microsoft Sans Serif" w:hAnsi="Microsoft Sans Serif" w:cs="Microsoft Sans Serif"/>
          <w:color w:val="000000"/>
          <w:sz w:val="40"/>
          <w:szCs w:val="40"/>
        </w:rPr>
        <w:t xml:space="preserve"> THOUGH MANY MEN ON CAMPUS </w:t>
      </w:r>
      <w:r>
        <w:br/>
      </w:r>
      <w:r>
        <w:rPr>
          <w:rFonts w:ascii="Microsoft Sans Serif" w:hAnsi="Microsoft Sans Serif" w:cs="Microsoft Sans Serif"/>
          <w:color w:val="000000"/>
          <w:sz w:val="40"/>
          <w:szCs w:val="40"/>
        </w:rPr>
        <w:t>WERE ATTRACTED TO HORTON,</w:t>
      </w:r>
    </w:p>
    <w:p w:rsidR="004215D6" w:rsidRDefault="004215D6">
      <w:pPr>
        <w:spacing w:before="100" w:after="0" w:line="460" w:lineRule="exact"/>
        <w:ind w:left="788"/>
      </w:pPr>
      <w:r>
        <w:rPr>
          <w:rFonts w:ascii="Microsoft Sans Serif" w:hAnsi="Microsoft Sans Serif" w:cs="Microsoft Sans Serif"/>
          <w:color w:val="000000"/>
          <w:sz w:val="40"/>
          <w:szCs w:val="40"/>
        </w:rPr>
        <w:t>SHE ONLY HAD EYES FOR FELIX</w:t>
      </w:r>
    </w:p>
    <w:p w:rsidR="004215D6" w:rsidRDefault="004215D6">
      <w:pPr>
        <w:spacing w:before="21" w:after="0" w:line="580" w:lineRule="exact"/>
        <w:ind w:left="788" w:right="11140"/>
      </w:pPr>
      <w:r>
        <w:rPr>
          <w:rFonts w:ascii="Microsoft Sans Serif" w:hAnsi="Microsoft Sans Serif" w:cs="Microsoft Sans Serif"/>
          <w:color w:val="000000"/>
          <w:sz w:val="40"/>
          <w:szCs w:val="40"/>
        </w:rPr>
        <w:t xml:space="preserve">VAIL, A CHEMICAL PLANT WORKER. </w:t>
      </w:r>
      <w:r>
        <w:br/>
      </w:r>
      <w:r>
        <w:rPr>
          <w:rFonts w:ascii="Microsoft Sans Serif" w:hAnsi="Microsoft Sans Serif" w:cs="Microsoft Sans Serif"/>
          <w:color w:val="000000"/>
          <w:sz w:val="40"/>
          <w:szCs w:val="40"/>
        </w:rPr>
        <w:t>SHE FELL IN LOVE FROM THE GET-</w:t>
      </w:r>
    </w:p>
    <w:p w:rsidR="004215D6" w:rsidRDefault="004215D6">
      <w:pPr>
        <w:spacing w:before="80" w:after="0" w:line="460" w:lineRule="exact"/>
        <w:ind w:left="788"/>
      </w:pPr>
      <w:r>
        <w:rPr>
          <w:rFonts w:ascii="Microsoft Sans Serif" w:hAnsi="Microsoft Sans Serif" w:cs="Microsoft Sans Serif"/>
          <w:color w:val="000000"/>
          <w:sz w:val="40"/>
          <w:szCs w:val="40"/>
        </w:rPr>
        <w:t>GO.</w:t>
      </w:r>
    </w:p>
    <w:p w:rsidR="004215D6" w:rsidRDefault="004215D6">
      <w:pPr>
        <w:spacing w:before="221" w:after="0" w:line="580" w:lineRule="exact"/>
        <w:ind w:left="428" w:right="11002"/>
      </w:pPr>
      <w:r>
        <w:rPr>
          <w:rFonts w:ascii="Arial" w:hAnsi="Arial" w:cs="Arial"/>
          <w:color w:val="B80D0E"/>
          <w:sz w:val="64"/>
          <w:szCs w:val="64"/>
        </w:rPr>
        <w:t>•</w:t>
      </w:r>
      <w:r>
        <w:rPr>
          <w:rFonts w:ascii="Microsoft Sans Serif" w:hAnsi="Microsoft Sans Serif" w:cs="Microsoft Sans Serif"/>
          <w:color w:val="000000"/>
          <w:sz w:val="40"/>
          <w:szCs w:val="40"/>
        </w:rPr>
        <w:t xml:space="preserve"> BUT MARY'S FRIENDS SAID THEY </w:t>
      </w:r>
      <w:r>
        <w:br/>
      </w:r>
      <w:r>
        <w:rPr>
          <w:rFonts w:ascii="Microsoft Sans Serif" w:hAnsi="Microsoft Sans Serif" w:cs="Microsoft Sans Serif"/>
          <w:color w:val="000000"/>
          <w:sz w:val="40"/>
          <w:szCs w:val="40"/>
        </w:rPr>
        <w:t xml:space="preserve">DIDN'T LIKE FELIX VAIL, AND THEY </w:t>
      </w:r>
      <w:r>
        <w:br/>
      </w:r>
      <w:r>
        <w:rPr>
          <w:rFonts w:ascii="Microsoft Sans Serif" w:hAnsi="Microsoft Sans Serif" w:cs="Microsoft Sans Serif"/>
          <w:color w:val="000000"/>
          <w:sz w:val="40"/>
          <w:szCs w:val="40"/>
        </w:rPr>
        <w:t>CAN'T REMEMBER WHY.  FELIX WAS</w:t>
      </w:r>
    </w:p>
    <w:p w:rsidR="004215D6" w:rsidRDefault="004215D6">
      <w:pPr>
        <w:tabs>
          <w:tab w:val="left" w:pos="11768"/>
        </w:tabs>
        <w:spacing w:before="22" w:after="0" w:line="506" w:lineRule="exact"/>
        <w:ind w:left="788"/>
      </w:pPr>
      <w:r>
        <w:rPr>
          <w:rFonts w:ascii="Microsoft Sans Serif" w:hAnsi="Microsoft Sans Serif" w:cs="Microsoft Sans Serif"/>
          <w:color w:val="000000"/>
          <w:position w:val="-4"/>
          <w:sz w:val="40"/>
          <w:szCs w:val="40"/>
        </w:rPr>
        <w:t>THE BAD BOY.</w:t>
      </w:r>
      <w:r>
        <w:rPr>
          <w:rFonts w:ascii="Arial" w:hAnsi="Arial" w:cs="Arial"/>
          <w:color w:val="B80D0E"/>
          <w:sz w:val="64"/>
          <w:szCs w:val="64"/>
        </w:rPr>
        <w:tab/>
        <w:t>•</w:t>
      </w:r>
      <w:r>
        <w:rPr>
          <w:rFonts w:ascii="Microsoft Sans Serif" w:hAnsi="Microsoft Sans Serif" w:cs="Microsoft Sans Serif"/>
          <w:color w:val="000000"/>
          <w:sz w:val="40"/>
          <w:szCs w:val="40"/>
        </w:rPr>
        <w:t xml:space="preserve"> FELIX VAIL</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33" type="#_x0000_t75" style="position:absolute;margin-left:0;margin-top:0;width:960pt;height:540pt;z-index:-251651072;mso-position-horizontal-relative:page;mso-position-vertical-relative:page" o:allowincell="f">
            <v:imagedata r:id="rId10" o:title=""/>
            <w10:wrap anchorx="page" anchory="page"/>
          </v:shape>
        </w:pict>
      </w:r>
    </w:p>
    <w:p w:rsidR="004215D6" w:rsidRDefault="004215D6">
      <w:pPr>
        <w:spacing w:after="0" w:line="570" w:lineRule="exact"/>
        <w:ind w:left="694"/>
        <w:rPr>
          <w:sz w:val="24"/>
          <w:szCs w:val="24"/>
        </w:rPr>
      </w:pPr>
    </w:p>
    <w:p w:rsidR="004215D6" w:rsidRDefault="004215D6">
      <w:pPr>
        <w:spacing w:after="0" w:line="570" w:lineRule="exact"/>
        <w:ind w:left="694"/>
        <w:rPr>
          <w:sz w:val="24"/>
          <w:szCs w:val="24"/>
        </w:rPr>
      </w:pPr>
    </w:p>
    <w:p w:rsidR="004215D6" w:rsidRDefault="004215D6">
      <w:pPr>
        <w:spacing w:before="310" w:after="0" w:line="570" w:lineRule="exact"/>
        <w:ind w:left="694" w:right="10081"/>
      </w:pPr>
      <w:r>
        <w:rPr>
          <w:rFonts w:ascii="Arial" w:hAnsi="Arial" w:cs="Arial"/>
          <w:color w:val="B80D0E"/>
          <w:sz w:val="64"/>
          <w:szCs w:val="64"/>
        </w:rPr>
        <w:t>•</w:t>
      </w:r>
      <w:r>
        <w:rPr>
          <w:rFonts w:ascii="Microsoft Sans Serif" w:hAnsi="Microsoft Sans Serif" w:cs="Microsoft Sans Serif"/>
          <w:color w:val="000000"/>
          <w:sz w:val="40"/>
          <w:szCs w:val="40"/>
        </w:rPr>
        <w:t xml:space="preserve"> MARY AND FELIX MARRIED IN 1961 AND STARTED THEIR LIFE TOGETHER IN LAKE CHARLES, LOUISIANA.</w:t>
      </w:r>
    </w:p>
    <w:p w:rsidR="004215D6" w:rsidRDefault="004215D6">
      <w:pPr>
        <w:spacing w:before="292" w:after="0" w:line="471" w:lineRule="exact"/>
        <w:ind w:left="694"/>
      </w:pPr>
      <w:r>
        <w:rPr>
          <w:rFonts w:ascii="Arial" w:hAnsi="Arial" w:cs="Arial"/>
          <w:color w:val="B80D0E"/>
          <w:sz w:val="64"/>
          <w:szCs w:val="64"/>
        </w:rPr>
        <w:t>•</w:t>
      </w:r>
      <w:r>
        <w:rPr>
          <w:rFonts w:ascii="Microsoft Sans Serif" w:hAnsi="Microsoft Sans Serif" w:cs="Microsoft Sans Serif"/>
          <w:color w:val="000000"/>
          <w:sz w:val="40"/>
          <w:szCs w:val="40"/>
        </w:rPr>
        <w:t xml:space="preserve"> THE MARRIAGE STARTED OUT HAPPILY.</w:t>
      </w:r>
    </w:p>
    <w:p w:rsidR="004215D6" w:rsidRDefault="004215D6">
      <w:pPr>
        <w:spacing w:before="219" w:after="0" w:line="580" w:lineRule="exact"/>
        <w:ind w:left="694" w:right="10139"/>
      </w:pPr>
      <w:r>
        <w:rPr>
          <w:rFonts w:ascii="Arial" w:hAnsi="Arial" w:cs="Arial"/>
          <w:color w:val="B80D0E"/>
          <w:sz w:val="64"/>
          <w:szCs w:val="64"/>
        </w:rPr>
        <w:t>•</w:t>
      </w:r>
      <w:r>
        <w:rPr>
          <w:rFonts w:ascii="Microsoft Sans Serif" w:hAnsi="Microsoft Sans Serif" w:cs="Microsoft Sans Serif"/>
          <w:color w:val="000000"/>
          <w:sz w:val="40"/>
          <w:szCs w:val="40"/>
        </w:rPr>
        <w:t xml:space="preserve"> AFTER ONE YEAR OF MARRIAGE, THEY </w:t>
      </w:r>
      <w:r>
        <w:br/>
      </w:r>
      <w:r>
        <w:rPr>
          <w:rFonts w:ascii="Microsoft Sans Serif" w:hAnsi="Microsoft Sans Serif" w:cs="Microsoft Sans Serif"/>
          <w:color w:val="000000"/>
          <w:sz w:val="40"/>
          <w:szCs w:val="40"/>
        </w:rPr>
        <w:t>HAD A BABY BOY NAMED BILLY AND</w:t>
      </w:r>
    </w:p>
    <w:p w:rsidR="004215D6" w:rsidRDefault="004215D6">
      <w:pPr>
        <w:spacing w:before="100" w:after="0" w:line="460" w:lineRule="exact"/>
        <w:ind w:left="1054"/>
      </w:pPr>
      <w:r>
        <w:rPr>
          <w:rFonts w:ascii="Microsoft Sans Serif" w:hAnsi="Microsoft Sans Serif" w:cs="Microsoft Sans Serif"/>
          <w:color w:val="000000"/>
          <w:sz w:val="40"/>
          <w:szCs w:val="40"/>
        </w:rPr>
        <w:t>MARY EVENTUALLY REVEALED THAT</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before="23" w:after="0" w:line="575" w:lineRule="exact"/>
        <w:ind w:left="1054" w:right="3008"/>
        <w:jc w:val="both"/>
      </w:pPr>
      <w:r>
        <w:rPr>
          <w:rFonts w:ascii="Microsoft Sans Serif" w:hAnsi="Microsoft Sans Serif" w:cs="Microsoft Sans Serif"/>
          <w:color w:val="000000"/>
          <w:sz w:val="40"/>
          <w:szCs w:val="40"/>
        </w:rPr>
        <w:t>THERE WAS ANOTHER BABY ON THE WAY.</w:t>
      </w:r>
    </w:p>
    <w:p w:rsidR="004215D6" w:rsidRDefault="004215D6">
      <w:pPr>
        <w:spacing w:before="242" w:after="0" w:line="736" w:lineRule="exact"/>
        <w:ind w:left="10"/>
      </w:pPr>
      <w:r>
        <w:rPr>
          <w:rFonts w:ascii="Arial" w:hAnsi="Arial" w:cs="Arial"/>
          <w:color w:val="B80D0E"/>
          <w:sz w:val="64"/>
          <w:szCs w:val="64"/>
        </w:rPr>
        <w:br w:type="column"/>
        <w:t>•</w:t>
      </w:r>
      <w:r>
        <w:rPr>
          <w:rFonts w:ascii="Microsoft Sans Serif" w:hAnsi="Microsoft Sans Serif" w:cs="Microsoft Sans Serif"/>
          <w:color w:val="000000"/>
          <w:sz w:val="40"/>
          <w:szCs w:val="40"/>
        </w:rPr>
        <w:t xml:space="preserve"> MARY AND FELIX VAIL.</w:t>
      </w:r>
    </w:p>
    <w:p w:rsidR="004215D6" w:rsidRDefault="004215D6">
      <w:pPr>
        <w:spacing w:after="0" w:line="240" w:lineRule="exact"/>
        <w:rPr>
          <w:sz w:val="12"/>
          <w:szCs w:val="12"/>
        </w:rPr>
        <w:sectPr w:rsidR="004215D6">
          <w:type w:val="continuous"/>
          <w:pgSz w:w="19200" w:h="10800"/>
          <w:pgMar w:top="-20" w:right="0" w:bottom="-20" w:left="0" w:header="0" w:footer="0" w:gutter="0"/>
          <w:cols w:num="2" w:space="720" w:equalWidth="0">
            <w:col w:w="11500" w:space="160"/>
            <w:col w:w="7380"/>
          </w:cols>
        </w:sectPr>
      </w:pPr>
    </w:p>
    <w:p w:rsidR="004215D6" w:rsidRDefault="004215D6">
      <w:pPr>
        <w:spacing w:after="0" w:line="240" w:lineRule="exact"/>
        <w:rPr>
          <w:sz w:val="12"/>
          <w:szCs w:val="12"/>
        </w:rPr>
        <w:sectPr w:rsidR="004215D6">
          <w:type w:val="continuous"/>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34" type="#_x0000_t75" style="position:absolute;margin-left:0;margin-top:0;width:960pt;height:540pt;z-index:-251650048;mso-position-horizontal-relative:page;mso-position-vertical-relative:page" o:allowincell="f">
            <v:imagedata r:id="rId11" o:title=""/>
            <w10:wrap anchorx="page" anchory="page"/>
          </v:shape>
        </w:pict>
      </w:r>
    </w:p>
    <w:p w:rsidR="004215D6" w:rsidRDefault="004215D6">
      <w:pPr>
        <w:spacing w:after="0" w:line="580" w:lineRule="exact"/>
        <w:ind w:left="562"/>
        <w:rPr>
          <w:sz w:val="24"/>
          <w:szCs w:val="24"/>
        </w:rPr>
      </w:pPr>
    </w:p>
    <w:p w:rsidR="004215D6" w:rsidRDefault="004215D6">
      <w:pPr>
        <w:spacing w:after="0" w:line="580" w:lineRule="exact"/>
        <w:ind w:left="562"/>
        <w:rPr>
          <w:sz w:val="24"/>
          <w:szCs w:val="24"/>
        </w:rPr>
      </w:pPr>
    </w:p>
    <w:p w:rsidR="004215D6" w:rsidRDefault="004215D6">
      <w:pPr>
        <w:spacing w:before="81" w:after="0" w:line="580" w:lineRule="exact"/>
        <w:ind w:left="562" w:right="8731"/>
      </w:pPr>
      <w:r>
        <w:rPr>
          <w:rFonts w:ascii="Arial" w:hAnsi="Arial" w:cs="Arial"/>
          <w:color w:val="B80D0E"/>
          <w:sz w:val="64"/>
          <w:szCs w:val="64"/>
        </w:rPr>
        <w:t>•</w:t>
      </w:r>
      <w:r>
        <w:rPr>
          <w:rFonts w:ascii="Berlin Sans FB" w:hAnsi="Berlin Sans FB" w:cs="Berlin Sans FB"/>
          <w:color w:val="000000"/>
          <w:sz w:val="40"/>
          <w:szCs w:val="40"/>
        </w:rPr>
        <w:t xml:space="preserve"> ON OCT. 28, 1962, FELIX SAYS HE TOOK HIS WIFE OUT FISHING IN THE RIVER, AND THE TWO STAYED OUT PAST DARK.</w:t>
      </w:r>
    </w:p>
    <w:p w:rsidR="004215D6" w:rsidRDefault="004215D6">
      <w:pPr>
        <w:spacing w:before="280" w:after="0" w:line="460" w:lineRule="exact"/>
        <w:ind w:left="562"/>
      </w:pPr>
      <w:r>
        <w:rPr>
          <w:rFonts w:ascii="Arial" w:hAnsi="Arial" w:cs="Arial"/>
          <w:color w:val="B80D0E"/>
          <w:sz w:val="64"/>
          <w:szCs w:val="64"/>
        </w:rPr>
        <w:t>•</w:t>
      </w:r>
      <w:r>
        <w:rPr>
          <w:rFonts w:ascii="Berlin Sans FB" w:hAnsi="Berlin Sans FB" w:cs="Berlin Sans FB"/>
          <w:color w:val="000000"/>
          <w:sz w:val="40"/>
          <w:szCs w:val="40"/>
        </w:rPr>
        <w:t xml:space="preserve"> IN A FREAK ACCIDENT, VAIL SAID MARY SPOTTED A</w:t>
      </w:r>
    </w:p>
    <w:p w:rsidR="004215D6" w:rsidRDefault="004215D6">
      <w:pPr>
        <w:spacing w:before="21" w:after="0" w:line="580" w:lineRule="exact"/>
        <w:ind w:left="922" w:right="8480"/>
      </w:pPr>
      <w:r>
        <w:rPr>
          <w:rFonts w:ascii="Berlin Sans FB" w:hAnsi="Berlin Sans FB" w:cs="Berlin Sans FB"/>
          <w:color w:val="000000"/>
          <w:sz w:val="40"/>
          <w:szCs w:val="40"/>
        </w:rPr>
        <w:t xml:space="preserve">STUMP IN THE WATER. HE CLAIMS THAT HE SWERVED </w:t>
      </w:r>
      <w:r>
        <w:br/>
      </w:r>
      <w:r>
        <w:rPr>
          <w:rFonts w:ascii="Berlin Sans FB" w:hAnsi="Berlin Sans FB" w:cs="Berlin Sans FB"/>
          <w:color w:val="000000"/>
          <w:sz w:val="40"/>
          <w:szCs w:val="40"/>
        </w:rPr>
        <w:t xml:space="preserve">TO MISS IT AND THE JOLT THREW HIS WIFE INTO THE </w:t>
      </w:r>
      <w:r>
        <w:br/>
      </w:r>
      <w:r>
        <w:rPr>
          <w:rFonts w:ascii="Berlin Sans FB" w:hAnsi="Berlin Sans FB" w:cs="Berlin Sans FB"/>
          <w:color w:val="000000"/>
          <w:sz w:val="40"/>
          <w:szCs w:val="40"/>
        </w:rPr>
        <w:t>RIVER.</w:t>
      </w:r>
    </w:p>
    <w:p w:rsidR="004215D6" w:rsidRDefault="004215D6">
      <w:pPr>
        <w:spacing w:before="300" w:after="0" w:line="460" w:lineRule="exact"/>
        <w:ind w:left="562"/>
      </w:pPr>
      <w:r>
        <w:rPr>
          <w:rFonts w:ascii="Arial" w:hAnsi="Arial" w:cs="Arial"/>
          <w:color w:val="B80D0E"/>
          <w:sz w:val="64"/>
          <w:szCs w:val="64"/>
        </w:rPr>
        <w:t>•</w:t>
      </w:r>
      <w:r>
        <w:rPr>
          <w:rFonts w:ascii="Berlin Sans FB" w:hAnsi="Berlin Sans FB" w:cs="Berlin Sans FB"/>
          <w:color w:val="000000"/>
          <w:sz w:val="40"/>
          <w:szCs w:val="40"/>
        </w:rPr>
        <w:t xml:space="preserve"> VAIL SAID HE DOVE INTO THE WATER TO TRY TO SAVE</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before="118" w:after="0" w:line="460" w:lineRule="exact"/>
        <w:ind w:left="922"/>
      </w:pPr>
      <w:r>
        <w:rPr>
          <w:rFonts w:ascii="Berlin Sans FB" w:hAnsi="Berlin Sans FB" w:cs="Berlin Sans FB"/>
          <w:color w:val="000000"/>
          <w:sz w:val="40"/>
          <w:szCs w:val="40"/>
        </w:rPr>
        <w:t>HER BUT COULDN'T.</w:t>
      </w:r>
    </w:p>
    <w:p w:rsidR="004215D6" w:rsidRDefault="004215D6">
      <w:pPr>
        <w:spacing w:after="0" w:line="461" w:lineRule="exact"/>
        <w:ind w:left="11085"/>
        <w:rPr>
          <w:sz w:val="24"/>
          <w:szCs w:val="24"/>
        </w:rPr>
      </w:pPr>
      <w:r>
        <w:rPr>
          <w:sz w:val="24"/>
          <w:szCs w:val="24"/>
        </w:rPr>
        <w:br w:type="column"/>
      </w:r>
    </w:p>
    <w:p w:rsidR="004215D6" w:rsidRDefault="004215D6">
      <w:pPr>
        <w:tabs>
          <w:tab w:val="left" w:pos="390"/>
        </w:tabs>
        <w:spacing w:before="44" w:after="0" w:line="461" w:lineRule="exact"/>
        <w:ind w:left="10" w:right="951"/>
        <w:jc w:val="both"/>
      </w:pPr>
      <w:r>
        <w:rPr>
          <w:rFonts w:ascii="Arial" w:hAnsi="Arial" w:cs="Arial"/>
          <w:color w:val="B80D0E"/>
          <w:sz w:val="51"/>
          <w:szCs w:val="51"/>
        </w:rPr>
        <w:t>•</w:t>
      </w:r>
      <w:r>
        <w:rPr>
          <w:rFonts w:ascii="Microsoft Sans Serif" w:hAnsi="Microsoft Sans Serif" w:cs="Microsoft Sans Serif"/>
          <w:color w:val="000000"/>
          <w:sz w:val="32"/>
          <w:szCs w:val="32"/>
        </w:rPr>
        <w:t xml:space="preserve"> FELIX VAIL SAID HIS WIFE MARY HORTON </w:t>
      </w:r>
      <w:r>
        <w:br/>
      </w:r>
      <w:r>
        <w:rPr>
          <w:rFonts w:ascii="Microsoft Sans Serif" w:hAnsi="Microsoft Sans Serif" w:cs="Microsoft Sans Serif"/>
          <w:color w:val="000000"/>
          <w:sz w:val="32"/>
          <w:szCs w:val="32"/>
        </w:rPr>
        <w:tab/>
        <w:t>VAIL FELL INTO THE CALCASIEU RIVER,</w:t>
      </w:r>
    </w:p>
    <w:p w:rsidR="004215D6" w:rsidRDefault="004215D6">
      <w:pPr>
        <w:spacing w:before="76" w:after="0" w:line="368" w:lineRule="exact"/>
        <w:ind w:left="360"/>
      </w:pPr>
      <w:r>
        <w:rPr>
          <w:rFonts w:ascii="Microsoft Sans Serif" w:hAnsi="Microsoft Sans Serif" w:cs="Microsoft Sans Serif"/>
          <w:color w:val="000000"/>
          <w:sz w:val="32"/>
          <w:szCs w:val="32"/>
        </w:rPr>
        <w:t>PICTURED HERE.</w:t>
      </w:r>
    </w:p>
    <w:p w:rsidR="004215D6" w:rsidRDefault="004215D6">
      <w:pPr>
        <w:spacing w:after="0" w:line="240" w:lineRule="exact"/>
        <w:rPr>
          <w:sz w:val="12"/>
          <w:szCs w:val="12"/>
        </w:rPr>
        <w:sectPr w:rsidR="004215D6">
          <w:type w:val="continuous"/>
          <w:pgSz w:w="19200" w:h="10800"/>
          <w:pgMar w:top="-20" w:right="0" w:bottom="-20" w:left="0" w:header="0" w:footer="0" w:gutter="0"/>
          <w:cols w:num="2" w:space="720" w:equalWidth="0">
            <w:col w:w="10915" w:space="160"/>
            <w:col w:w="7965"/>
          </w:cols>
        </w:sectPr>
      </w:pPr>
    </w:p>
    <w:p w:rsidR="004215D6" w:rsidRDefault="004215D6">
      <w:pPr>
        <w:spacing w:after="0" w:line="240" w:lineRule="exact"/>
        <w:rPr>
          <w:sz w:val="12"/>
          <w:szCs w:val="12"/>
        </w:rPr>
        <w:sectPr w:rsidR="004215D6">
          <w:type w:val="continuous"/>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35" type="#_x0000_t75" style="position:absolute;margin-left:0;margin-top:0;width:960pt;height:540pt;z-index:-251649024;mso-position-horizontal-relative:page;mso-position-vertical-relative:page" o:allowincell="f">
            <v:imagedata r:id="rId12" o:title=""/>
            <w10:wrap anchorx="page" anchory="page"/>
          </v:shape>
        </w:pict>
      </w:r>
    </w:p>
    <w:p w:rsidR="004215D6" w:rsidRDefault="004215D6">
      <w:pPr>
        <w:spacing w:after="0" w:line="573" w:lineRule="exact"/>
        <w:ind w:left="347"/>
        <w:rPr>
          <w:sz w:val="24"/>
          <w:szCs w:val="24"/>
        </w:rPr>
      </w:pPr>
    </w:p>
    <w:p w:rsidR="004215D6" w:rsidRDefault="004215D6">
      <w:pPr>
        <w:spacing w:before="294" w:after="0" w:line="573" w:lineRule="exact"/>
        <w:ind w:left="347" w:right="8548"/>
      </w:pPr>
      <w:r>
        <w:rPr>
          <w:rFonts w:ascii="Arial" w:hAnsi="Arial" w:cs="Arial"/>
          <w:color w:val="B80D0E"/>
          <w:sz w:val="64"/>
          <w:szCs w:val="64"/>
        </w:rPr>
        <w:t>•</w:t>
      </w:r>
      <w:r>
        <w:rPr>
          <w:rFonts w:ascii="Berlin Sans FB" w:hAnsi="Berlin Sans FB" w:cs="Berlin Sans FB"/>
          <w:color w:val="000000"/>
          <w:sz w:val="40"/>
          <w:szCs w:val="40"/>
        </w:rPr>
        <w:t xml:space="preserve"> TWO DAYS AFTER SHE DISAPPEARED, MARY'S BODY WAS DISCOVERED. THE CORONER AT THE TIME RULED THE DEATH AN ACCIDENT, BUT DEPUTIES AT THE TIME DOUBTED VAIL'S STORY.</w:t>
      </w:r>
    </w:p>
    <w:p w:rsidR="004215D6" w:rsidRDefault="004215D6">
      <w:pPr>
        <w:spacing w:before="292" w:after="0" w:line="471" w:lineRule="exact"/>
        <w:ind w:left="347"/>
      </w:pPr>
      <w:r>
        <w:rPr>
          <w:rFonts w:ascii="Arial" w:hAnsi="Arial" w:cs="Arial"/>
          <w:color w:val="B80D0E"/>
          <w:sz w:val="64"/>
          <w:szCs w:val="64"/>
        </w:rPr>
        <w:t>•</w:t>
      </w:r>
      <w:r>
        <w:rPr>
          <w:rFonts w:ascii="Berlin Sans FB" w:hAnsi="Berlin Sans FB" w:cs="Berlin Sans FB"/>
          <w:color w:val="000000"/>
          <w:sz w:val="40"/>
          <w:szCs w:val="40"/>
        </w:rPr>
        <w:t xml:space="preserve"> DEPUTIES POINT OUT THAT FELIX HAD WASTED</w:t>
      </w:r>
    </w:p>
    <w:p w:rsidR="004215D6" w:rsidRDefault="004215D6">
      <w:pPr>
        <w:spacing w:before="119" w:after="0" w:line="460" w:lineRule="exact"/>
        <w:ind w:left="707"/>
      </w:pPr>
      <w:r>
        <w:rPr>
          <w:rFonts w:ascii="Berlin Sans FB" w:hAnsi="Berlin Sans FB" w:cs="Berlin Sans FB"/>
          <w:color w:val="000000"/>
          <w:sz w:val="40"/>
          <w:szCs w:val="40"/>
        </w:rPr>
        <w:t>CRITICAL TIME TO GO SEVERAL MILES DOWNRIVER</w:t>
      </w:r>
    </w:p>
    <w:p w:rsidR="004215D6" w:rsidRDefault="004215D6">
      <w:pPr>
        <w:spacing w:before="30" w:after="0" w:line="570" w:lineRule="exact"/>
        <w:ind w:left="707" w:right="8780"/>
      </w:pPr>
      <w:r>
        <w:rPr>
          <w:rFonts w:ascii="Berlin Sans FB" w:hAnsi="Berlin Sans FB" w:cs="Berlin Sans FB"/>
          <w:color w:val="000000"/>
          <w:sz w:val="40"/>
          <w:szCs w:val="40"/>
        </w:rPr>
        <w:t xml:space="preserve">BEFORE FINDING HELP. THERE WERE ALSO TWO LIFE </w:t>
      </w:r>
      <w:r>
        <w:br/>
      </w:r>
      <w:r>
        <w:rPr>
          <w:rFonts w:ascii="Berlin Sans FB" w:hAnsi="Berlin Sans FB" w:cs="Berlin Sans FB"/>
          <w:color w:val="000000"/>
          <w:sz w:val="40"/>
          <w:szCs w:val="40"/>
        </w:rPr>
        <w:t xml:space="preserve">INSURANCE POLICIES WORTH HALF A MILLION </w:t>
      </w:r>
      <w:r>
        <w:br/>
      </w:r>
      <w:r>
        <w:rPr>
          <w:rFonts w:ascii="Berlin Sans FB" w:hAnsi="Berlin Sans FB" w:cs="Berlin Sans FB"/>
          <w:color w:val="000000"/>
          <w:sz w:val="40"/>
          <w:szCs w:val="40"/>
        </w:rPr>
        <w:t>DOLLARS IN TODAY'S MONEY. ONE OF THEM WAS</w:t>
      </w:r>
    </w:p>
    <w:p w:rsidR="004215D6" w:rsidRDefault="004215D6">
      <w:pPr>
        <w:spacing w:before="101" w:after="0" w:line="460" w:lineRule="exact"/>
        <w:ind w:left="707"/>
      </w:pPr>
      <w:r>
        <w:rPr>
          <w:rFonts w:ascii="Berlin Sans FB" w:hAnsi="Berlin Sans FB" w:cs="Berlin Sans FB"/>
          <w:color w:val="000000"/>
          <w:sz w:val="40"/>
          <w:szCs w:val="40"/>
        </w:rPr>
        <w:t>TAKEN OUT AND PAID IN FULL JUST MONTHS BEFORE</w:t>
      </w:r>
    </w:p>
    <w:p w:rsidR="004215D6" w:rsidRDefault="004215D6">
      <w:pPr>
        <w:spacing w:before="120" w:after="0" w:line="460" w:lineRule="exact"/>
        <w:ind w:left="707"/>
      </w:pPr>
      <w:r>
        <w:rPr>
          <w:rFonts w:ascii="Berlin Sans FB" w:hAnsi="Berlin Sans FB" w:cs="Berlin Sans FB"/>
          <w:color w:val="000000"/>
          <w:sz w:val="40"/>
          <w:szCs w:val="40"/>
        </w:rPr>
        <w:t>HER DEATH.</w:t>
      </w:r>
    </w:p>
    <w:p w:rsidR="004215D6" w:rsidRDefault="004215D6">
      <w:pPr>
        <w:tabs>
          <w:tab w:val="left" w:pos="11131"/>
        </w:tabs>
        <w:spacing w:after="0" w:line="460" w:lineRule="exact"/>
        <w:ind w:left="10771" w:right="1841"/>
      </w:pPr>
      <w:r>
        <w:rPr>
          <w:rFonts w:ascii="Arial" w:hAnsi="Arial" w:cs="Arial"/>
          <w:color w:val="B80D0E"/>
          <w:sz w:val="51"/>
          <w:szCs w:val="51"/>
        </w:rPr>
        <w:t>•</w:t>
      </w:r>
      <w:r>
        <w:rPr>
          <w:rFonts w:ascii="Microsoft Sans Serif" w:hAnsi="Microsoft Sans Serif" w:cs="Microsoft Sans Serif"/>
          <w:color w:val="000000"/>
          <w:sz w:val="32"/>
          <w:szCs w:val="32"/>
        </w:rPr>
        <w:t xml:space="preserve"> MARY HORTON VAIL, PICTURED HERE </w:t>
      </w:r>
      <w:r>
        <w:br/>
      </w:r>
      <w:r>
        <w:rPr>
          <w:rFonts w:ascii="Microsoft Sans Serif" w:hAnsi="Microsoft Sans Serif" w:cs="Microsoft Sans Serif"/>
          <w:color w:val="000000"/>
          <w:sz w:val="32"/>
          <w:szCs w:val="32"/>
        </w:rPr>
        <w:tab/>
        <w:t>WITH THEIR SON BILLY.</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36" type="#_x0000_t75" style="position:absolute;margin-left:0;margin-top:0;width:960pt;height:540pt;z-index:-251648000;mso-position-horizontal-relative:page;mso-position-vertical-relative:page" o:allowincell="f">
            <v:imagedata r:id="rId13" o:title=""/>
            <w10:wrap anchorx="page" anchory="page"/>
          </v:shape>
        </w:pict>
      </w:r>
    </w:p>
    <w:p w:rsidR="004215D6" w:rsidRDefault="004215D6">
      <w:pPr>
        <w:spacing w:after="0" w:line="580" w:lineRule="exact"/>
        <w:ind w:left="359"/>
        <w:rPr>
          <w:sz w:val="24"/>
          <w:szCs w:val="24"/>
        </w:rPr>
      </w:pPr>
    </w:p>
    <w:p w:rsidR="004215D6" w:rsidRDefault="004215D6">
      <w:pPr>
        <w:spacing w:before="121" w:after="0" w:line="580" w:lineRule="exact"/>
        <w:ind w:left="359" w:right="8477"/>
      </w:pPr>
      <w:r>
        <w:rPr>
          <w:rFonts w:ascii="Arial" w:hAnsi="Arial" w:cs="Arial"/>
          <w:color w:val="B80D0E"/>
          <w:sz w:val="64"/>
          <w:szCs w:val="64"/>
        </w:rPr>
        <w:t>•</w:t>
      </w:r>
      <w:r>
        <w:rPr>
          <w:rFonts w:ascii="Berlin Sans FB" w:hAnsi="Berlin Sans FB" w:cs="Berlin Sans FB"/>
          <w:color w:val="000000"/>
          <w:sz w:val="40"/>
          <w:szCs w:val="40"/>
        </w:rPr>
        <w:t xml:space="preserve"> LATER, JERRY MITCHELL, AN INVESTIGATIVE REPORTER FOUND THAT MOST OF THE POLICE RECORDS HAVE </w:t>
      </w:r>
      <w:r>
        <w:br/>
      </w:r>
      <w:r>
        <w:rPr>
          <w:rFonts w:ascii="Berlin Sans FB" w:hAnsi="Berlin Sans FB" w:cs="Berlin Sans FB"/>
          <w:color w:val="000000"/>
          <w:sz w:val="40"/>
          <w:szCs w:val="40"/>
        </w:rPr>
        <w:t>VANISHED.</w:t>
      </w:r>
    </w:p>
    <w:p w:rsidR="004215D6" w:rsidRDefault="004215D6">
      <w:pPr>
        <w:spacing w:before="180" w:after="0" w:line="580" w:lineRule="exact"/>
        <w:ind w:left="359" w:right="8883"/>
      </w:pPr>
      <w:r>
        <w:rPr>
          <w:rFonts w:ascii="Arial" w:hAnsi="Arial" w:cs="Arial"/>
          <w:color w:val="B80D0E"/>
          <w:sz w:val="64"/>
          <w:szCs w:val="64"/>
        </w:rPr>
        <w:t>•</w:t>
      </w:r>
      <w:r>
        <w:rPr>
          <w:rFonts w:ascii="Berlin Sans FB" w:hAnsi="Berlin Sans FB" w:cs="Berlin Sans FB"/>
          <w:color w:val="000000"/>
          <w:sz w:val="40"/>
          <w:szCs w:val="40"/>
        </w:rPr>
        <w:t xml:space="preserve"> HOWEVER, THE MOST IMPORTANT EVIDENCE IN THE CASE- TWO GRUESOME PHOTOS OF MARY'S BODY -</w:t>
      </w:r>
      <w:r>
        <w:br/>
      </w:r>
      <w:r>
        <w:rPr>
          <w:rFonts w:ascii="Berlin Sans FB" w:hAnsi="Berlin Sans FB" w:cs="Berlin Sans FB"/>
          <w:color w:val="000000"/>
          <w:sz w:val="40"/>
          <w:szCs w:val="40"/>
        </w:rPr>
        <w:t>CAME FROM A CIVILIAN WHO WAS ON ONE OF THE BOATS THAT FOUND HER BODY.</w:t>
      </w:r>
    </w:p>
    <w:p w:rsidR="004215D6" w:rsidRDefault="004215D6">
      <w:pPr>
        <w:spacing w:before="291" w:after="0" w:line="471" w:lineRule="exact"/>
        <w:ind w:left="359"/>
      </w:pPr>
      <w:r>
        <w:rPr>
          <w:rFonts w:ascii="Arial" w:hAnsi="Arial" w:cs="Arial"/>
          <w:color w:val="B80D0E"/>
          <w:sz w:val="64"/>
          <w:szCs w:val="64"/>
        </w:rPr>
        <w:t>•</w:t>
      </w:r>
      <w:r>
        <w:rPr>
          <w:rFonts w:ascii="Berlin Sans FB" w:hAnsi="Berlin Sans FB" w:cs="Berlin Sans FB"/>
          <w:color w:val="000000"/>
          <w:sz w:val="40"/>
          <w:szCs w:val="40"/>
        </w:rPr>
        <w:t xml:space="preserve"> THE PHOTOGRAPHS RAISE SEVERAL QUESTION:</w:t>
      </w:r>
    </w:p>
    <w:p w:rsidR="004215D6" w:rsidRDefault="004215D6">
      <w:pPr>
        <w:spacing w:before="109" w:after="0" w:line="520" w:lineRule="exact"/>
        <w:ind w:left="1079" w:right="8429"/>
      </w:pPr>
      <w:r>
        <w:rPr>
          <w:rFonts w:ascii="Arial" w:hAnsi="Arial" w:cs="Arial"/>
          <w:color w:val="B80D0E"/>
          <w:sz w:val="57"/>
          <w:szCs w:val="57"/>
        </w:rPr>
        <w:t>•</w:t>
      </w:r>
      <w:r>
        <w:rPr>
          <w:rFonts w:ascii="Berlin Sans FB" w:hAnsi="Berlin Sans FB" w:cs="Berlin Sans FB"/>
          <w:color w:val="000000"/>
          <w:sz w:val="36"/>
          <w:szCs w:val="36"/>
        </w:rPr>
        <w:t xml:space="preserve"> MARY'S BODY WAS ODDLY POSITIONED, AND OIL STAINS ON HER CLOTHES DON'T SEEM TO FIT WITH A </w:t>
      </w:r>
      <w:r>
        <w:br/>
      </w:r>
      <w:r>
        <w:rPr>
          <w:rFonts w:ascii="Berlin Sans FB" w:hAnsi="Berlin Sans FB" w:cs="Berlin Sans FB"/>
          <w:color w:val="000000"/>
          <w:sz w:val="36"/>
          <w:szCs w:val="36"/>
        </w:rPr>
        <w:t>DROWNING.</w:t>
      </w:r>
    </w:p>
    <w:p w:rsidR="004215D6" w:rsidRDefault="004215D6">
      <w:pPr>
        <w:spacing w:before="188" w:after="0" w:line="414" w:lineRule="exact"/>
        <w:ind w:left="1079"/>
      </w:pPr>
      <w:r>
        <w:rPr>
          <w:rFonts w:ascii="Arial" w:hAnsi="Arial" w:cs="Arial"/>
          <w:color w:val="B80D0E"/>
          <w:sz w:val="57"/>
          <w:szCs w:val="57"/>
        </w:rPr>
        <w:t>•</w:t>
      </w:r>
      <w:r>
        <w:rPr>
          <w:rFonts w:ascii="Berlin Sans FB" w:hAnsi="Berlin Sans FB" w:cs="Berlin Sans FB"/>
          <w:color w:val="000000"/>
          <w:sz w:val="36"/>
          <w:szCs w:val="36"/>
        </w:rPr>
        <w:t xml:space="preserve"> THERE WAS A BRUISE AT THE BACK OF MARY'S HEAD.</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37" type="#_x0000_t75" style="position:absolute;margin-left:0;margin-top:0;width:960pt;height:540pt;z-index:-251646976;mso-position-horizontal-relative:page;mso-position-vertical-relative:page" o:allowincell="f">
            <v:imagedata r:id="rId14" o:title=""/>
            <w10:wrap anchorx="page" anchory="page"/>
          </v:shape>
        </w:pict>
      </w:r>
    </w:p>
    <w:p w:rsidR="004215D6" w:rsidRDefault="004215D6">
      <w:pPr>
        <w:spacing w:after="0" w:line="580" w:lineRule="exact"/>
        <w:ind w:left="444"/>
        <w:rPr>
          <w:sz w:val="24"/>
          <w:szCs w:val="24"/>
        </w:rPr>
      </w:pPr>
    </w:p>
    <w:p w:rsidR="004215D6" w:rsidRDefault="004215D6">
      <w:pPr>
        <w:spacing w:after="0" w:line="580" w:lineRule="exact"/>
        <w:ind w:left="444"/>
        <w:rPr>
          <w:sz w:val="24"/>
          <w:szCs w:val="24"/>
        </w:rPr>
      </w:pPr>
    </w:p>
    <w:p w:rsidR="004215D6" w:rsidRDefault="004215D6">
      <w:pPr>
        <w:spacing w:after="0" w:line="580" w:lineRule="exact"/>
        <w:ind w:left="444"/>
        <w:rPr>
          <w:sz w:val="24"/>
          <w:szCs w:val="24"/>
        </w:rPr>
      </w:pPr>
    </w:p>
    <w:p w:rsidR="004215D6" w:rsidRDefault="004215D6">
      <w:pPr>
        <w:spacing w:before="281" w:after="0" w:line="580" w:lineRule="exact"/>
        <w:ind w:left="444" w:right="1665"/>
      </w:pPr>
      <w:r>
        <w:rPr>
          <w:rFonts w:ascii="Arial" w:hAnsi="Arial" w:cs="Arial"/>
          <w:color w:val="B80D0E"/>
          <w:w w:val="97"/>
          <w:sz w:val="64"/>
          <w:szCs w:val="64"/>
        </w:rPr>
        <w:t>•</w:t>
      </w:r>
      <w:r>
        <w:rPr>
          <w:rFonts w:ascii="Arial" w:hAnsi="Arial" w:cs="Arial"/>
          <w:color w:val="000000"/>
          <w:w w:val="97"/>
          <w:sz w:val="40"/>
          <w:szCs w:val="40"/>
        </w:rPr>
        <w:t xml:space="preserve"> MOST IMPORTANTLY, THE PHOTOS REVEAL SOMETHING QUITE DRAMATIC THAT, TO </w:t>
      </w:r>
      <w:r>
        <w:rPr>
          <w:rFonts w:ascii="Arial" w:hAnsi="Arial" w:cs="Arial"/>
          <w:color w:val="000000"/>
          <w:w w:val="96"/>
          <w:sz w:val="40"/>
          <w:szCs w:val="40"/>
        </w:rPr>
        <w:t>INVESTIGATORS TODAY, MAKE MARY'S "ACCIDENTAL" DEATH LOOK MORE LIKE</w:t>
      </w:r>
    </w:p>
    <w:p w:rsidR="004215D6" w:rsidRDefault="004215D6">
      <w:pPr>
        <w:spacing w:before="80" w:after="0" w:line="460" w:lineRule="exact"/>
        <w:ind w:left="804"/>
      </w:pPr>
      <w:r>
        <w:rPr>
          <w:rFonts w:ascii="Arial" w:hAnsi="Arial" w:cs="Arial"/>
          <w:color w:val="000000"/>
          <w:sz w:val="40"/>
          <w:szCs w:val="40"/>
        </w:rPr>
        <w:t>A MURDER.</w:t>
      </w:r>
    </w:p>
    <w:p w:rsidR="004215D6" w:rsidRDefault="004215D6">
      <w:pPr>
        <w:spacing w:before="218" w:after="0" w:line="414" w:lineRule="exact"/>
        <w:ind w:left="1164"/>
      </w:pPr>
      <w:r>
        <w:rPr>
          <w:rFonts w:ascii="Arial" w:hAnsi="Arial" w:cs="Arial"/>
          <w:color w:val="B80D0E"/>
          <w:sz w:val="57"/>
          <w:szCs w:val="57"/>
        </w:rPr>
        <w:t>•</w:t>
      </w:r>
      <w:r>
        <w:rPr>
          <w:rFonts w:ascii="Arial" w:hAnsi="Arial" w:cs="Arial"/>
          <w:color w:val="000000"/>
          <w:sz w:val="36"/>
          <w:szCs w:val="36"/>
        </w:rPr>
        <w:t xml:space="preserve"> SHE HAS A SCARF PUSHED 4 INCHES INTO HER MOUTH.</w:t>
      </w:r>
    </w:p>
    <w:p w:rsidR="004215D6" w:rsidRDefault="004215D6">
      <w:pPr>
        <w:spacing w:before="119" w:after="0" w:line="520" w:lineRule="exact"/>
        <w:ind w:left="1164" w:right="834"/>
        <w:jc w:val="both"/>
      </w:pPr>
      <w:r>
        <w:rPr>
          <w:rFonts w:ascii="Arial" w:hAnsi="Arial" w:cs="Arial"/>
          <w:color w:val="B80D0E"/>
          <w:w w:val="97"/>
          <w:sz w:val="57"/>
          <w:szCs w:val="57"/>
        </w:rPr>
        <w:t>•</w:t>
      </w:r>
      <w:r>
        <w:rPr>
          <w:rFonts w:ascii="Arial" w:hAnsi="Arial" w:cs="Arial"/>
          <w:color w:val="000000"/>
          <w:w w:val="97"/>
          <w:sz w:val="36"/>
          <w:szCs w:val="36"/>
        </w:rPr>
        <w:t xml:space="preserve"> THIS SUPPORTS THE THEORY OF THE DEPUTIES AT THE TIME THAT FELIX VAIL MAY HAVE HIT HIS WIFE WITH AN OAR (ADDITIONAL EVIDENCE - BRUISE ON BACK OF THE HEAD).</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38" type="#_x0000_t75" style="position:absolute;margin-left:0;margin-top:0;width:960pt;height:540pt;z-index:-251645952;mso-position-horizontal-relative:page;mso-position-vertical-relative:page" o:allowincell="f">
            <v:imagedata r:id="rId15" o:title=""/>
            <w10:wrap anchorx="page" anchory="page"/>
          </v:shape>
        </w:pict>
      </w:r>
    </w:p>
    <w:p w:rsidR="004215D6" w:rsidRDefault="004215D6">
      <w:pPr>
        <w:spacing w:after="0" w:line="560" w:lineRule="exact"/>
        <w:ind w:left="574"/>
        <w:rPr>
          <w:sz w:val="24"/>
          <w:szCs w:val="24"/>
        </w:rPr>
      </w:pPr>
    </w:p>
    <w:p w:rsidR="004215D6" w:rsidRDefault="004215D6">
      <w:pPr>
        <w:spacing w:before="258" w:after="0" w:line="560" w:lineRule="exact"/>
        <w:ind w:left="574" w:right="9080"/>
      </w:pPr>
      <w:r>
        <w:rPr>
          <w:rFonts w:ascii="Arial" w:hAnsi="Arial" w:cs="Arial"/>
          <w:color w:val="B80D0E"/>
          <w:w w:val="95"/>
          <w:sz w:val="64"/>
          <w:szCs w:val="64"/>
        </w:rPr>
        <w:t>•</w:t>
      </w:r>
      <w:r>
        <w:rPr>
          <w:rFonts w:ascii="Arial" w:hAnsi="Arial" w:cs="Arial"/>
          <w:color w:val="000000"/>
          <w:w w:val="95"/>
          <w:sz w:val="40"/>
          <w:szCs w:val="40"/>
        </w:rPr>
        <w:t xml:space="preserve"> FRIENDS AND FAMILY SAY VAIL SEEMED TO </w:t>
      </w:r>
      <w:r>
        <w:br/>
      </w:r>
      <w:r>
        <w:rPr>
          <w:rFonts w:ascii="Arial" w:hAnsi="Arial" w:cs="Arial"/>
          <w:color w:val="000000"/>
          <w:w w:val="95"/>
          <w:sz w:val="40"/>
          <w:szCs w:val="40"/>
        </w:rPr>
        <w:t>HANDLE MARY'S DEATH REMARKABLY WELL.</w:t>
      </w:r>
    </w:p>
    <w:p w:rsidR="004215D6" w:rsidRDefault="004215D6">
      <w:pPr>
        <w:spacing w:before="204" w:after="0" w:line="580" w:lineRule="exact"/>
        <w:ind w:left="574" w:right="8096"/>
      </w:pPr>
      <w:r>
        <w:rPr>
          <w:rFonts w:ascii="Arial" w:hAnsi="Arial" w:cs="Arial"/>
          <w:color w:val="B80D0E"/>
          <w:sz w:val="64"/>
          <w:szCs w:val="64"/>
        </w:rPr>
        <w:t>•</w:t>
      </w:r>
      <w:r>
        <w:rPr>
          <w:rFonts w:ascii="Arial" w:hAnsi="Arial" w:cs="Arial"/>
          <w:color w:val="000000"/>
          <w:sz w:val="40"/>
          <w:szCs w:val="40"/>
        </w:rPr>
        <w:t xml:space="preserve"> EVEN AFTER HE COLLECTED INSURANCE MONEY, </w:t>
      </w:r>
      <w:r>
        <w:rPr>
          <w:rFonts w:ascii="Arial" w:hAnsi="Arial" w:cs="Arial"/>
          <w:color w:val="000000"/>
          <w:w w:val="96"/>
          <w:sz w:val="40"/>
          <w:szCs w:val="40"/>
        </w:rPr>
        <w:t xml:space="preserve">VAIL DIDN'T PAY THE FUNERAL HOME FOR THEIR </w:t>
      </w:r>
      <w:r>
        <w:br/>
      </w:r>
      <w:r>
        <w:rPr>
          <w:rFonts w:ascii="Arial" w:hAnsi="Arial" w:cs="Arial"/>
          <w:color w:val="000000"/>
          <w:w w:val="96"/>
          <w:sz w:val="40"/>
          <w:szCs w:val="40"/>
        </w:rPr>
        <w:t>SERVICE.</w:t>
      </w:r>
    </w:p>
    <w:p w:rsidR="004215D6" w:rsidRDefault="004215D6">
      <w:pPr>
        <w:spacing w:before="217" w:after="0" w:line="560" w:lineRule="exact"/>
        <w:ind w:left="574" w:right="8286"/>
      </w:pPr>
      <w:r>
        <w:rPr>
          <w:rFonts w:ascii="Arial" w:hAnsi="Arial" w:cs="Arial"/>
          <w:color w:val="B80D0E"/>
          <w:sz w:val="64"/>
          <w:szCs w:val="64"/>
        </w:rPr>
        <w:t>•</w:t>
      </w:r>
      <w:r>
        <w:rPr>
          <w:rFonts w:ascii="Arial Italic" w:hAnsi="Arial Italic" w:cs="Arial Italic"/>
          <w:color w:val="000000"/>
          <w:sz w:val="40"/>
          <w:szCs w:val="40"/>
        </w:rPr>
        <w:t xml:space="preserve"> MANY OF MARY’S FAMILY MEMBERS SUSPECTED </w:t>
      </w:r>
      <w:r>
        <w:br/>
      </w:r>
      <w:r>
        <w:rPr>
          <w:rFonts w:ascii="Arial Italic" w:hAnsi="Arial Italic" w:cs="Arial Italic"/>
          <w:color w:val="000000"/>
          <w:sz w:val="40"/>
          <w:szCs w:val="40"/>
        </w:rPr>
        <w:t>FELIX OF CAUSING HER DEATH.</w:t>
      </w:r>
    </w:p>
    <w:p w:rsidR="004215D6" w:rsidRDefault="004215D6">
      <w:pPr>
        <w:spacing w:before="204" w:after="0" w:line="580" w:lineRule="exact"/>
        <w:ind w:left="574" w:right="7959"/>
      </w:pPr>
      <w:r>
        <w:rPr>
          <w:rFonts w:ascii="Arial" w:hAnsi="Arial" w:cs="Arial"/>
          <w:color w:val="B80D0E"/>
          <w:sz w:val="64"/>
          <w:szCs w:val="64"/>
        </w:rPr>
        <w:t>•</w:t>
      </w:r>
      <w:r>
        <w:rPr>
          <w:rFonts w:ascii="Arial" w:hAnsi="Arial" w:cs="Arial"/>
          <w:color w:val="000000"/>
          <w:sz w:val="40"/>
          <w:szCs w:val="40"/>
        </w:rPr>
        <w:t xml:space="preserve"> VAIL WAS ARRESTED AND HELD FOR THREE DAYS. </w:t>
      </w:r>
      <w:r>
        <w:br/>
      </w:r>
      <w:r>
        <w:rPr>
          <w:rFonts w:ascii="Arial" w:hAnsi="Arial" w:cs="Arial"/>
          <w:color w:val="000000"/>
          <w:sz w:val="40"/>
          <w:szCs w:val="40"/>
        </w:rPr>
        <w:t>THE PROSECUTOR BROUGHT THE CASE TO A</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before="11" w:after="0" w:line="576" w:lineRule="exact"/>
        <w:ind w:left="934" w:right="1841"/>
        <w:jc w:val="both"/>
      </w:pPr>
      <w:r>
        <w:rPr>
          <w:rFonts w:ascii="Arial" w:hAnsi="Arial" w:cs="Arial"/>
          <w:color w:val="000000"/>
          <w:w w:val="95"/>
          <w:sz w:val="40"/>
          <w:szCs w:val="40"/>
        </w:rPr>
        <w:t xml:space="preserve">GRAND JURY, BUT THEN DROPPED IT, AND VAIL </w:t>
      </w:r>
      <w:r>
        <w:rPr>
          <w:rFonts w:ascii="Arial" w:hAnsi="Arial" w:cs="Arial"/>
          <w:color w:val="000000"/>
          <w:sz w:val="40"/>
          <w:szCs w:val="40"/>
        </w:rPr>
        <w:t>MOVED ON WITH HIS LIFE.</w:t>
      </w:r>
    </w:p>
    <w:p w:rsidR="004215D6" w:rsidRDefault="004215D6">
      <w:pPr>
        <w:spacing w:before="322" w:after="0" w:line="586" w:lineRule="exact"/>
        <w:ind w:left="10"/>
      </w:pPr>
      <w:r>
        <w:rPr>
          <w:rFonts w:ascii="Arial" w:hAnsi="Arial" w:cs="Arial"/>
          <w:color w:val="B80D0E"/>
          <w:sz w:val="51"/>
          <w:szCs w:val="51"/>
        </w:rPr>
        <w:br w:type="column"/>
        <w:t>•</w:t>
      </w:r>
      <w:r>
        <w:rPr>
          <w:rFonts w:ascii="Microsoft Sans Serif" w:hAnsi="Microsoft Sans Serif" w:cs="Microsoft Sans Serif"/>
          <w:color w:val="000000"/>
          <w:sz w:val="32"/>
          <w:szCs w:val="32"/>
        </w:rPr>
        <w:t xml:space="preserve"> FELIX VAIL AND HIS SON BILLY.</w:t>
      </w:r>
    </w:p>
    <w:p w:rsidR="004215D6" w:rsidRDefault="004215D6">
      <w:pPr>
        <w:spacing w:after="0" w:line="240" w:lineRule="exact"/>
        <w:rPr>
          <w:sz w:val="12"/>
          <w:szCs w:val="12"/>
        </w:rPr>
        <w:sectPr w:rsidR="004215D6">
          <w:type w:val="continuous"/>
          <w:pgSz w:w="19200" w:h="10800"/>
          <w:pgMar w:top="-20" w:right="0" w:bottom="-20" w:left="0" w:header="0" w:footer="0" w:gutter="0"/>
          <w:cols w:num="2" w:space="720" w:equalWidth="0">
            <w:col w:w="12223" w:space="160"/>
            <w:col w:w="6657"/>
          </w:cols>
        </w:sectPr>
      </w:pPr>
    </w:p>
    <w:p w:rsidR="004215D6" w:rsidRDefault="004215D6">
      <w:pPr>
        <w:spacing w:after="0" w:line="240" w:lineRule="exact"/>
        <w:rPr>
          <w:sz w:val="12"/>
          <w:szCs w:val="12"/>
        </w:rPr>
        <w:sectPr w:rsidR="004215D6">
          <w:type w:val="continuous"/>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39" type="#_x0000_t75" style="position:absolute;margin-left:0;margin-top:0;width:960pt;height:540pt;z-index:-251644928;mso-position-horizontal-relative:page;mso-position-vertical-relative:page" o:allowincell="f">
            <v:imagedata r:id="rId16" o:title=""/>
            <w10:wrap anchorx="page" anchory="page"/>
          </v:shape>
        </w:pict>
      </w:r>
    </w:p>
    <w:p w:rsidR="004215D6" w:rsidRDefault="004215D6">
      <w:pPr>
        <w:spacing w:before="194" w:after="0" w:line="1242" w:lineRule="exact"/>
        <w:ind w:left="1224"/>
      </w:pPr>
      <w:r>
        <w:rPr>
          <w:rFonts w:ascii="Impact" w:hAnsi="Impact" w:cs="Impact"/>
          <w:color w:val="B80D0E"/>
          <w:sz w:val="108"/>
          <w:szCs w:val="108"/>
        </w:rPr>
        <w:t>A NEW GIRL</w:t>
      </w:r>
    </w:p>
    <w:p w:rsidR="004215D6" w:rsidRDefault="004215D6">
      <w:pPr>
        <w:spacing w:after="0" w:line="580" w:lineRule="exact"/>
        <w:ind w:left="489"/>
        <w:rPr>
          <w:sz w:val="24"/>
          <w:szCs w:val="24"/>
        </w:rPr>
      </w:pPr>
    </w:p>
    <w:p w:rsidR="004215D6" w:rsidRDefault="004215D6">
      <w:pPr>
        <w:spacing w:before="405" w:after="0" w:line="580" w:lineRule="exact"/>
        <w:ind w:left="489" w:right="10235"/>
      </w:pPr>
      <w:r>
        <w:rPr>
          <w:rFonts w:ascii="Arial" w:hAnsi="Arial" w:cs="Arial"/>
          <w:color w:val="B80D0E"/>
          <w:sz w:val="64"/>
          <w:szCs w:val="64"/>
        </w:rPr>
        <w:t>•</w:t>
      </w:r>
      <w:r>
        <w:rPr>
          <w:rFonts w:ascii="Microsoft Sans Serif" w:hAnsi="Microsoft Sans Serif" w:cs="Microsoft Sans Serif"/>
          <w:color w:val="000000"/>
          <w:sz w:val="40"/>
          <w:szCs w:val="40"/>
        </w:rPr>
        <w:t xml:space="preserve"> IN THE LATE 1960S, FELIX MET SHARON </w:t>
      </w:r>
      <w:r>
        <w:br/>
      </w:r>
      <w:r>
        <w:rPr>
          <w:rFonts w:ascii="Microsoft Sans Serif" w:hAnsi="Microsoft Sans Serif" w:cs="Microsoft Sans Serif"/>
          <w:color w:val="000000"/>
          <w:sz w:val="40"/>
          <w:szCs w:val="40"/>
        </w:rPr>
        <w:t>HENSLEY IN SAN FRANCISCO AT A POT</w:t>
      </w:r>
    </w:p>
    <w:p w:rsidR="004215D6" w:rsidRDefault="004215D6">
      <w:pPr>
        <w:spacing w:before="100" w:after="0" w:line="460" w:lineRule="exact"/>
        <w:ind w:left="849"/>
      </w:pPr>
      <w:r>
        <w:rPr>
          <w:rFonts w:ascii="Microsoft Sans Serif" w:hAnsi="Microsoft Sans Serif" w:cs="Microsoft Sans Serif"/>
          <w:color w:val="000000"/>
          <w:sz w:val="40"/>
          <w:szCs w:val="40"/>
        </w:rPr>
        <w:t>PARTY.</w:t>
      </w:r>
    </w:p>
    <w:p w:rsidR="004215D6" w:rsidRDefault="004215D6">
      <w:pPr>
        <w:spacing w:before="311" w:after="0" w:line="471" w:lineRule="exact"/>
        <w:ind w:left="489"/>
      </w:pPr>
      <w:r>
        <w:rPr>
          <w:rFonts w:ascii="Arial" w:hAnsi="Arial" w:cs="Arial"/>
          <w:color w:val="B80D0E"/>
          <w:sz w:val="64"/>
          <w:szCs w:val="64"/>
        </w:rPr>
        <w:t>•</w:t>
      </w:r>
      <w:r>
        <w:rPr>
          <w:rFonts w:ascii="Microsoft Sans Serif" w:hAnsi="Microsoft Sans Serif" w:cs="Microsoft Sans Serif"/>
          <w:color w:val="000000"/>
          <w:sz w:val="40"/>
          <w:szCs w:val="40"/>
        </w:rPr>
        <w:t xml:space="preserve"> NEITHER HAD JOBS, AND THE TWO</w:t>
      </w:r>
    </w:p>
    <w:p w:rsidR="004215D6" w:rsidRDefault="004215D6">
      <w:pPr>
        <w:spacing w:before="99" w:after="0" w:line="460" w:lineRule="exact"/>
        <w:ind w:left="849"/>
      </w:pPr>
      <w:r>
        <w:rPr>
          <w:rFonts w:ascii="Microsoft Sans Serif" w:hAnsi="Microsoft Sans Serif" w:cs="Microsoft Sans Serif"/>
          <w:color w:val="000000"/>
          <w:sz w:val="40"/>
          <w:szCs w:val="40"/>
        </w:rPr>
        <w:t>BROUGHT VAIL'S 8-YEAR-OLD SON BILL</w:t>
      </w:r>
    </w:p>
    <w:p w:rsidR="004215D6" w:rsidRDefault="004215D6">
      <w:pPr>
        <w:spacing w:before="120" w:after="0" w:line="460" w:lineRule="exact"/>
        <w:ind w:left="849"/>
      </w:pPr>
      <w:r>
        <w:rPr>
          <w:rFonts w:ascii="Microsoft Sans Serif" w:hAnsi="Microsoft Sans Serif" w:cs="Microsoft Sans Serif"/>
          <w:color w:val="000000"/>
          <w:sz w:val="40"/>
          <w:szCs w:val="40"/>
        </w:rPr>
        <w:t>WITH THEM AS THEY HITCHHIKED THE</w:t>
      </w:r>
    </w:p>
    <w:p w:rsidR="004215D6" w:rsidRDefault="004215D6">
      <w:pPr>
        <w:spacing w:before="120" w:after="0" w:line="460" w:lineRule="exact"/>
        <w:ind w:left="849"/>
      </w:pPr>
      <w:r>
        <w:rPr>
          <w:rFonts w:ascii="Microsoft Sans Serif" w:hAnsi="Microsoft Sans Serif" w:cs="Microsoft Sans Serif"/>
          <w:color w:val="000000"/>
          <w:sz w:val="40"/>
          <w:szCs w:val="40"/>
        </w:rPr>
        <w:t>CALIFORNIA COAST, STEALING FROM</w:t>
      </w:r>
    </w:p>
    <w:p w:rsidR="004215D6" w:rsidRDefault="004215D6">
      <w:pPr>
        <w:spacing w:before="120" w:after="0" w:line="460" w:lineRule="exact"/>
        <w:ind w:left="849"/>
      </w:pPr>
      <w:r>
        <w:rPr>
          <w:rFonts w:ascii="Microsoft Sans Serif" w:hAnsi="Microsoft Sans Serif" w:cs="Microsoft Sans Serif"/>
          <w:color w:val="000000"/>
          <w:sz w:val="40"/>
          <w:szCs w:val="40"/>
        </w:rPr>
        <w:t>ORCHARDS TO EAT AND DROPPING ACID.</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40" type="#_x0000_t75" style="position:absolute;margin-left:0;margin-top:0;width:960pt;height:540pt;z-index:-251643904;mso-position-horizontal-relative:page;mso-position-vertical-relative:page" o:allowincell="f">
            <v:imagedata r:id="rId17" o:title=""/>
            <w10:wrap anchorx="page" anchory="page"/>
          </v:shape>
        </w:pict>
      </w:r>
    </w:p>
    <w:p w:rsidR="004215D6" w:rsidRDefault="004215D6">
      <w:pPr>
        <w:spacing w:after="0" w:line="580" w:lineRule="exact"/>
        <w:ind w:left="259"/>
        <w:rPr>
          <w:sz w:val="24"/>
          <w:szCs w:val="24"/>
        </w:rPr>
      </w:pPr>
    </w:p>
    <w:p w:rsidR="004215D6" w:rsidRDefault="004215D6">
      <w:pPr>
        <w:spacing w:before="421" w:after="0" w:line="580" w:lineRule="exact"/>
        <w:ind w:left="259" w:right="6973"/>
      </w:pPr>
      <w:r>
        <w:rPr>
          <w:rFonts w:ascii="Arial" w:hAnsi="Arial" w:cs="Arial"/>
          <w:color w:val="B80D0E"/>
          <w:sz w:val="64"/>
          <w:szCs w:val="64"/>
        </w:rPr>
        <w:t>•</w:t>
      </w:r>
      <w:r>
        <w:rPr>
          <w:rFonts w:ascii="Microsoft Sans Serif" w:hAnsi="Microsoft Sans Serif" w:cs="Microsoft Sans Serif"/>
          <w:color w:val="000000"/>
          <w:sz w:val="40"/>
          <w:szCs w:val="40"/>
        </w:rPr>
        <w:t xml:space="preserve"> AT THE TIME, BILL WAS NOT IN SCHOOL, RAN BAREFOOT, AND HIS ONLY POSSESSIONS WERE SHORTS AND A</w:t>
      </w:r>
    </w:p>
    <w:p w:rsidR="004215D6" w:rsidRDefault="004215D6">
      <w:pPr>
        <w:spacing w:before="100" w:after="0" w:line="460" w:lineRule="exact"/>
        <w:ind w:left="620"/>
      </w:pPr>
      <w:r>
        <w:rPr>
          <w:rFonts w:ascii="Microsoft Sans Serif" w:hAnsi="Microsoft Sans Serif" w:cs="Microsoft Sans Serif"/>
          <w:color w:val="000000"/>
          <w:sz w:val="40"/>
          <w:szCs w:val="40"/>
        </w:rPr>
        <w:t>SLEEPING BAG.</w:t>
      </w:r>
    </w:p>
    <w:p w:rsidR="004215D6" w:rsidRDefault="004215D6">
      <w:pPr>
        <w:spacing w:before="201" w:after="0" w:line="580" w:lineRule="exact"/>
        <w:ind w:left="259" w:right="6479"/>
      </w:pPr>
      <w:r>
        <w:rPr>
          <w:rFonts w:ascii="Arial" w:hAnsi="Arial" w:cs="Arial"/>
          <w:color w:val="B80D0E"/>
          <w:sz w:val="64"/>
          <w:szCs w:val="64"/>
        </w:rPr>
        <w:t>•</w:t>
      </w:r>
      <w:r>
        <w:rPr>
          <w:rFonts w:ascii="Microsoft Sans Serif" w:hAnsi="Microsoft Sans Serif" w:cs="Microsoft Sans Serif"/>
          <w:color w:val="000000"/>
          <w:sz w:val="40"/>
          <w:szCs w:val="40"/>
        </w:rPr>
        <w:t xml:space="preserve"> ONE DAY BILLY MARCHES INTO THE POLICE DEPARTMENT </w:t>
      </w:r>
      <w:r>
        <w:br/>
      </w:r>
      <w:r>
        <w:rPr>
          <w:rFonts w:ascii="Microsoft Sans Serif" w:hAnsi="Microsoft Sans Serif" w:cs="Microsoft Sans Serif"/>
          <w:color w:val="000000"/>
          <w:sz w:val="40"/>
          <w:szCs w:val="40"/>
        </w:rPr>
        <w:t>AND TELLS THE POLICE, “MY DAD KEEPS GIVING ME DRUGS</w:t>
      </w:r>
    </w:p>
    <w:p w:rsidR="004215D6" w:rsidRDefault="004215D6">
      <w:pPr>
        <w:spacing w:before="100" w:after="0" w:line="460" w:lineRule="exact"/>
        <w:ind w:left="620"/>
      </w:pPr>
      <w:r>
        <w:rPr>
          <w:rFonts w:ascii="Microsoft Sans Serif" w:hAnsi="Microsoft Sans Serif" w:cs="Microsoft Sans Serif"/>
          <w:color w:val="000000"/>
          <w:sz w:val="40"/>
          <w:szCs w:val="40"/>
        </w:rPr>
        <w:t>AND I DON'T WANT DRUGS."</w:t>
      </w:r>
    </w:p>
    <w:p w:rsidR="004215D6" w:rsidRDefault="004215D6">
      <w:pPr>
        <w:spacing w:before="221" w:after="0" w:line="580" w:lineRule="exact"/>
        <w:ind w:left="259" w:right="7005"/>
      </w:pPr>
      <w:r>
        <w:rPr>
          <w:rFonts w:ascii="Arial" w:hAnsi="Arial" w:cs="Arial"/>
          <w:color w:val="B80D0E"/>
          <w:sz w:val="64"/>
          <w:szCs w:val="64"/>
        </w:rPr>
        <w:t>•</w:t>
      </w:r>
      <w:r>
        <w:rPr>
          <w:rFonts w:ascii="Microsoft Sans Serif" w:hAnsi="Microsoft Sans Serif" w:cs="Microsoft Sans Serif"/>
          <w:color w:val="000000"/>
          <w:sz w:val="40"/>
          <w:szCs w:val="40"/>
        </w:rPr>
        <w:t xml:space="preserve"> BILLY ALSO TOLD POLICE THAT HIS FATHER CONFESSED </w:t>
      </w:r>
      <w:r>
        <w:br/>
      </w:r>
      <w:r>
        <w:rPr>
          <w:rFonts w:ascii="Microsoft Sans Serif" w:hAnsi="Microsoft Sans Serif" w:cs="Microsoft Sans Serif"/>
          <w:color w:val="000000"/>
          <w:sz w:val="40"/>
          <w:szCs w:val="40"/>
        </w:rPr>
        <w:t>TO SHARON THAT HE KILLED BILL'S MOM MARY HORTON</w:t>
      </w:r>
    </w:p>
    <w:p w:rsidR="004215D6" w:rsidRDefault="004215D6">
      <w:pPr>
        <w:spacing w:before="80" w:after="0" w:line="460" w:lineRule="exact"/>
        <w:ind w:left="620"/>
      </w:pPr>
      <w:r>
        <w:rPr>
          <w:rFonts w:ascii="Microsoft Sans Serif" w:hAnsi="Microsoft Sans Serif" w:cs="Microsoft Sans Serif"/>
          <w:color w:val="000000"/>
          <w:sz w:val="40"/>
          <w:szCs w:val="40"/>
        </w:rPr>
        <w:t>VAIL.</w:t>
      </w:r>
    </w:p>
    <w:p w:rsidR="004215D6" w:rsidRDefault="004215D6">
      <w:pPr>
        <w:spacing w:before="221" w:after="0" w:line="580" w:lineRule="exact"/>
        <w:ind w:left="259" w:right="7416"/>
      </w:pPr>
      <w:r>
        <w:rPr>
          <w:rFonts w:ascii="Arial" w:hAnsi="Arial" w:cs="Arial"/>
          <w:color w:val="B80D0E"/>
          <w:sz w:val="64"/>
          <w:szCs w:val="64"/>
        </w:rPr>
        <w:t>•</w:t>
      </w:r>
      <w:r>
        <w:rPr>
          <w:rFonts w:ascii="Microsoft Sans Serif" w:hAnsi="Microsoft Sans Serif" w:cs="Microsoft Sans Serif"/>
          <w:color w:val="000000"/>
          <w:sz w:val="40"/>
          <w:szCs w:val="40"/>
        </w:rPr>
        <w:t xml:space="preserve"> TWO SHERIFF'S DEPUTIES FROM CALCASIEU PARISH, </w:t>
      </w:r>
      <w:r>
        <w:br/>
      </w:r>
      <w:r>
        <w:rPr>
          <w:rFonts w:ascii="Microsoft Sans Serif" w:hAnsi="Microsoft Sans Serif" w:cs="Microsoft Sans Serif"/>
          <w:color w:val="000000"/>
          <w:sz w:val="40"/>
          <w:szCs w:val="40"/>
        </w:rPr>
        <w:t>LOUISIANA, FLEW TO CALIFORNIA, BUT VAIL WOULDN'T</w:t>
      </w:r>
    </w:p>
    <w:p w:rsidR="004215D6" w:rsidRDefault="004215D6">
      <w:pPr>
        <w:spacing w:before="100" w:after="0" w:line="460" w:lineRule="exact"/>
        <w:ind w:left="620"/>
      </w:pPr>
      <w:r>
        <w:rPr>
          <w:rFonts w:ascii="Microsoft Sans Serif" w:hAnsi="Microsoft Sans Serif" w:cs="Microsoft Sans Serif"/>
          <w:color w:val="000000"/>
          <w:sz w:val="40"/>
          <w:szCs w:val="40"/>
        </w:rPr>
        <w:t>SPEAK AND NO MURDER CHARGES WERE FILED.</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before="77" w:after="0" w:line="391" w:lineRule="exact"/>
        <w:ind w:left="804"/>
      </w:pPr>
      <w:r>
        <w:rPr>
          <w:noProof/>
          <w:lang w:val="en-US" w:eastAsia="en-US"/>
        </w:rPr>
        <w:pict>
          <v:shape id="_x0000_s1041" type="#_x0000_t75" style="position:absolute;left:0;text-align:left;margin-left:0;margin-top:0;width:960pt;height:540pt;z-index:-251642880;mso-position-horizontal-relative:page;mso-position-vertical-relative:page" o:allowincell="f">
            <v:imagedata r:id="rId18" o:title=""/>
            <w10:wrap anchorx="page" anchory="page"/>
          </v:shape>
        </w:pict>
      </w:r>
      <w:r>
        <w:rPr>
          <w:rFonts w:ascii="Microsoft Sans Serif" w:hAnsi="Microsoft Sans Serif" w:cs="Microsoft Sans Serif"/>
          <w:color w:val="000000"/>
          <w:sz w:val="34"/>
          <w:szCs w:val="34"/>
        </w:rPr>
        <w:t>BROTHER, SAW THE STORY OF A YOUNG BILL GOING TO THE</w:t>
      </w:r>
    </w:p>
    <w:p w:rsidR="004215D6" w:rsidRDefault="004215D6">
      <w:pPr>
        <w:spacing w:before="49" w:after="0" w:line="391" w:lineRule="exact"/>
        <w:ind w:left="804"/>
      </w:pPr>
      <w:r>
        <w:rPr>
          <w:rFonts w:ascii="Microsoft Sans Serif" w:hAnsi="Microsoft Sans Serif" w:cs="Microsoft Sans Serif"/>
          <w:color w:val="000000"/>
          <w:sz w:val="34"/>
          <w:szCs w:val="34"/>
        </w:rPr>
        <w:t>POLICE DEPARTMENT IN A NEWSPAPER AT A SUPERMARKET.  HIS</w:t>
      </w:r>
    </w:p>
    <w:p w:rsidR="004215D6" w:rsidRDefault="004215D6">
      <w:pPr>
        <w:spacing w:before="29" w:after="0" w:line="440" w:lineRule="exact"/>
        <w:ind w:left="804" w:right="7408"/>
        <w:jc w:val="both"/>
      </w:pPr>
      <w:r>
        <w:rPr>
          <w:rFonts w:ascii="Microsoft Sans Serif" w:hAnsi="Microsoft Sans Serif" w:cs="Microsoft Sans Serif"/>
          <w:color w:val="000000"/>
          <w:sz w:val="34"/>
          <w:szCs w:val="34"/>
        </w:rPr>
        <w:t>SISTER HAD WASTED AWAY FROM BAD NUTRITION AND DRUGS. VAIL WAS IN TOTAL CONTROL OF HIS SISTER'S LIFE.</w:t>
      </w:r>
    </w:p>
    <w:p w:rsidR="004215D6" w:rsidRDefault="004215D6">
      <w:pPr>
        <w:tabs>
          <w:tab w:val="left" w:pos="804"/>
        </w:tabs>
        <w:spacing w:before="220" w:after="0" w:line="440" w:lineRule="exact"/>
        <w:ind w:left="444" w:right="7028"/>
        <w:jc w:val="both"/>
      </w:pPr>
      <w:r>
        <w:rPr>
          <w:rFonts w:ascii="Arial" w:hAnsi="Arial" w:cs="Arial"/>
          <w:color w:val="B80D0E"/>
          <w:sz w:val="54"/>
          <w:szCs w:val="54"/>
        </w:rPr>
        <w:t>•</w:t>
      </w:r>
      <w:r>
        <w:rPr>
          <w:rFonts w:ascii="Microsoft Sans Serif" w:hAnsi="Microsoft Sans Serif" w:cs="Microsoft Sans Serif"/>
          <w:color w:val="000000"/>
          <w:sz w:val="34"/>
          <w:szCs w:val="34"/>
        </w:rPr>
        <w:t xml:space="preserve"> SHE WAS WITH HIM OUT OF FEAR. SHE DIDN'T KNOW HOW TO GET </w:t>
      </w:r>
      <w:r>
        <w:br/>
      </w:r>
      <w:r>
        <w:rPr>
          <w:rFonts w:ascii="Microsoft Sans Serif" w:hAnsi="Microsoft Sans Serif" w:cs="Microsoft Sans Serif"/>
          <w:color w:val="000000"/>
          <w:sz w:val="34"/>
          <w:szCs w:val="34"/>
        </w:rPr>
        <w:tab/>
        <w:t>OUT OF THE SITUATION.</w:t>
      </w:r>
    </w:p>
    <w:p w:rsidR="004215D6" w:rsidRDefault="004215D6">
      <w:pPr>
        <w:tabs>
          <w:tab w:val="left" w:pos="804"/>
        </w:tabs>
        <w:spacing w:before="220" w:after="0" w:line="440" w:lineRule="exact"/>
        <w:ind w:left="444" w:right="7363"/>
      </w:pPr>
      <w:r>
        <w:rPr>
          <w:rFonts w:ascii="Arial" w:hAnsi="Arial" w:cs="Arial"/>
          <w:color w:val="B80D0E"/>
          <w:sz w:val="54"/>
          <w:szCs w:val="54"/>
        </w:rPr>
        <w:t>•</w:t>
      </w:r>
      <w:r>
        <w:rPr>
          <w:rFonts w:ascii="Microsoft Sans Serif" w:hAnsi="Microsoft Sans Serif" w:cs="Microsoft Sans Serif"/>
          <w:color w:val="000000"/>
          <w:sz w:val="34"/>
          <w:szCs w:val="34"/>
        </w:rPr>
        <w:t xml:space="preserve"> SHARON HENSLEY CALLED HER PARENTS TO TELL THEM THAT </w:t>
      </w:r>
      <w:r>
        <w:br/>
      </w:r>
      <w:r>
        <w:rPr>
          <w:rFonts w:ascii="Microsoft Sans Serif" w:hAnsi="Microsoft Sans Serif" w:cs="Microsoft Sans Serif"/>
          <w:color w:val="000000"/>
          <w:sz w:val="34"/>
          <w:szCs w:val="34"/>
        </w:rPr>
        <w:tab/>
        <w:t>THEY WERE HITTING THE ROAD, POSSIBLY TO SOUTH AMERICA.</w:t>
      </w:r>
    </w:p>
    <w:p w:rsidR="004215D6" w:rsidRDefault="004215D6">
      <w:pPr>
        <w:spacing w:before="241" w:after="0" w:line="391" w:lineRule="exact"/>
        <w:ind w:left="444"/>
      </w:pPr>
      <w:r>
        <w:rPr>
          <w:rFonts w:ascii="Arial" w:hAnsi="Arial" w:cs="Arial"/>
          <w:color w:val="B80D0E"/>
          <w:sz w:val="54"/>
          <w:szCs w:val="54"/>
        </w:rPr>
        <w:t>•</w:t>
      </w:r>
      <w:r>
        <w:rPr>
          <w:rFonts w:ascii="Microsoft Sans Serif" w:hAnsi="Microsoft Sans Serif" w:cs="Microsoft Sans Serif"/>
          <w:color w:val="000000"/>
          <w:sz w:val="34"/>
          <w:szCs w:val="34"/>
        </w:rPr>
        <w:t xml:space="preserve"> THEY NEVER HEARD FROM SHARON HENSLEY AGAIN.</w:t>
      </w:r>
    </w:p>
    <w:p w:rsidR="004215D6" w:rsidRDefault="004215D6">
      <w:pPr>
        <w:spacing w:before="269" w:after="0" w:line="391" w:lineRule="exact"/>
        <w:ind w:left="444"/>
      </w:pPr>
      <w:r>
        <w:rPr>
          <w:rFonts w:ascii="Arial" w:hAnsi="Arial" w:cs="Arial"/>
          <w:color w:val="B80D0E"/>
          <w:sz w:val="54"/>
          <w:szCs w:val="54"/>
        </w:rPr>
        <w:t>•</w:t>
      </w:r>
      <w:r>
        <w:rPr>
          <w:rFonts w:ascii="Microsoft Sans Serif" w:hAnsi="Microsoft Sans Serif" w:cs="Microsoft Sans Serif"/>
          <w:color w:val="000000"/>
          <w:sz w:val="34"/>
          <w:szCs w:val="34"/>
        </w:rPr>
        <w:t xml:space="preserve"> ABOUT A YEAR LATER, FELIX WROTE A LETTER TO THE HENSLEY</w:t>
      </w:r>
    </w:p>
    <w:p w:rsidR="004215D6" w:rsidRDefault="004215D6">
      <w:pPr>
        <w:spacing w:after="0" w:line="460" w:lineRule="exact"/>
        <w:ind w:left="804" w:right="6737"/>
        <w:jc w:val="both"/>
      </w:pPr>
      <w:r>
        <w:rPr>
          <w:rFonts w:ascii="Microsoft Sans Serif" w:hAnsi="Microsoft Sans Serif" w:cs="Microsoft Sans Serif"/>
          <w:color w:val="000000"/>
          <w:sz w:val="34"/>
          <w:szCs w:val="34"/>
        </w:rPr>
        <w:t>FAMILY BASICALLY SAYING HE HADN'T SEEN SHARON FOR ABOUT A YEAR.</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tabs>
          <w:tab w:val="left" w:pos="804"/>
        </w:tabs>
        <w:spacing w:before="197" w:after="0" w:line="449" w:lineRule="exact"/>
        <w:ind w:left="444" w:right="1051"/>
        <w:jc w:val="both"/>
      </w:pPr>
      <w:r>
        <w:rPr>
          <w:rFonts w:ascii="Arial" w:hAnsi="Arial" w:cs="Arial"/>
          <w:color w:val="B80D0E"/>
          <w:sz w:val="54"/>
          <w:szCs w:val="54"/>
        </w:rPr>
        <w:t>•</w:t>
      </w:r>
      <w:r>
        <w:rPr>
          <w:rFonts w:ascii="Microsoft Sans Serif" w:hAnsi="Microsoft Sans Serif" w:cs="Microsoft Sans Serif"/>
          <w:color w:val="000000"/>
          <w:sz w:val="34"/>
          <w:szCs w:val="34"/>
        </w:rPr>
        <w:t xml:space="preserve"> THERE WAS NO INVESTIGATION, BUT WHEN VAIL RETURNED HOME </w:t>
      </w:r>
      <w:r>
        <w:br/>
      </w:r>
      <w:r>
        <w:rPr>
          <w:rFonts w:ascii="Microsoft Sans Serif" w:hAnsi="Microsoft Sans Serif" w:cs="Microsoft Sans Serif"/>
          <w:color w:val="000000"/>
          <w:sz w:val="34"/>
          <w:szCs w:val="34"/>
        </w:rPr>
        <w:tab/>
        <w:t>ALONE, BILL SAID HIS DAD TOLD HIM ANOTHER CHILLING STORY</w:t>
      </w:r>
    </w:p>
    <w:p w:rsidR="004215D6" w:rsidRDefault="004215D6">
      <w:pPr>
        <w:spacing w:before="48" w:after="0" w:line="391" w:lineRule="exact"/>
        <w:ind w:left="804"/>
      </w:pPr>
      <w:r>
        <w:rPr>
          <w:rFonts w:ascii="Microsoft Sans Serif" w:hAnsi="Microsoft Sans Serif" w:cs="Microsoft Sans Serif"/>
          <w:color w:val="000000"/>
          <w:sz w:val="34"/>
          <w:szCs w:val="34"/>
        </w:rPr>
        <w:t>ABOUT SHARON HENSLEY.</w:t>
      </w:r>
    </w:p>
    <w:p w:rsidR="004215D6" w:rsidRDefault="004215D6">
      <w:pPr>
        <w:tabs>
          <w:tab w:val="left" w:pos="1523"/>
        </w:tabs>
        <w:spacing w:before="114" w:after="0" w:line="396" w:lineRule="exact"/>
        <w:ind w:left="1164" w:right="1474"/>
        <w:jc w:val="both"/>
      </w:pPr>
      <w:r>
        <w:rPr>
          <w:rFonts w:ascii="Arial" w:hAnsi="Arial" w:cs="Arial"/>
          <w:color w:val="B80D0E"/>
          <w:sz w:val="48"/>
          <w:szCs w:val="48"/>
        </w:rPr>
        <w:t>•</w:t>
      </w:r>
      <w:r>
        <w:rPr>
          <w:rFonts w:ascii="Microsoft Sans Serif" w:hAnsi="Microsoft Sans Serif" w:cs="Microsoft Sans Serif"/>
          <w:color w:val="000000"/>
          <w:sz w:val="30"/>
          <w:szCs w:val="30"/>
        </w:rPr>
        <w:t xml:space="preserve"> "HE SAID SHE WOULD NEVER BOTHER ANYONE EVER AGAIN. I KNEW </w:t>
      </w:r>
      <w:r>
        <w:br/>
      </w:r>
      <w:r>
        <w:rPr>
          <w:rFonts w:ascii="Microsoft Sans Serif" w:hAnsi="Microsoft Sans Serif" w:cs="Microsoft Sans Serif"/>
          <w:color w:val="000000"/>
          <w:sz w:val="30"/>
          <w:szCs w:val="30"/>
        </w:rPr>
        <w:tab/>
        <w:t>WHAT THAT MEANT. I KNEW HE HAD MURDERED HER," BILL SAID ON</w:t>
      </w:r>
    </w:p>
    <w:p w:rsidR="004215D6" w:rsidRDefault="004215D6">
      <w:pPr>
        <w:spacing w:before="43" w:after="0" w:line="345" w:lineRule="exact"/>
        <w:ind w:left="1523"/>
      </w:pPr>
      <w:r>
        <w:rPr>
          <w:rFonts w:ascii="Microsoft Sans Serif" w:hAnsi="Microsoft Sans Serif" w:cs="Microsoft Sans Serif"/>
          <w:color w:val="000000"/>
          <w:sz w:val="30"/>
          <w:szCs w:val="30"/>
        </w:rPr>
        <w:t>THE PODCAST.</w:t>
      </w:r>
    </w:p>
    <w:p w:rsidR="004215D6" w:rsidRDefault="004215D6">
      <w:pPr>
        <w:spacing w:before="131" w:after="0" w:line="736" w:lineRule="exact"/>
        <w:ind w:left="10"/>
      </w:pPr>
      <w:r>
        <w:rPr>
          <w:rFonts w:ascii="Arial" w:hAnsi="Arial" w:cs="Arial"/>
          <w:color w:val="B80D0E"/>
          <w:sz w:val="64"/>
          <w:szCs w:val="64"/>
        </w:rPr>
        <w:br w:type="column"/>
        <w:t>•</w:t>
      </w:r>
      <w:r>
        <w:rPr>
          <w:rFonts w:ascii="Microsoft Sans Serif" w:hAnsi="Microsoft Sans Serif" w:cs="Microsoft Sans Serif"/>
          <w:color w:val="000000"/>
          <w:sz w:val="40"/>
          <w:szCs w:val="40"/>
        </w:rPr>
        <w:t xml:space="preserve"> SHARON HENSLEY.</w:t>
      </w:r>
    </w:p>
    <w:p w:rsidR="004215D6" w:rsidRDefault="004215D6">
      <w:pPr>
        <w:spacing w:after="0" w:line="240" w:lineRule="exact"/>
        <w:rPr>
          <w:sz w:val="12"/>
          <w:szCs w:val="12"/>
        </w:rPr>
        <w:sectPr w:rsidR="004215D6">
          <w:type w:val="continuous"/>
          <w:pgSz w:w="19200" w:h="10800"/>
          <w:pgMar w:top="-20" w:right="0" w:bottom="-20" w:left="0" w:header="0" w:footer="0" w:gutter="0"/>
          <w:cols w:num="2" w:space="720" w:equalWidth="0">
            <w:col w:w="13270" w:space="160"/>
            <w:col w:w="5610"/>
          </w:cols>
        </w:sectPr>
      </w:pPr>
    </w:p>
    <w:p w:rsidR="004215D6" w:rsidRDefault="004215D6">
      <w:pPr>
        <w:spacing w:after="0" w:line="240" w:lineRule="exact"/>
        <w:rPr>
          <w:sz w:val="12"/>
          <w:szCs w:val="12"/>
        </w:rPr>
        <w:sectPr w:rsidR="004215D6">
          <w:type w:val="continuous"/>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42" type="#_x0000_t75" style="position:absolute;margin-left:0;margin-top:0;width:960pt;height:540pt;z-index:-251641856;mso-position-horizontal-relative:page;mso-position-vertical-relative:page" o:allowincell="f">
            <v:imagedata r:id="rId19" o:title=""/>
            <w10:wrap anchorx="page" anchory="page"/>
          </v:shape>
        </w:pict>
      </w:r>
    </w:p>
    <w:p w:rsidR="004215D6" w:rsidRDefault="004215D6">
      <w:pPr>
        <w:spacing w:before="514" w:after="0" w:line="1242" w:lineRule="exact"/>
        <w:ind w:left="263"/>
      </w:pPr>
      <w:r>
        <w:rPr>
          <w:rFonts w:ascii="Impact" w:hAnsi="Impact" w:cs="Impact"/>
          <w:color w:val="B80D0E"/>
          <w:sz w:val="108"/>
          <w:szCs w:val="108"/>
        </w:rPr>
        <w:t>WIFE 2 - ANNETTE VAIL</w:t>
      </w:r>
    </w:p>
    <w:p w:rsidR="004215D6" w:rsidRDefault="004215D6">
      <w:pPr>
        <w:spacing w:before="322" w:after="0" w:line="560" w:lineRule="exact"/>
        <w:ind w:left="263" w:right="7608"/>
      </w:pPr>
      <w:r>
        <w:rPr>
          <w:rFonts w:ascii="Arial" w:hAnsi="Arial" w:cs="Arial"/>
          <w:color w:val="B80D0E"/>
          <w:sz w:val="64"/>
          <w:szCs w:val="64"/>
        </w:rPr>
        <w:t>•</w:t>
      </w:r>
      <w:r>
        <w:rPr>
          <w:rFonts w:ascii="Microsoft Sans Serif" w:hAnsi="Microsoft Sans Serif" w:cs="Microsoft Sans Serif"/>
          <w:color w:val="000000"/>
          <w:sz w:val="40"/>
          <w:szCs w:val="40"/>
        </w:rPr>
        <w:t xml:space="preserve"> FELIX MET HIS SECOND WIFE, ANNETTE VAIL, IN 1982 </w:t>
      </w:r>
      <w:r>
        <w:br/>
      </w:r>
      <w:r>
        <w:rPr>
          <w:rFonts w:ascii="Microsoft Sans Serif" w:hAnsi="Microsoft Sans Serif" w:cs="Microsoft Sans Serif"/>
          <w:color w:val="000000"/>
          <w:sz w:val="40"/>
          <w:szCs w:val="40"/>
        </w:rPr>
        <w:t>WHEN SHE WAS JUST 15 YEARS OLD, AND HE WAS 44.</w:t>
      </w:r>
    </w:p>
    <w:p w:rsidR="004215D6" w:rsidRDefault="004215D6">
      <w:pPr>
        <w:spacing w:before="204" w:after="0" w:line="580" w:lineRule="exact"/>
        <w:ind w:left="263" w:right="7804"/>
      </w:pPr>
      <w:r>
        <w:rPr>
          <w:rFonts w:ascii="Arial" w:hAnsi="Arial" w:cs="Arial"/>
          <w:color w:val="B80D0E"/>
          <w:sz w:val="64"/>
          <w:szCs w:val="64"/>
        </w:rPr>
        <w:t>•</w:t>
      </w:r>
      <w:r>
        <w:rPr>
          <w:rFonts w:ascii="Microsoft Sans Serif" w:hAnsi="Microsoft Sans Serif" w:cs="Microsoft Sans Serif"/>
          <w:color w:val="000000"/>
          <w:sz w:val="40"/>
          <w:szCs w:val="40"/>
        </w:rPr>
        <w:t xml:space="preserve"> THE TWO FIRST SAW ONE ANOTHER IN TEXAS WHEN VAIL WAS DRIVING HIS MOTORCYCLE THROUGH HER NEIGHBORHOOD WHILE SHE WAS HAVING A YARD</w:t>
      </w:r>
    </w:p>
    <w:p w:rsidR="004215D6" w:rsidRDefault="004215D6">
      <w:pPr>
        <w:spacing w:before="100" w:after="0" w:line="460" w:lineRule="exact"/>
        <w:ind w:left="624"/>
      </w:pPr>
      <w:r>
        <w:rPr>
          <w:rFonts w:ascii="Microsoft Sans Serif" w:hAnsi="Microsoft Sans Serif" w:cs="Microsoft Sans Serif"/>
          <w:color w:val="000000"/>
          <w:sz w:val="40"/>
          <w:szCs w:val="40"/>
        </w:rPr>
        <w:t>SALE.</w:t>
      </w:r>
    </w:p>
    <w:p w:rsidR="004215D6" w:rsidRDefault="004215D6">
      <w:pPr>
        <w:spacing w:before="291" w:after="0" w:line="471" w:lineRule="exact"/>
        <w:ind w:left="263"/>
      </w:pPr>
      <w:r>
        <w:rPr>
          <w:rFonts w:ascii="Arial" w:hAnsi="Arial" w:cs="Arial"/>
          <w:color w:val="B80D0E"/>
          <w:sz w:val="64"/>
          <w:szCs w:val="64"/>
        </w:rPr>
        <w:t>•</w:t>
      </w:r>
      <w:r>
        <w:rPr>
          <w:rFonts w:ascii="Microsoft Sans Serif" w:hAnsi="Microsoft Sans Serif" w:cs="Microsoft Sans Serif"/>
          <w:color w:val="000000"/>
          <w:sz w:val="40"/>
          <w:szCs w:val="40"/>
        </w:rPr>
        <w:t xml:space="preserve"> THEN WHILE ANNETTE WAS AWAY AT AN OUT-OF-</w:t>
      </w:r>
    </w:p>
    <w:p w:rsidR="004215D6" w:rsidRDefault="004215D6">
      <w:pPr>
        <w:tabs>
          <w:tab w:val="left" w:pos="13325"/>
        </w:tabs>
        <w:spacing w:before="123" w:after="0" w:line="471" w:lineRule="exact"/>
        <w:ind w:left="624"/>
      </w:pPr>
      <w:r>
        <w:rPr>
          <w:rFonts w:ascii="Microsoft Sans Serif" w:hAnsi="Microsoft Sans Serif" w:cs="Microsoft Sans Serif"/>
          <w:color w:val="000000"/>
          <w:sz w:val="40"/>
          <w:szCs w:val="40"/>
        </w:rPr>
        <w:t>TOWN SPECIAL MUSIC SCHOOL, ROSE LEARNED THAT</w:t>
      </w:r>
      <w:r>
        <w:rPr>
          <w:rFonts w:ascii="Arial" w:hAnsi="Arial" w:cs="Arial"/>
          <w:color w:val="B80D0E"/>
          <w:sz w:val="64"/>
          <w:szCs w:val="64"/>
        </w:rPr>
        <w:tab/>
        <w:t>•</w:t>
      </w:r>
      <w:r>
        <w:rPr>
          <w:rFonts w:ascii="Microsoft Sans Serif" w:hAnsi="Microsoft Sans Serif" w:cs="Microsoft Sans Serif"/>
          <w:color w:val="000000"/>
          <w:sz w:val="40"/>
          <w:szCs w:val="40"/>
        </w:rPr>
        <w:t xml:space="preserve"> ANNETTE VAIL.</w:t>
      </w:r>
    </w:p>
    <w:p w:rsidR="004215D6" w:rsidRDefault="004215D6">
      <w:pPr>
        <w:spacing w:before="105" w:after="0" w:line="460" w:lineRule="exact"/>
        <w:ind w:left="624"/>
      </w:pPr>
      <w:r>
        <w:rPr>
          <w:rFonts w:ascii="Microsoft Sans Serif" w:hAnsi="Microsoft Sans Serif" w:cs="Microsoft Sans Serif"/>
          <w:color w:val="000000"/>
          <w:sz w:val="40"/>
          <w:szCs w:val="40"/>
        </w:rPr>
        <w:t>HER DAUGHTER AND VAIL WERE SECRETLY DATING.</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43" type="#_x0000_t75" style="position:absolute;margin-left:0;margin-top:0;width:960pt;height:540pt;z-index:-251640832;mso-position-horizontal-relative:page;mso-position-vertical-relative:page" o:allowincell="f">
            <v:imagedata r:id="rId20" o:title=""/>
            <w10:wrap anchorx="page" anchory="page"/>
          </v:shape>
        </w:pict>
      </w:r>
    </w:p>
    <w:p w:rsidR="004215D6" w:rsidRDefault="004215D6">
      <w:pPr>
        <w:spacing w:after="0" w:line="471" w:lineRule="exact"/>
        <w:ind w:left="342"/>
        <w:rPr>
          <w:sz w:val="24"/>
          <w:szCs w:val="24"/>
        </w:rPr>
      </w:pPr>
    </w:p>
    <w:p w:rsidR="004215D6" w:rsidRDefault="004215D6">
      <w:pPr>
        <w:spacing w:after="0" w:line="471" w:lineRule="exact"/>
        <w:ind w:left="342"/>
        <w:rPr>
          <w:sz w:val="24"/>
          <w:szCs w:val="24"/>
        </w:rPr>
      </w:pPr>
    </w:p>
    <w:p w:rsidR="004215D6" w:rsidRDefault="004215D6">
      <w:pPr>
        <w:spacing w:after="0" w:line="471" w:lineRule="exact"/>
        <w:ind w:left="342"/>
        <w:rPr>
          <w:sz w:val="24"/>
          <w:szCs w:val="24"/>
        </w:rPr>
      </w:pPr>
    </w:p>
    <w:p w:rsidR="004215D6" w:rsidRDefault="004215D6">
      <w:pPr>
        <w:spacing w:before="118" w:after="0" w:line="471" w:lineRule="exact"/>
        <w:ind w:left="342"/>
      </w:pPr>
      <w:r>
        <w:rPr>
          <w:rFonts w:ascii="Arial" w:hAnsi="Arial" w:cs="Arial"/>
          <w:color w:val="B80D0E"/>
          <w:sz w:val="64"/>
          <w:szCs w:val="64"/>
        </w:rPr>
        <w:t>•</w:t>
      </w:r>
      <w:r>
        <w:rPr>
          <w:rFonts w:ascii="Microsoft Sans Serif" w:hAnsi="Microsoft Sans Serif" w:cs="Microsoft Sans Serif"/>
          <w:color w:val="000000"/>
          <w:sz w:val="40"/>
          <w:szCs w:val="40"/>
        </w:rPr>
        <w:t xml:space="preserve"> THE COUPLE MARRIED IN 1983. SINCE</w:t>
      </w:r>
    </w:p>
    <w:p w:rsidR="004215D6" w:rsidRDefault="004215D6">
      <w:pPr>
        <w:spacing w:before="99" w:after="0" w:line="460" w:lineRule="exact"/>
        <w:ind w:left="702"/>
      </w:pPr>
      <w:r>
        <w:rPr>
          <w:rFonts w:ascii="Microsoft Sans Serif" w:hAnsi="Microsoft Sans Serif" w:cs="Microsoft Sans Serif"/>
          <w:color w:val="000000"/>
          <w:sz w:val="40"/>
          <w:szCs w:val="40"/>
        </w:rPr>
        <w:t>ANNETTE WAS ONLY 17, SHE HAD TO HAVE</w:t>
      </w:r>
    </w:p>
    <w:p w:rsidR="004215D6" w:rsidRDefault="004215D6">
      <w:pPr>
        <w:spacing w:before="120" w:after="0" w:line="460" w:lineRule="exact"/>
        <w:ind w:left="702"/>
      </w:pPr>
      <w:r>
        <w:rPr>
          <w:rFonts w:ascii="Microsoft Sans Serif" w:hAnsi="Microsoft Sans Serif" w:cs="Microsoft Sans Serif"/>
          <w:color w:val="000000"/>
          <w:sz w:val="40"/>
          <w:szCs w:val="40"/>
        </w:rPr>
        <w:t>HER MOTHER'S PERMISSION TO MARRY HIM.</w:t>
      </w:r>
    </w:p>
    <w:p w:rsidR="004215D6" w:rsidRDefault="004215D6">
      <w:pPr>
        <w:spacing w:before="221" w:after="0" w:line="580" w:lineRule="exact"/>
        <w:ind w:left="342" w:right="9604"/>
      </w:pPr>
      <w:r>
        <w:rPr>
          <w:rFonts w:ascii="Arial" w:hAnsi="Arial" w:cs="Arial"/>
          <w:color w:val="B80D0E"/>
          <w:sz w:val="64"/>
          <w:szCs w:val="64"/>
        </w:rPr>
        <w:t>•</w:t>
      </w:r>
      <w:r>
        <w:rPr>
          <w:rFonts w:ascii="Microsoft Sans Serif" w:hAnsi="Microsoft Sans Serif" w:cs="Microsoft Sans Serif"/>
          <w:color w:val="B80D0E"/>
          <w:sz w:val="40"/>
          <w:szCs w:val="40"/>
        </w:rPr>
        <w:t xml:space="preserve"> "WHAT I DID THEN BY LETTING HER GO OFF </w:t>
      </w:r>
      <w:r>
        <w:br/>
      </w:r>
      <w:r>
        <w:rPr>
          <w:rFonts w:ascii="Microsoft Sans Serif" w:hAnsi="Microsoft Sans Serif" w:cs="Microsoft Sans Serif"/>
          <w:color w:val="B80D0E"/>
          <w:sz w:val="40"/>
          <w:szCs w:val="40"/>
        </w:rPr>
        <w:t>WITH FELIX IS NOT SOMETHING I'M PROUD</w:t>
      </w:r>
    </w:p>
    <w:p w:rsidR="004215D6" w:rsidRDefault="004215D6">
      <w:pPr>
        <w:spacing w:before="100" w:after="0" w:line="460" w:lineRule="exact"/>
        <w:ind w:left="702"/>
      </w:pPr>
      <w:r>
        <w:rPr>
          <w:rFonts w:ascii="Microsoft Sans Serif" w:hAnsi="Microsoft Sans Serif" w:cs="Microsoft Sans Serif"/>
          <w:color w:val="B80D0E"/>
          <w:sz w:val="40"/>
          <w:szCs w:val="40"/>
        </w:rPr>
        <w:t>OF. YEAH, AND I TRUSTED HER. AND I</w:t>
      </w:r>
    </w:p>
    <w:p w:rsidR="004215D6" w:rsidRDefault="004215D6">
      <w:pPr>
        <w:spacing w:before="100" w:after="0" w:line="460" w:lineRule="exact"/>
        <w:ind w:left="702"/>
      </w:pPr>
      <w:r>
        <w:rPr>
          <w:rFonts w:ascii="Microsoft Sans Serif" w:hAnsi="Microsoft Sans Serif" w:cs="Microsoft Sans Serif"/>
          <w:color w:val="B80D0E"/>
          <w:sz w:val="40"/>
          <w:szCs w:val="40"/>
        </w:rPr>
        <w:t>REALLY THOUGHT SHE WAS IN LOVE WITH</w:t>
      </w:r>
    </w:p>
    <w:p w:rsidR="004215D6" w:rsidRDefault="004215D6">
      <w:pPr>
        <w:spacing w:before="120" w:after="0" w:line="460" w:lineRule="exact"/>
        <w:ind w:left="702"/>
      </w:pPr>
      <w:r>
        <w:rPr>
          <w:rFonts w:ascii="Microsoft Sans Serif" w:hAnsi="Microsoft Sans Serif" w:cs="Microsoft Sans Serif"/>
          <w:color w:val="B80D0E"/>
          <w:sz w:val="40"/>
          <w:szCs w:val="40"/>
        </w:rPr>
        <w:t>HIM AND I DIDN'T KNOW HE WAS A BAD GUY,"</w:t>
      </w:r>
    </w:p>
    <w:p w:rsidR="004215D6" w:rsidRDefault="004215D6">
      <w:pPr>
        <w:spacing w:before="120" w:after="0" w:line="460" w:lineRule="exact"/>
        <w:ind w:left="702"/>
      </w:pPr>
      <w:r>
        <w:rPr>
          <w:rFonts w:ascii="Microsoft Sans Serif" w:hAnsi="Microsoft Sans Serif" w:cs="Microsoft Sans Serif"/>
          <w:color w:val="B80D0E"/>
          <w:sz w:val="40"/>
          <w:szCs w:val="40"/>
        </w:rPr>
        <w:t>ROSE SAID. "I'VE STRUGGLED WITH IT</w:t>
      </w:r>
    </w:p>
    <w:p w:rsidR="004215D6" w:rsidRDefault="004215D6">
      <w:pPr>
        <w:spacing w:before="120" w:after="0" w:line="460" w:lineRule="exact"/>
        <w:ind w:left="702"/>
      </w:pPr>
      <w:r>
        <w:rPr>
          <w:rFonts w:ascii="Microsoft Sans Serif" w:hAnsi="Microsoft Sans Serif" w:cs="Microsoft Sans Serif"/>
          <w:color w:val="B80D0E"/>
          <w:sz w:val="40"/>
          <w:szCs w:val="40"/>
        </w:rPr>
        <w:t>TREMENDOUSLY."</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44" type="#_x0000_t75" style="position:absolute;margin-left:0;margin-top:0;width:960pt;height:540pt;z-index:-251639808;mso-position-horizontal-relative:page;mso-position-vertical-relative:page" o:allowincell="f">
            <v:imagedata r:id="rId21" o:title=""/>
            <w10:wrap anchorx="page" anchory="page"/>
          </v:shape>
        </w:pict>
      </w:r>
    </w:p>
    <w:p w:rsidR="004215D6" w:rsidRDefault="004215D6">
      <w:pPr>
        <w:spacing w:after="0" w:line="576" w:lineRule="exact"/>
        <w:ind w:left="297"/>
        <w:rPr>
          <w:sz w:val="24"/>
          <w:szCs w:val="24"/>
        </w:rPr>
      </w:pPr>
    </w:p>
    <w:p w:rsidR="004215D6" w:rsidRDefault="004215D6">
      <w:pPr>
        <w:spacing w:after="0" w:line="576" w:lineRule="exact"/>
        <w:ind w:left="297"/>
        <w:rPr>
          <w:sz w:val="24"/>
          <w:szCs w:val="24"/>
        </w:rPr>
      </w:pPr>
    </w:p>
    <w:p w:rsidR="004215D6" w:rsidRDefault="004215D6">
      <w:pPr>
        <w:spacing w:before="473" w:after="0" w:line="576" w:lineRule="exact"/>
        <w:ind w:left="297" w:right="8123"/>
      </w:pPr>
      <w:r>
        <w:rPr>
          <w:rFonts w:ascii="Arial" w:hAnsi="Arial" w:cs="Arial"/>
          <w:color w:val="B80D0E"/>
          <w:sz w:val="64"/>
          <w:szCs w:val="64"/>
        </w:rPr>
        <w:t>•</w:t>
      </w:r>
      <w:r>
        <w:rPr>
          <w:rFonts w:ascii="Microsoft Sans Serif" w:hAnsi="Microsoft Sans Serif" w:cs="Microsoft Sans Serif"/>
          <w:color w:val="000000"/>
          <w:sz w:val="40"/>
          <w:szCs w:val="40"/>
        </w:rPr>
        <w:t xml:space="preserve"> AFTER ANNETTE GRADUATED, THE COUPLE TOOK OFF OF A CROSS-COUNTRY MOTORCYCLE </w:t>
      </w:r>
      <w:r>
        <w:br/>
      </w:r>
      <w:r>
        <w:rPr>
          <w:rFonts w:ascii="Microsoft Sans Serif" w:hAnsi="Microsoft Sans Serif" w:cs="Microsoft Sans Serif"/>
          <w:color w:val="000000"/>
          <w:sz w:val="40"/>
          <w:szCs w:val="40"/>
        </w:rPr>
        <w:t xml:space="preserve">ADVENTURE. THE TRIP LASTED SEVERAL MONTHS, AND ANNETTE RETURNED WITHOUT VAIL. SHE </w:t>
      </w:r>
      <w:r>
        <w:br/>
      </w:r>
      <w:r>
        <w:rPr>
          <w:rFonts w:ascii="Microsoft Sans Serif" w:hAnsi="Microsoft Sans Serif" w:cs="Microsoft Sans Serif"/>
          <w:color w:val="000000"/>
          <w:sz w:val="40"/>
          <w:szCs w:val="40"/>
        </w:rPr>
        <w:t xml:space="preserve">TOLD HER MOTHER THAT SHE HAD A PAINFUL </w:t>
      </w:r>
      <w:r>
        <w:br/>
      </w:r>
      <w:r>
        <w:rPr>
          <w:rFonts w:ascii="Microsoft Sans Serif" w:hAnsi="Microsoft Sans Serif" w:cs="Microsoft Sans Serif"/>
          <w:color w:val="000000"/>
          <w:sz w:val="40"/>
          <w:szCs w:val="40"/>
        </w:rPr>
        <w:t>ABORTION AND WANTED A DIVORCE AND TO MOVE BACK IN WITH HER.</w:t>
      </w:r>
    </w:p>
    <w:p w:rsidR="004215D6" w:rsidRDefault="004215D6">
      <w:pPr>
        <w:spacing w:before="280" w:after="0" w:line="460" w:lineRule="exact"/>
        <w:ind w:left="297"/>
      </w:pPr>
      <w:r>
        <w:rPr>
          <w:rFonts w:ascii="Arial" w:hAnsi="Arial" w:cs="Arial"/>
          <w:color w:val="B80D0E"/>
          <w:sz w:val="64"/>
          <w:szCs w:val="64"/>
        </w:rPr>
        <w:t>•</w:t>
      </w:r>
      <w:r>
        <w:rPr>
          <w:rFonts w:ascii="Microsoft Sans Serif" w:hAnsi="Microsoft Sans Serif" w:cs="Microsoft Sans Serif"/>
          <w:color w:val="B80D0E"/>
          <w:sz w:val="40"/>
          <w:szCs w:val="40"/>
        </w:rPr>
        <w:t xml:space="preserve"> "IT WAS NOT AT ALL LIKE HER TO THAT EASILY GET</w:t>
      </w:r>
    </w:p>
    <w:p w:rsidR="004215D6" w:rsidRDefault="004215D6">
      <w:pPr>
        <w:tabs>
          <w:tab w:val="left" w:pos="11565"/>
        </w:tabs>
        <w:spacing w:before="133" w:after="0" w:line="460" w:lineRule="exact"/>
        <w:ind w:left="657"/>
      </w:pPr>
      <w:r>
        <w:rPr>
          <w:rFonts w:ascii="Microsoft Sans Serif" w:hAnsi="Microsoft Sans Serif" w:cs="Microsoft Sans Serif"/>
          <w:color w:val="B80D0E"/>
          <w:sz w:val="40"/>
          <w:szCs w:val="40"/>
        </w:rPr>
        <w:t xml:space="preserve">RID OF A BABY," </w:t>
      </w:r>
      <w:r>
        <w:rPr>
          <w:rFonts w:ascii="Microsoft Sans Serif" w:hAnsi="Microsoft Sans Serif" w:cs="Microsoft Sans Serif"/>
          <w:color w:val="000000"/>
          <w:sz w:val="40"/>
          <w:szCs w:val="40"/>
        </w:rPr>
        <w:t>ROSE SAID.</w:t>
      </w:r>
      <w:r>
        <w:rPr>
          <w:rFonts w:ascii="Arial" w:hAnsi="Arial" w:cs="Arial"/>
          <w:color w:val="B80D0E"/>
          <w:sz w:val="51"/>
          <w:szCs w:val="51"/>
        </w:rPr>
        <w:tab/>
        <w:t>•</w:t>
      </w:r>
      <w:r>
        <w:rPr>
          <w:rFonts w:ascii="Microsoft Sans Serif" w:hAnsi="Microsoft Sans Serif" w:cs="Microsoft Sans Serif"/>
          <w:color w:val="000000"/>
          <w:sz w:val="32"/>
          <w:szCs w:val="32"/>
        </w:rPr>
        <w:t xml:space="preserve"> ANNETTE AND HER MOTHER ROSE.</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45" type="#_x0000_t75" style="position:absolute;margin-left:0;margin-top:0;width:960pt;height:540pt;z-index:-251638784;mso-position-horizontal-relative:page;mso-position-vertical-relative:page" o:allowincell="f">
            <v:imagedata r:id="rId22" o:title=""/>
            <w10:wrap anchorx="page" anchory="page"/>
          </v:shape>
        </w:pict>
      </w:r>
    </w:p>
    <w:p w:rsidR="004215D6" w:rsidRDefault="004215D6">
      <w:pPr>
        <w:spacing w:after="0" w:line="580" w:lineRule="exact"/>
        <w:ind w:left="263"/>
        <w:rPr>
          <w:sz w:val="24"/>
          <w:szCs w:val="24"/>
        </w:rPr>
      </w:pPr>
    </w:p>
    <w:p w:rsidR="004215D6" w:rsidRDefault="004215D6">
      <w:pPr>
        <w:spacing w:before="461" w:after="0" w:line="580" w:lineRule="exact"/>
        <w:ind w:left="263" w:right="8526"/>
      </w:pPr>
      <w:r>
        <w:rPr>
          <w:rFonts w:ascii="Arial" w:hAnsi="Arial" w:cs="Arial"/>
          <w:color w:val="B80D0E"/>
          <w:sz w:val="64"/>
          <w:szCs w:val="64"/>
        </w:rPr>
        <w:t>•</w:t>
      </w:r>
      <w:r>
        <w:rPr>
          <w:rFonts w:ascii="Microsoft Sans Serif" w:hAnsi="Microsoft Sans Serif" w:cs="Microsoft Sans Serif"/>
          <w:color w:val="000000"/>
          <w:sz w:val="40"/>
          <w:szCs w:val="40"/>
        </w:rPr>
        <w:t xml:space="preserve"> ANNETTE ISOLATED HERSELF IN A ROOM AT HER </w:t>
      </w:r>
      <w:r>
        <w:br/>
      </w:r>
      <w:r>
        <w:rPr>
          <w:rFonts w:ascii="Microsoft Sans Serif" w:hAnsi="Microsoft Sans Serif" w:cs="Microsoft Sans Serif"/>
          <w:color w:val="000000"/>
          <w:sz w:val="40"/>
          <w:szCs w:val="40"/>
        </w:rPr>
        <w:t>MOTHER'S HOME, CALLING IT "</w:t>
      </w:r>
      <w:r>
        <w:rPr>
          <w:rFonts w:ascii="Microsoft Sans Serif" w:hAnsi="Microsoft Sans Serif" w:cs="Microsoft Sans Serif"/>
          <w:color w:val="B80D0E"/>
          <w:sz w:val="40"/>
          <w:szCs w:val="40"/>
        </w:rPr>
        <w:t>SILENT THERAPY</w:t>
      </w:r>
      <w:r>
        <w:rPr>
          <w:rFonts w:ascii="Microsoft Sans Serif" w:hAnsi="Microsoft Sans Serif" w:cs="Microsoft Sans Serif"/>
          <w:color w:val="000000"/>
          <w:sz w:val="40"/>
          <w:szCs w:val="40"/>
        </w:rPr>
        <w:t>".</w:t>
      </w:r>
    </w:p>
    <w:p w:rsidR="004215D6" w:rsidRDefault="004215D6">
      <w:pPr>
        <w:spacing w:before="217" w:after="0" w:line="560" w:lineRule="exact"/>
        <w:ind w:left="263" w:right="7182"/>
      </w:pPr>
      <w:r>
        <w:rPr>
          <w:rFonts w:ascii="Arial" w:hAnsi="Arial" w:cs="Arial"/>
          <w:color w:val="B80D0E"/>
          <w:sz w:val="64"/>
          <w:szCs w:val="64"/>
        </w:rPr>
        <w:t>•</w:t>
      </w:r>
      <w:r>
        <w:rPr>
          <w:rFonts w:ascii="Microsoft Sans Serif" w:hAnsi="Microsoft Sans Serif" w:cs="Microsoft Sans Serif"/>
          <w:color w:val="000000"/>
          <w:sz w:val="40"/>
          <w:szCs w:val="40"/>
        </w:rPr>
        <w:t xml:space="preserve"> ROSE BROUGHT HER FOOD AND WATER, BUT ANNETTE </w:t>
      </w:r>
      <w:r>
        <w:br/>
      </w:r>
      <w:r>
        <w:rPr>
          <w:rFonts w:ascii="Microsoft Sans Serif" w:hAnsi="Microsoft Sans Serif" w:cs="Microsoft Sans Serif"/>
          <w:color w:val="000000"/>
          <w:sz w:val="40"/>
          <w:szCs w:val="40"/>
        </w:rPr>
        <w:t>SPOKE TO NO ONE, INCLUDING VAIL, WHO REPEATEDLY</w:t>
      </w:r>
    </w:p>
    <w:p w:rsidR="004215D6" w:rsidRDefault="004215D6">
      <w:pPr>
        <w:spacing w:before="103" w:after="0" w:line="460" w:lineRule="exact"/>
        <w:ind w:left="624"/>
      </w:pPr>
      <w:r>
        <w:rPr>
          <w:rFonts w:ascii="Microsoft Sans Serif" w:hAnsi="Microsoft Sans Serif" w:cs="Microsoft Sans Serif"/>
          <w:color w:val="000000"/>
          <w:sz w:val="40"/>
          <w:szCs w:val="40"/>
        </w:rPr>
        <w:t>CALLED ON THE PHONE.</w:t>
      </w:r>
    </w:p>
    <w:p w:rsidR="004215D6" w:rsidRDefault="004215D6">
      <w:pPr>
        <w:spacing w:before="221" w:after="0" w:line="580" w:lineRule="exact"/>
        <w:ind w:left="263" w:right="7968"/>
      </w:pPr>
      <w:r>
        <w:rPr>
          <w:rFonts w:ascii="Arial" w:hAnsi="Arial" w:cs="Arial"/>
          <w:color w:val="B80D0E"/>
          <w:sz w:val="64"/>
          <w:szCs w:val="64"/>
        </w:rPr>
        <w:t>•</w:t>
      </w:r>
      <w:r>
        <w:rPr>
          <w:rFonts w:ascii="Microsoft Sans Serif" w:hAnsi="Microsoft Sans Serif" w:cs="Microsoft Sans Serif"/>
          <w:color w:val="000000"/>
          <w:sz w:val="40"/>
          <w:szCs w:val="40"/>
        </w:rPr>
        <w:t xml:space="preserve"> WHEN ANNETTE TOLD HER MOTHER THAT SHE WAS </w:t>
      </w:r>
      <w:r>
        <w:br/>
      </w:r>
      <w:r>
        <w:rPr>
          <w:rFonts w:ascii="Microsoft Sans Serif" w:hAnsi="Microsoft Sans Serif" w:cs="Microsoft Sans Serif"/>
          <w:color w:val="000000"/>
          <w:sz w:val="40"/>
          <w:szCs w:val="40"/>
        </w:rPr>
        <w:t>GOING TO EMERGE FROM THE ROOM SOON, VAIL</w:t>
      </w:r>
    </w:p>
    <w:p w:rsidR="004215D6" w:rsidRDefault="004215D6">
      <w:pPr>
        <w:spacing w:before="100" w:after="0" w:line="460" w:lineRule="exact"/>
        <w:ind w:left="624"/>
      </w:pPr>
      <w:r>
        <w:rPr>
          <w:rFonts w:ascii="Microsoft Sans Serif" w:hAnsi="Microsoft Sans Serif" w:cs="Microsoft Sans Serif"/>
          <w:color w:val="000000"/>
          <w:sz w:val="40"/>
          <w:szCs w:val="40"/>
        </w:rPr>
        <w:t>SOMEHOW HEARD ABOUT IT AND SHOWED UP AT THE</w:t>
      </w:r>
    </w:p>
    <w:p w:rsidR="004215D6" w:rsidRDefault="004215D6">
      <w:pPr>
        <w:spacing w:before="120" w:after="0" w:line="460" w:lineRule="exact"/>
        <w:ind w:left="624"/>
      </w:pPr>
      <w:r>
        <w:rPr>
          <w:rFonts w:ascii="Microsoft Sans Serif" w:hAnsi="Microsoft Sans Serif" w:cs="Microsoft Sans Serif"/>
          <w:color w:val="000000"/>
          <w:sz w:val="40"/>
          <w:szCs w:val="40"/>
        </w:rPr>
        <w:t>HOME.</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46" type="#_x0000_t75" style="position:absolute;margin-left:0;margin-top:0;width:960pt;height:540pt;z-index:-251637760;mso-position-horizontal-relative:page;mso-position-vertical-relative:page" o:allowincell="f">
            <v:imagedata r:id="rId23" o:title=""/>
            <w10:wrap anchorx="page" anchory="page"/>
          </v:shape>
        </w:pict>
      </w:r>
    </w:p>
    <w:p w:rsidR="004215D6" w:rsidRDefault="004215D6">
      <w:pPr>
        <w:spacing w:after="0" w:line="580" w:lineRule="exact"/>
        <w:ind w:left="475"/>
        <w:rPr>
          <w:sz w:val="24"/>
          <w:szCs w:val="24"/>
        </w:rPr>
      </w:pPr>
    </w:p>
    <w:p w:rsidR="004215D6" w:rsidRDefault="004215D6">
      <w:pPr>
        <w:spacing w:before="421" w:after="0" w:line="580" w:lineRule="exact"/>
        <w:ind w:left="475" w:right="8449"/>
      </w:pPr>
      <w:r>
        <w:rPr>
          <w:rFonts w:ascii="Arial" w:hAnsi="Arial" w:cs="Arial"/>
          <w:color w:val="B80D0E"/>
          <w:sz w:val="64"/>
          <w:szCs w:val="64"/>
        </w:rPr>
        <w:t>•</w:t>
      </w:r>
      <w:r>
        <w:rPr>
          <w:rFonts w:ascii="Microsoft Sans Serif" w:hAnsi="Microsoft Sans Serif" w:cs="Microsoft Sans Serif"/>
          <w:color w:val="000000"/>
          <w:sz w:val="40"/>
          <w:szCs w:val="40"/>
        </w:rPr>
        <w:t xml:space="preserve"> HE CONVINCED THE YOUNG WOMAN TO LET HIM </w:t>
      </w:r>
      <w:r>
        <w:br/>
      </w:r>
      <w:r>
        <w:rPr>
          <w:rFonts w:ascii="Microsoft Sans Serif" w:hAnsi="Microsoft Sans Serif" w:cs="Microsoft Sans Serif"/>
          <w:color w:val="000000"/>
          <w:sz w:val="40"/>
          <w:szCs w:val="40"/>
        </w:rPr>
        <w:t>BACK IN HER LIFE AND TO PUSH HER MOM OUT.</w:t>
      </w:r>
    </w:p>
    <w:p w:rsidR="004215D6" w:rsidRDefault="004215D6">
      <w:pPr>
        <w:spacing w:before="200" w:after="0" w:line="580" w:lineRule="exact"/>
        <w:ind w:left="475" w:right="8611"/>
      </w:pPr>
      <w:r>
        <w:rPr>
          <w:rFonts w:ascii="Arial" w:hAnsi="Arial" w:cs="Arial"/>
          <w:color w:val="B80D0E"/>
          <w:sz w:val="64"/>
          <w:szCs w:val="64"/>
        </w:rPr>
        <w:t>•</w:t>
      </w:r>
      <w:r>
        <w:rPr>
          <w:rFonts w:ascii="Microsoft Sans Serif" w:hAnsi="Microsoft Sans Serif" w:cs="Microsoft Sans Serif"/>
          <w:color w:val="000000"/>
          <w:sz w:val="40"/>
          <w:szCs w:val="40"/>
        </w:rPr>
        <w:t xml:space="preserve"> ROSE SAID HER DAUGHTER AND VAIL ALL BUT </w:t>
      </w:r>
      <w:r>
        <w:br/>
      </w:r>
      <w:r>
        <w:rPr>
          <w:rFonts w:ascii="Microsoft Sans Serif" w:hAnsi="Microsoft Sans Serif" w:cs="Microsoft Sans Serif"/>
          <w:color w:val="000000"/>
          <w:sz w:val="40"/>
          <w:szCs w:val="40"/>
        </w:rPr>
        <w:t>DEMANDED THAT SHE VACATE THE PROPERTY.</w:t>
      </w:r>
    </w:p>
    <w:p w:rsidR="004215D6" w:rsidRDefault="004215D6">
      <w:pPr>
        <w:spacing w:before="100" w:after="0" w:line="460" w:lineRule="exact"/>
        <w:ind w:left="835"/>
      </w:pPr>
      <w:r>
        <w:rPr>
          <w:rFonts w:ascii="Microsoft Sans Serif" w:hAnsi="Microsoft Sans Serif" w:cs="Microsoft Sans Serif"/>
          <w:color w:val="000000"/>
          <w:sz w:val="40"/>
          <w:szCs w:val="40"/>
        </w:rPr>
        <w:t>THE HOUSE AND PROPERTY WERE BOTH</w:t>
      </w:r>
    </w:p>
    <w:p w:rsidR="004215D6" w:rsidRDefault="004215D6">
      <w:pPr>
        <w:spacing w:before="100" w:after="0" w:line="460" w:lineRule="exact"/>
        <w:ind w:left="835"/>
      </w:pPr>
      <w:r>
        <w:rPr>
          <w:rFonts w:ascii="Microsoft Sans Serif" w:hAnsi="Microsoft Sans Serif" w:cs="Microsoft Sans Serif"/>
          <w:color w:val="000000"/>
          <w:sz w:val="40"/>
          <w:szCs w:val="40"/>
        </w:rPr>
        <w:t>BOUGHT WITH LIFE INSURANCE MONEY LEFT TO</w:t>
      </w:r>
    </w:p>
    <w:p w:rsidR="004215D6" w:rsidRDefault="004215D6">
      <w:pPr>
        <w:spacing w:before="120" w:after="0" w:line="460" w:lineRule="exact"/>
        <w:ind w:left="835"/>
      </w:pPr>
      <w:r>
        <w:rPr>
          <w:rFonts w:ascii="Microsoft Sans Serif" w:hAnsi="Microsoft Sans Serif" w:cs="Microsoft Sans Serif"/>
          <w:color w:val="000000"/>
          <w:sz w:val="40"/>
          <w:szCs w:val="40"/>
        </w:rPr>
        <w:t>ANNETTE WHEN HER FATHER DIED.</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tabs>
          <w:tab w:val="left" w:pos="835"/>
        </w:tabs>
        <w:spacing w:before="236" w:after="0" w:line="576" w:lineRule="exact"/>
        <w:ind w:left="475" w:right="1947"/>
        <w:jc w:val="both"/>
      </w:pPr>
      <w:r>
        <w:rPr>
          <w:rFonts w:ascii="Arial" w:hAnsi="Arial" w:cs="Arial"/>
          <w:color w:val="B80D0E"/>
          <w:sz w:val="64"/>
          <w:szCs w:val="64"/>
        </w:rPr>
        <w:t>•</w:t>
      </w:r>
      <w:r>
        <w:rPr>
          <w:rFonts w:ascii="Microsoft Sans Serif" w:hAnsi="Microsoft Sans Serif" w:cs="Microsoft Sans Serif"/>
          <w:color w:val="000000"/>
          <w:sz w:val="40"/>
          <w:szCs w:val="40"/>
        </w:rPr>
        <w:t xml:space="preserve"> SUDDENLY, ANNETTE ACTUALLY DEEDED THE </w:t>
      </w:r>
      <w:r>
        <w:br/>
      </w:r>
      <w:r>
        <w:rPr>
          <w:rFonts w:ascii="Microsoft Sans Serif" w:hAnsi="Microsoft Sans Serif" w:cs="Microsoft Sans Serif"/>
          <w:color w:val="000000"/>
          <w:sz w:val="40"/>
          <w:szCs w:val="40"/>
        </w:rPr>
        <w:tab/>
        <w:t>HOUSE OVER COMPLETELY TO FELIX.</w:t>
      </w:r>
    </w:p>
    <w:p w:rsidR="004215D6" w:rsidRDefault="004215D6">
      <w:pPr>
        <w:spacing w:before="470" w:after="0" w:line="586" w:lineRule="exact"/>
        <w:ind w:left="10"/>
      </w:pPr>
      <w:r>
        <w:rPr>
          <w:rFonts w:ascii="Arial" w:hAnsi="Arial" w:cs="Arial"/>
          <w:color w:val="B80D0E"/>
          <w:sz w:val="51"/>
          <w:szCs w:val="51"/>
        </w:rPr>
        <w:br w:type="column"/>
        <w:t>•</w:t>
      </w:r>
      <w:r>
        <w:rPr>
          <w:rFonts w:ascii="Microsoft Sans Serif" w:hAnsi="Microsoft Sans Serif" w:cs="Microsoft Sans Serif"/>
          <w:color w:val="000000"/>
          <w:sz w:val="32"/>
          <w:szCs w:val="32"/>
        </w:rPr>
        <w:t xml:space="preserve"> ANNETTE AND FELIX.</w:t>
      </w:r>
    </w:p>
    <w:p w:rsidR="004215D6" w:rsidRDefault="004215D6">
      <w:pPr>
        <w:spacing w:after="0" w:line="240" w:lineRule="exact"/>
        <w:rPr>
          <w:sz w:val="12"/>
          <w:szCs w:val="12"/>
        </w:rPr>
        <w:sectPr w:rsidR="004215D6">
          <w:type w:val="continuous"/>
          <w:pgSz w:w="19200" w:h="10800"/>
          <w:pgMar w:top="-20" w:right="0" w:bottom="-20" w:left="0" w:header="0" w:footer="0" w:gutter="0"/>
          <w:cols w:num="2" w:space="720" w:equalWidth="0">
            <w:col w:w="12128" w:space="160"/>
            <w:col w:w="6752"/>
          </w:cols>
        </w:sectPr>
      </w:pPr>
    </w:p>
    <w:p w:rsidR="004215D6" w:rsidRDefault="004215D6">
      <w:pPr>
        <w:spacing w:after="0" w:line="240" w:lineRule="exact"/>
        <w:rPr>
          <w:sz w:val="12"/>
          <w:szCs w:val="12"/>
        </w:rPr>
        <w:sectPr w:rsidR="004215D6">
          <w:type w:val="continuous"/>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47" type="#_x0000_t75" style="position:absolute;margin-left:0;margin-top:0;width:960pt;height:540pt;z-index:-251636736;mso-position-horizontal-relative:page;mso-position-vertical-relative:page" o:allowincell="f">
            <v:imagedata r:id="rId24" o:title=""/>
            <w10:wrap anchorx="page" anchory="page"/>
          </v:shape>
        </w:pict>
      </w:r>
    </w:p>
    <w:p w:rsidR="004215D6" w:rsidRDefault="004215D6">
      <w:pPr>
        <w:spacing w:before="478" w:after="0" w:line="560" w:lineRule="exact"/>
        <w:ind w:left="384" w:right="8448"/>
      </w:pPr>
      <w:r>
        <w:rPr>
          <w:rFonts w:ascii="Arial" w:hAnsi="Arial" w:cs="Arial"/>
          <w:color w:val="B80D0E"/>
          <w:sz w:val="64"/>
          <w:szCs w:val="64"/>
        </w:rPr>
        <w:t>•</w:t>
      </w:r>
      <w:r>
        <w:rPr>
          <w:rFonts w:ascii="Microsoft Sans Serif" w:hAnsi="Microsoft Sans Serif" w:cs="Microsoft Sans Serif"/>
          <w:color w:val="000000"/>
          <w:sz w:val="40"/>
          <w:szCs w:val="40"/>
        </w:rPr>
        <w:t xml:space="preserve"> VAIL THEN HAD HIS WIFE BACK, HER HOUSE AND </w:t>
      </w:r>
      <w:r>
        <w:br/>
      </w:r>
      <w:r>
        <w:rPr>
          <w:rFonts w:ascii="Microsoft Sans Serif" w:hAnsi="Microsoft Sans Serif" w:cs="Microsoft Sans Serif"/>
          <w:color w:val="000000"/>
          <w:sz w:val="40"/>
          <w:szCs w:val="40"/>
        </w:rPr>
        <w:t>$98,000 SHE HAD LEFT FROM HER FATHER’S LIFE</w:t>
      </w:r>
    </w:p>
    <w:p w:rsidR="004215D6" w:rsidRDefault="004215D6">
      <w:pPr>
        <w:spacing w:before="103" w:after="0" w:line="460" w:lineRule="exact"/>
        <w:ind w:left="744"/>
      </w:pPr>
      <w:r>
        <w:rPr>
          <w:rFonts w:ascii="Microsoft Sans Serif" w:hAnsi="Microsoft Sans Serif" w:cs="Microsoft Sans Serif"/>
          <w:color w:val="000000"/>
          <w:sz w:val="40"/>
          <w:szCs w:val="40"/>
        </w:rPr>
        <w:t>INSURANCE PAYOUT. THE TWO THEN LEFT FOR</w:t>
      </w:r>
    </w:p>
    <w:p w:rsidR="004215D6" w:rsidRDefault="004215D6">
      <w:pPr>
        <w:spacing w:before="21" w:after="0" w:line="580" w:lineRule="exact"/>
        <w:ind w:left="744" w:right="9100"/>
      </w:pPr>
      <w:r>
        <w:rPr>
          <w:rFonts w:ascii="Microsoft Sans Serif" w:hAnsi="Microsoft Sans Serif" w:cs="Microsoft Sans Serif"/>
          <w:color w:val="000000"/>
          <w:sz w:val="40"/>
          <w:szCs w:val="40"/>
        </w:rPr>
        <w:t>ANOTHER TRIP THROUGH THE MIDWEST. BUT THIS TIME, ANNETTE DIDN'T COME BACK.</w:t>
      </w:r>
    </w:p>
    <w:p w:rsidR="004215D6" w:rsidRDefault="004215D6">
      <w:pPr>
        <w:spacing w:before="206" w:after="0" w:line="573" w:lineRule="exact"/>
        <w:ind w:left="384" w:right="8861"/>
      </w:pPr>
      <w:r>
        <w:rPr>
          <w:rFonts w:ascii="Arial" w:hAnsi="Arial" w:cs="Arial"/>
          <w:color w:val="B80D0E"/>
          <w:sz w:val="64"/>
          <w:szCs w:val="64"/>
        </w:rPr>
        <w:t>•</w:t>
      </w:r>
      <w:r>
        <w:rPr>
          <w:rFonts w:ascii="Microsoft Sans Serif" w:hAnsi="Microsoft Sans Serif" w:cs="Microsoft Sans Serif"/>
          <w:color w:val="000000"/>
          <w:sz w:val="40"/>
          <w:szCs w:val="40"/>
        </w:rPr>
        <w:t xml:space="preserve"> HIS STORY IS THAT THEY WERE IN ST. LOUIS </w:t>
      </w:r>
      <w:r>
        <w:br/>
      </w:r>
      <w:r>
        <w:rPr>
          <w:rFonts w:ascii="Microsoft Sans Serif" w:hAnsi="Microsoft Sans Serif" w:cs="Microsoft Sans Serif"/>
          <w:color w:val="000000"/>
          <w:sz w:val="40"/>
          <w:szCs w:val="40"/>
        </w:rPr>
        <w:t xml:space="preserve">CAMPING AND SHE DECIDED TO GO BACK TO </w:t>
      </w:r>
      <w:r>
        <w:br/>
      </w:r>
      <w:r>
        <w:rPr>
          <w:rFonts w:ascii="Microsoft Sans Serif" w:hAnsi="Microsoft Sans Serif" w:cs="Microsoft Sans Serif"/>
          <w:color w:val="000000"/>
          <w:sz w:val="40"/>
          <w:szCs w:val="40"/>
        </w:rPr>
        <w:t xml:space="preserve">MEXICO AND LEAVE HIM IN ORDER TO RETURN </w:t>
      </w:r>
      <w:r>
        <w:br/>
      </w:r>
      <w:r>
        <w:rPr>
          <w:rFonts w:ascii="Microsoft Sans Serif" w:hAnsi="Microsoft Sans Serif" w:cs="Microsoft Sans Serif"/>
          <w:color w:val="000000"/>
          <w:sz w:val="40"/>
          <w:szCs w:val="40"/>
        </w:rPr>
        <w:t>TO A MUCH YOUNGER EX-LOVER.  SO, HE PUT</w:t>
      </w:r>
    </w:p>
    <w:p w:rsidR="004215D6" w:rsidRDefault="004215D6">
      <w:pPr>
        <w:spacing w:before="101" w:after="0" w:line="460" w:lineRule="exact"/>
        <w:ind w:left="744"/>
      </w:pPr>
      <w:r>
        <w:rPr>
          <w:rFonts w:ascii="Microsoft Sans Serif" w:hAnsi="Microsoft Sans Serif" w:cs="Microsoft Sans Serif"/>
          <w:color w:val="000000"/>
          <w:sz w:val="40"/>
          <w:szCs w:val="40"/>
        </w:rPr>
        <w:t>HER ON A TRAILWAYS BUS, AND SAID THAT IS</w:t>
      </w:r>
    </w:p>
    <w:p w:rsidR="004215D6" w:rsidRDefault="004215D6">
      <w:pPr>
        <w:spacing w:before="120" w:after="0" w:line="460" w:lineRule="exact"/>
        <w:ind w:left="744"/>
      </w:pPr>
      <w:r>
        <w:rPr>
          <w:rFonts w:ascii="Microsoft Sans Serif" w:hAnsi="Microsoft Sans Serif" w:cs="Microsoft Sans Serif"/>
          <w:color w:val="000000"/>
          <w:sz w:val="40"/>
          <w:szCs w:val="40"/>
        </w:rPr>
        <w:t>THE LAST HE SAW OF HER.</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48" type="#_x0000_t75" style="position:absolute;margin-left:0;margin-top:0;width:960pt;height:540pt;z-index:-251635712;mso-position-horizontal-relative:page;mso-position-vertical-relative:page" o:allowincell="f">
            <v:imagedata r:id="rId25" o:title=""/>
            <w10:wrap anchorx="page" anchory="page"/>
          </v:shape>
        </w:pict>
      </w:r>
    </w:p>
    <w:p w:rsidR="004215D6" w:rsidRDefault="004215D6">
      <w:pPr>
        <w:spacing w:after="0" w:line="460" w:lineRule="exact"/>
        <w:ind w:left="425"/>
        <w:rPr>
          <w:sz w:val="24"/>
          <w:szCs w:val="24"/>
        </w:rPr>
      </w:pPr>
    </w:p>
    <w:p w:rsidR="004215D6" w:rsidRDefault="004215D6">
      <w:pPr>
        <w:spacing w:after="0" w:line="460" w:lineRule="exact"/>
        <w:ind w:left="425"/>
        <w:rPr>
          <w:sz w:val="24"/>
          <w:szCs w:val="24"/>
        </w:rPr>
      </w:pPr>
    </w:p>
    <w:p w:rsidR="004215D6" w:rsidRDefault="004215D6">
      <w:pPr>
        <w:spacing w:before="60" w:after="0" w:line="460" w:lineRule="exact"/>
        <w:ind w:left="425"/>
      </w:pPr>
      <w:r>
        <w:rPr>
          <w:rFonts w:ascii="Arial" w:hAnsi="Arial" w:cs="Arial"/>
          <w:color w:val="B80D0E"/>
          <w:sz w:val="64"/>
          <w:szCs w:val="64"/>
        </w:rPr>
        <w:t>•</w:t>
      </w:r>
      <w:r>
        <w:rPr>
          <w:rFonts w:ascii="Microsoft Sans Serif" w:hAnsi="Microsoft Sans Serif" w:cs="Microsoft Sans Serif"/>
          <w:color w:val="000000"/>
          <w:sz w:val="40"/>
          <w:szCs w:val="40"/>
        </w:rPr>
        <w:t xml:space="preserve"> FOR MORE THAN 20 YEARS, WENT TO PROSECUTORS, POLICE,</w:t>
      </w:r>
    </w:p>
    <w:p w:rsidR="004215D6" w:rsidRDefault="004215D6">
      <w:pPr>
        <w:spacing w:before="30" w:after="0" w:line="570" w:lineRule="exact"/>
        <w:ind w:left="785" w:right="5258"/>
        <w:jc w:val="both"/>
      </w:pPr>
      <w:r>
        <w:rPr>
          <w:rFonts w:ascii="Microsoft Sans Serif" w:hAnsi="Microsoft Sans Serif" w:cs="Microsoft Sans Serif"/>
          <w:color w:val="000000"/>
          <w:sz w:val="40"/>
          <w:szCs w:val="40"/>
        </w:rPr>
        <w:t>PRIVATE INVESTIGATORS AND EVEN PSYCHICS TO TRY TO TURN HER SUSPICIONS INTO A CASE AGAINST VAIL.  SHE NEVER GAVE UP HOPE.</w:t>
      </w:r>
    </w:p>
    <w:p w:rsidR="004215D6" w:rsidRDefault="004215D6">
      <w:pPr>
        <w:spacing w:before="301" w:after="0" w:line="460" w:lineRule="exact"/>
        <w:ind w:left="425"/>
      </w:pPr>
      <w:r>
        <w:rPr>
          <w:rFonts w:ascii="Arial" w:hAnsi="Arial" w:cs="Arial"/>
          <w:color w:val="B80D0E"/>
          <w:sz w:val="64"/>
          <w:szCs w:val="64"/>
        </w:rPr>
        <w:t>•</w:t>
      </w:r>
      <w:r>
        <w:rPr>
          <w:rFonts w:ascii="Microsoft Sans Serif" w:hAnsi="Microsoft Sans Serif" w:cs="Microsoft Sans Serif"/>
          <w:color w:val="000000"/>
          <w:sz w:val="40"/>
          <w:szCs w:val="40"/>
        </w:rPr>
        <w:t xml:space="preserve"> IT WASN'T UNTIL 2010 WHEN ROSE MET CLARION LEDGER</w:t>
      </w:r>
    </w:p>
    <w:p w:rsidR="004215D6" w:rsidRDefault="004215D6">
      <w:pPr>
        <w:spacing w:before="21" w:after="0" w:line="580" w:lineRule="exact"/>
        <w:ind w:left="785" w:right="5922"/>
      </w:pPr>
      <w:r>
        <w:rPr>
          <w:rFonts w:ascii="Microsoft Sans Serif" w:hAnsi="Microsoft Sans Serif" w:cs="Microsoft Sans Serif"/>
          <w:color w:val="000000"/>
          <w:sz w:val="40"/>
          <w:szCs w:val="40"/>
        </w:rPr>
        <w:t>REPORTER JERRY MITCHELL THAT SHE FOUND SOMEONE TO HELP HER.</w:t>
      </w:r>
    </w:p>
    <w:p w:rsidR="004215D6" w:rsidRDefault="004215D6">
      <w:pPr>
        <w:spacing w:before="280" w:after="0" w:line="460" w:lineRule="exact"/>
        <w:ind w:left="425"/>
      </w:pPr>
      <w:r>
        <w:rPr>
          <w:rFonts w:ascii="Arial" w:hAnsi="Arial" w:cs="Arial"/>
          <w:color w:val="B80D0E"/>
          <w:sz w:val="64"/>
          <w:szCs w:val="64"/>
        </w:rPr>
        <w:t>•</w:t>
      </w:r>
      <w:r>
        <w:rPr>
          <w:rFonts w:ascii="Microsoft Sans Serif" w:hAnsi="Microsoft Sans Serif" w:cs="Microsoft Sans Serif"/>
          <w:color w:val="000000"/>
          <w:sz w:val="40"/>
          <w:szCs w:val="40"/>
        </w:rPr>
        <w:t xml:space="preserve"> ROSE DECIDED TO GO TO MISSISSIPPI AND CONFRONT FELIX.</w:t>
      </w:r>
    </w:p>
    <w:p w:rsidR="004215D6" w:rsidRDefault="004215D6">
      <w:pPr>
        <w:spacing w:before="221" w:after="0" w:line="580" w:lineRule="exact"/>
        <w:ind w:left="425" w:right="5380"/>
      </w:pPr>
      <w:r>
        <w:rPr>
          <w:rFonts w:ascii="Arial" w:hAnsi="Arial" w:cs="Arial"/>
          <w:color w:val="B80D0E"/>
          <w:sz w:val="64"/>
          <w:szCs w:val="64"/>
        </w:rPr>
        <w:t>•</w:t>
      </w:r>
      <w:r>
        <w:rPr>
          <w:rFonts w:ascii="Microsoft Sans Serif" w:hAnsi="Microsoft Sans Serif" w:cs="Microsoft Sans Serif"/>
          <w:color w:val="000000"/>
          <w:sz w:val="40"/>
          <w:szCs w:val="40"/>
        </w:rPr>
        <w:t xml:space="preserve"> AT VAIL'S TRAILER IN MISSISSIPPI, ROSE, THEN 64, CLIMBED IN </w:t>
      </w:r>
      <w:r>
        <w:br/>
      </w:r>
      <w:r>
        <w:rPr>
          <w:rFonts w:ascii="Microsoft Sans Serif" w:hAnsi="Microsoft Sans Serif" w:cs="Microsoft Sans Serif"/>
          <w:color w:val="000000"/>
          <w:sz w:val="40"/>
          <w:szCs w:val="40"/>
        </w:rPr>
        <w:t>THROUGH A BROKEN WINDOW TO LOOK FOR EVIDENCE. INSIDE,</w:t>
      </w:r>
    </w:p>
    <w:p w:rsidR="004215D6" w:rsidRDefault="004215D6">
      <w:pPr>
        <w:spacing w:before="100" w:after="0" w:line="460" w:lineRule="exact"/>
        <w:ind w:left="785"/>
      </w:pPr>
      <w:r>
        <w:rPr>
          <w:rFonts w:ascii="Microsoft Sans Serif" w:hAnsi="Microsoft Sans Serif" w:cs="Microsoft Sans Serif"/>
          <w:color w:val="000000"/>
          <w:sz w:val="40"/>
          <w:szCs w:val="40"/>
        </w:rPr>
        <w:t>SHE SAID SHE FOUND A NUMBER OF MACHETES.  HARDLY</w:t>
      </w:r>
    </w:p>
    <w:p w:rsidR="004215D6" w:rsidRDefault="004215D6">
      <w:pPr>
        <w:spacing w:before="120" w:after="0" w:line="460" w:lineRule="exact"/>
        <w:ind w:left="785"/>
      </w:pPr>
      <w:r>
        <w:rPr>
          <w:rFonts w:ascii="Microsoft Sans Serif" w:hAnsi="Microsoft Sans Serif" w:cs="Microsoft Sans Serif"/>
          <w:color w:val="000000"/>
          <w:sz w:val="40"/>
          <w:szCs w:val="40"/>
        </w:rPr>
        <w:t>PROOF OF MURDER.</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49" type="#_x0000_t75" style="position:absolute;margin-left:0;margin-top:0;width:960pt;height:540pt;z-index:-251634688;mso-position-horizontal-relative:page;mso-position-vertical-relative:page" o:allowincell="f">
            <v:imagedata r:id="rId26" o:title=""/>
            <w10:wrap anchorx="page" anchory="page"/>
          </v:shape>
        </w:pict>
      </w:r>
    </w:p>
    <w:p w:rsidR="004215D6" w:rsidRDefault="004215D6">
      <w:pPr>
        <w:spacing w:before="134" w:after="0" w:line="1242" w:lineRule="exact"/>
        <w:ind w:left="504"/>
      </w:pPr>
      <w:r>
        <w:rPr>
          <w:rFonts w:ascii="Impact" w:hAnsi="Impact" w:cs="Impact"/>
          <w:color w:val="B80D0E"/>
          <w:sz w:val="108"/>
          <w:szCs w:val="108"/>
        </w:rPr>
        <w:t>THE NEW INVESTIGATION</w:t>
      </w:r>
    </w:p>
    <w:p w:rsidR="004215D6" w:rsidRDefault="004215D6">
      <w:pPr>
        <w:spacing w:before="565" w:after="0" w:line="580" w:lineRule="exact"/>
        <w:ind w:left="504" w:right="8422"/>
      </w:pPr>
      <w:r>
        <w:rPr>
          <w:rFonts w:ascii="Arial" w:hAnsi="Arial" w:cs="Arial"/>
          <w:color w:val="B80D0E"/>
          <w:sz w:val="64"/>
          <w:szCs w:val="64"/>
        </w:rPr>
        <w:t>•</w:t>
      </w:r>
      <w:r>
        <w:rPr>
          <w:rFonts w:ascii="Microsoft Sans Serif" w:hAnsi="Microsoft Sans Serif" w:cs="Microsoft Sans Serif"/>
          <w:color w:val="000000"/>
          <w:sz w:val="40"/>
          <w:szCs w:val="40"/>
        </w:rPr>
        <w:t xml:space="preserve"> FIFTY YEARS AFTER MARY VAIL'S DEATH, JERRY </w:t>
      </w:r>
      <w:r>
        <w:br/>
      </w:r>
      <w:r>
        <w:rPr>
          <w:rFonts w:ascii="Microsoft Sans Serif" w:hAnsi="Microsoft Sans Serif" w:cs="Microsoft Sans Serif"/>
          <w:color w:val="000000"/>
          <w:sz w:val="40"/>
          <w:szCs w:val="40"/>
        </w:rPr>
        <w:t>MITCHELL FOUND WESLEY TURNAGE IN 2012.</w:t>
      </w:r>
    </w:p>
    <w:p w:rsidR="004215D6" w:rsidRDefault="004215D6">
      <w:pPr>
        <w:spacing w:before="200" w:after="0" w:line="580" w:lineRule="exact"/>
        <w:ind w:left="504" w:right="8147"/>
      </w:pPr>
      <w:r>
        <w:rPr>
          <w:rFonts w:ascii="Arial" w:hAnsi="Arial" w:cs="Arial"/>
          <w:color w:val="B80D0E"/>
          <w:sz w:val="64"/>
          <w:szCs w:val="64"/>
        </w:rPr>
        <w:t>•</w:t>
      </w:r>
      <w:r>
        <w:rPr>
          <w:rFonts w:ascii="Microsoft Sans Serif" w:hAnsi="Microsoft Sans Serif" w:cs="Microsoft Sans Serif"/>
          <w:color w:val="000000"/>
          <w:sz w:val="40"/>
          <w:szCs w:val="40"/>
        </w:rPr>
        <w:t xml:space="preserve"> TURNAGE TOLD HIM THAT VAIL CONFESSED THAT </w:t>
      </w:r>
      <w:r>
        <w:br/>
      </w:r>
      <w:r>
        <w:rPr>
          <w:rFonts w:ascii="Microsoft Sans Serif" w:hAnsi="Microsoft Sans Serif" w:cs="Microsoft Sans Serif"/>
          <w:color w:val="000000"/>
          <w:sz w:val="40"/>
          <w:szCs w:val="40"/>
        </w:rPr>
        <w:t>HE WAS A MURDERER.</w:t>
      </w:r>
    </w:p>
    <w:p w:rsidR="004215D6" w:rsidRDefault="004215D6">
      <w:pPr>
        <w:spacing w:before="178" w:after="0" w:line="414" w:lineRule="exact"/>
        <w:ind w:left="1224"/>
      </w:pPr>
      <w:r>
        <w:rPr>
          <w:rFonts w:ascii="Arial" w:hAnsi="Arial" w:cs="Arial"/>
          <w:color w:val="B80D0E"/>
          <w:sz w:val="57"/>
          <w:szCs w:val="57"/>
        </w:rPr>
        <w:t>•</w:t>
      </w:r>
      <w:r>
        <w:rPr>
          <w:rFonts w:ascii="Microsoft Sans Serif" w:hAnsi="Microsoft Sans Serif" w:cs="Microsoft Sans Serif"/>
          <w:color w:val="B80D0E"/>
          <w:sz w:val="36"/>
          <w:szCs w:val="36"/>
        </w:rPr>
        <w:t xml:space="preserve"> HE SAID, 'WELL, THAT DAMN WOMAN WANTED</w:t>
      </w:r>
    </w:p>
    <w:p w:rsidR="004215D6" w:rsidRDefault="004215D6">
      <w:pPr>
        <w:spacing w:before="106" w:after="0" w:line="414" w:lineRule="exact"/>
        <w:ind w:left="1583"/>
      </w:pPr>
      <w:r>
        <w:rPr>
          <w:rFonts w:ascii="Microsoft Sans Serif" w:hAnsi="Microsoft Sans Serif" w:cs="Microsoft Sans Serif"/>
          <w:color w:val="B80D0E"/>
          <w:sz w:val="36"/>
          <w:szCs w:val="36"/>
        </w:rPr>
        <w:t>ANOTHER BABY.  SHE THOUGHT IT MIGHT HELP</w:t>
      </w:r>
    </w:p>
    <w:p w:rsidR="004215D6" w:rsidRDefault="004215D6">
      <w:pPr>
        <w:spacing w:before="19" w:after="0" w:line="520" w:lineRule="exact"/>
        <w:ind w:left="1583" w:right="8078"/>
        <w:jc w:val="both"/>
      </w:pPr>
      <w:r>
        <w:rPr>
          <w:rFonts w:ascii="Microsoft Sans Serif" w:hAnsi="Microsoft Sans Serif" w:cs="Microsoft Sans Serif"/>
          <w:color w:val="B80D0E"/>
          <w:sz w:val="36"/>
          <w:szCs w:val="36"/>
        </w:rPr>
        <w:t>SAVE OUR MARRIAGE.  BUT SAID I DIDN'T WANT THE ONE I GOT, AND I SURE DIDN'T WANT ANOTHER</w:t>
      </w:r>
    </w:p>
    <w:p w:rsidR="004215D6" w:rsidRDefault="004215D6">
      <w:pPr>
        <w:spacing w:before="88" w:after="0" w:line="414" w:lineRule="exact"/>
        <w:ind w:left="1583"/>
      </w:pPr>
      <w:r>
        <w:rPr>
          <w:rFonts w:ascii="Microsoft Sans Serif" w:hAnsi="Microsoft Sans Serif" w:cs="Microsoft Sans Serif"/>
          <w:color w:val="B80D0E"/>
          <w:sz w:val="36"/>
          <w:szCs w:val="36"/>
        </w:rPr>
        <w:t>ONE.  BUT I FIXED THAT DAMN B****. SHE WON'T</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before="113" w:after="0" w:line="414" w:lineRule="exact"/>
        <w:ind w:left="1583"/>
      </w:pPr>
      <w:r>
        <w:rPr>
          <w:rFonts w:ascii="Microsoft Sans Serif" w:hAnsi="Microsoft Sans Serif" w:cs="Microsoft Sans Serif"/>
          <w:color w:val="B80D0E"/>
          <w:sz w:val="36"/>
          <w:szCs w:val="36"/>
        </w:rPr>
        <w:t>NEVER HAVE ANOTHER ONE.”</w:t>
      </w:r>
    </w:p>
    <w:p w:rsidR="004215D6" w:rsidRDefault="004215D6">
      <w:pPr>
        <w:spacing w:after="0" w:line="328" w:lineRule="exact"/>
        <w:ind w:left="12688"/>
        <w:rPr>
          <w:sz w:val="24"/>
          <w:szCs w:val="24"/>
        </w:rPr>
      </w:pPr>
      <w:r>
        <w:rPr>
          <w:sz w:val="24"/>
          <w:szCs w:val="24"/>
        </w:rPr>
        <w:br w:type="column"/>
      </w:r>
    </w:p>
    <w:p w:rsidR="004215D6" w:rsidRDefault="004215D6">
      <w:pPr>
        <w:spacing w:before="83" w:after="0" w:line="328" w:lineRule="exact"/>
        <w:ind w:left="10"/>
      </w:pPr>
      <w:r>
        <w:rPr>
          <w:rFonts w:ascii="Arial" w:hAnsi="Arial" w:cs="Arial"/>
          <w:color w:val="B80D0E"/>
          <w:sz w:val="64"/>
          <w:szCs w:val="64"/>
        </w:rPr>
        <w:t>•</w:t>
      </w:r>
      <w:r>
        <w:rPr>
          <w:rFonts w:ascii="Microsoft Sans Serif" w:hAnsi="Microsoft Sans Serif" w:cs="Microsoft Sans Serif"/>
          <w:color w:val="000000"/>
          <w:sz w:val="40"/>
          <w:szCs w:val="40"/>
        </w:rPr>
        <w:t xml:space="preserve"> JERRY MITCHELL.</w:t>
      </w:r>
    </w:p>
    <w:p w:rsidR="004215D6" w:rsidRDefault="004215D6">
      <w:pPr>
        <w:spacing w:after="0" w:line="240" w:lineRule="exact"/>
        <w:rPr>
          <w:sz w:val="12"/>
          <w:szCs w:val="12"/>
        </w:rPr>
        <w:sectPr w:rsidR="004215D6">
          <w:type w:val="continuous"/>
          <w:pgSz w:w="19200" w:h="10800"/>
          <w:pgMar w:top="-20" w:right="0" w:bottom="-20" w:left="0" w:header="0" w:footer="0" w:gutter="0"/>
          <w:cols w:num="2" w:space="720" w:equalWidth="0">
            <w:col w:w="12518" w:space="160"/>
            <w:col w:w="6362"/>
          </w:cols>
        </w:sectPr>
      </w:pPr>
    </w:p>
    <w:p w:rsidR="004215D6" w:rsidRDefault="004215D6">
      <w:pPr>
        <w:spacing w:after="0" w:line="240" w:lineRule="exact"/>
        <w:rPr>
          <w:sz w:val="12"/>
          <w:szCs w:val="12"/>
        </w:rPr>
        <w:sectPr w:rsidR="004215D6">
          <w:type w:val="continuous"/>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50" type="#_x0000_t75" style="position:absolute;margin-left:0;margin-top:0;width:960pt;height:540pt;z-index:-251633664;mso-position-horizontal-relative:page;mso-position-vertical-relative:page" o:allowincell="f">
            <v:imagedata r:id="rId14" o:title=""/>
            <w10:wrap anchorx="page" anchory="page"/>
          </v:shape>
        </w:pict>
      </w:r>
    </w:p>
    <w:p w:rsidR="004215D6" w:rsidRDefault="004215D6">
      <w:pPr>
        <w:spacing w:after="0" w:line="580" w:lineRule="exact"/>
        <w:ind w:left="524"/>
        <w:rPr>
          <w:sz w:val="24"/>
          <w:szCs w:val="24"/>
        </w:rPr>
      </w:pPr>
    </w:p>
    <w:p w:rsidR="004215D6" w:rsidRDefault="004215D6">
      <w:pPr>
        <w:spacing w:after="0" w:line="580" w:lineRule="exact"/>
        <w:ind w:left="524"/>
        <w:rPr>
          <w:sz w:val="24"/>
          <w:szCs w:val="24"/>
        </w:rPr>
      </w:pPr>
    </w:p>
    <w:p w:rsidR="004215D6" w:rsidRDefault="004215D6">
      <w:pPr>
        <w:spacing w:before="141" w:after="0" w:line="580" w:lineRule="exact"/>
        <w:ind w:left="524" w:right="1630"/>
      </w:pPr>
      <w:r>
        <w:rPr>
          <w:rFonts w:ascii="Arial" w:hAnsi="Arial" w:cs="Arial"/>
          <w:color w:val="B80D0E"/>
          <w:w w:val="98"/>
          <w:sz w:val="64"/>
          <w:szCs w:val="64"/>
        </w:rPr>
        <w:t>•</w:t>
      </w:r>
      <w:r>
        <w:rPr>
          <w:rFonts w:ascii="Microsoft Sans Serif" w:hAnsi="Microsoft Sans Serif" w:cs="Microsoft Sans Serif"/>
          <w:color w:val="000000"/>
          <w:w w:val="98"/>
          <w:sz w:val="40"/>
          <w:szCs w:val="40"/>
        </w:rPr>
        <w:t xml:space="preserve"> MITCHELL FOUND OTHER WITNESSES WHO SAY VAIL CONFIDED IN THEM AS WELL. </w:t>
      </w:r>
      <w:r>
        <w:rPr>
          <w:rFonts w:ascii="Microsoft Sans Serif" w:hAnsi="Microsoft Sans Serif" w:cs="Microsoft Sans Serif"/>
          <w:color w:val="000000"/>
          <w:sz w:val="40"/>
          <w:szCs w:val="40"/>
        </w:rPr>
        <w:t>ROBERT FREMONT, WAS FRIENDS WITH VAIL IN CALIFORNIA IN THE LATE 1960S.</w:t>
      </w:r>
    </w:p>
    <w:p w:rsidR="004215D6" w:rsidRDefault="004215D6">
      <w:pPr>
        <w:tabs>
          <w:tab w:val="left" w:pos="1605"/>
        </w:tabs>
        <w:spacing w:before="110" w:after="0" w:line="520" w:lineRule="exact"/>
        <w:ind w:left="1244" w:right="2001"/>
        <w:jc w:val="both"/>
      </w:pPr>
      <w:r>
        <w:rPr>
          <w:rFonts w:ascii="Arial" w:hAnsi="Arial" w:cs="Arial"/>
          <w:color w:val="B80D0E"/>
          <w:w w:val="98"/>
          <w:sz w:val="57"/>
          <w:szCs w:val="57"/>
        </w:rPr>
        <w:t>•</w:t>
      </w:r>
      <w:r>
        <w:rPr>
          <w:rFonts w:ascii="Microsoft Sans Serif" w:hAnsi="Microsoft Sans Serif" w:cs="Microsoft Sans Serif"/>
          <w:color w:val="B80D0E"/>
          <w:w w:val="98"/>
          <w:sz w:val="36"/>
          <w:szCs w:val="36"/>
        </w:rPr>
        <w:t xml:space="preserve"> "HE TALKED ABOUT SOMETHING ABOUT A LAKE AND A BOAT AND ALL THIS STUFF AND </w:t>
      </w:r>
      <w:r>
        <w:br/>
      </w:r>
      <w:r>
        <w:rPr>
          <w:rFonts w:ascii="Microsoft Sans Serif" w:hAnsi="Microsoft Sans Serif" w:cs="Microsoft Sans Serif"/>
          <w:color w:val="B80D0E"/>
          <w:sz w:val="36"/>
          <w:szCs w:val="36"/>
        </w:rPr>
        <w:tab/>
      </w:r>
      <w:r>
        <w:rPr>
          <w:rFonts w:ascii="Microsoft Sans Serif" w:hAnsi="Microsoft Sans Serif" w:cs="Microsoft Sans Serif"/>
          <w:color w:val="B80D0E"/>
          <w:w w:val="98"/>
          <w:sz w:val="36"/>
          <w:szCs w:val="36"/>
        </w:rPr>
        <w:t>HE HAD KILLED HIS FIRST WIFE. I THOUGHT IT WAS MAYBE SOME KIND OF B.S. STORY.</w:t>
      </w:r>
    </w:p>
    <w:p w:rsidR="004215D6" w:rsidRDefault="004215D6">
      <w:pPr>
        <w:spacing w:before="88" w:after="0" w:line="414" w:lineRule="exact"/>
        <w:ind w:left="1605"/>
      </w:pPr>
      <w:r>
        <w:rPr>
          <w:rFonts w:ascii="Microsoft Sans Serif" w:hAnsi="Microsoft Sans Serif" w:cs="Microsoft Sans Serif"/>
          <w:color w:val="B80D0E"/>
          <w:w w:val="98"/>
          <w:sz w:val="36"/>
          <w:szCs w:val="36"/>
        </w:rPr>
        <w:t>THE SECOND TIME HE TOLD ME, IT WAS VERY GRAPHIC, AND IT REALLY TROUBLED ME.</w:t>
      </w:r>
    </w:p>
    <w:p w:rsidR="004215D6" w:rsidRDefault="004215D6">
      <w:pPr>
        <w:spacing w:before="86" w:after="0" w:line="414" w:lineRule="exact"/>
        <w:ind w:left="1605"/>
      </w:pPr>
      <w:r>
        <w:rPr>
          <w:rFonts w:ascii="Microsoft Sans Serif" w:hAnsi="Microsoft Sans Serif" w:cs="Microsoft Sans Serif"/>
          <w:color w:val="B80D0E"/>
          <w:sz w:val="36"/>
          <w:szCs w:val="36"/>
        </w:rPr>
        <w:t>IT SOUNDED LIKE HE WACKED HER ON THE HEAD AND THREW HER IN THE WATER."</w:t>
      </w:r>
    </w:p>
    <w:p w:rsidR="004215D6" w:rsidRDefault="004215D6">
      <w:pPr>
        <w:spacing w:before="246" w:after="0" w:line="560" w:lineRule="exact"/>
        <w:ind w:left="524" w:right="1817"/>
      </w:pPr>
      <w:r>
        <w:rPr>
          <w:rFonts w:ascii="Arial" w:hAnsi="Arial" w:cs="Arial"/>
          <w:color w:val="B80D0E"/>
          <w:sz w:val="64"/>
          <w:szCs w:val="64"/>
        </w:rPr>
        <w:t>•</w:t>
      </w:r>
      <w:r>
        <w:rPr>
          <w:rFonts w:ascii="Microsoft Sans Serif" w:hAnsi="Microsoft Sans Serif" w:cs="Microsoft Sans Serif"/>
          <w:color w:val="000000"/>
          <w:sz w:val="40"/>
          <w:szCs w:val="40"/>
        </w:rPr>
        <w:t xml:space="preserve"> BUT NEITHER TURNAGE NOR FREMONT REPORTED THEIR CONVERSATIONS WITH VAIL TO POLICE AT THE TIME, AND VAIL WENT ON TO MARRY AGAIN.</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51" type="#_x0000_t75" style="position:absolute;margin-left:0;margin-top:0;width:960pt;height:540pt;z-index:-251632640;mso-position-horizontal-relative:page;mso-position-vertical-relative:page" o:allowincell="f">
            <v:imagedata r:id="rId27" o:title=""/>
            <w10:wrap anchorx="page" anchory="page"/>
          </v:shape>
        </w:pict>
      </w:r>
    </w:p>
    <w:p w:rsidR="004215D6" w:rsidRDefault="004215D6">
      <w:pPr>
        <w:spacing w:before="214" w:after="0" w:line="1242" w:lineRule="exact"/>
        <w:ind w:left="384"/>
      </w:pPr>
      <w:r>
        <w:rPr>
          <w:rFonts w:ascii="Impact" w:hAnsi="Impact" w:cs="Impact"/>
          <w:color w:val="B80D0E"/>
          <w:sz w:val="108"/>
          <w:szCs w:val="108"/>
        </w:rPr>
        <w:t>GATHERING EVIDENCE</w:t>
      </w:r>
    </w:p>
    <w:p w:rsidR="004215D6" w:rsidRDefault="004215D6">
      <w:pPr>
        <w:spacing w:after="0" w:line="580" w:lineRule="exact"/>
        <w:ind w:left="384"/>
        <w:rPr>
          <w:sz w:val="24"/>
          <w:szCs w:val="24"/>
        </w:rPr>
      </w:pPr>
    </w:p>
    <w:p w:rsidR="004215D6" w:rsidRDefault="004215D6">
      <w:pPr>
        <w:spacing w:after="0" w:line="580" w:lineRule="exact"/>
        <w:ind w:left="384"/>
        <w:rPr>
          <w:sz w:val="24"/>
          <w:szCs w:val="24"/>
        </w:rPr>
      </w:pPr>
    </w:p>
    <w:p w:rsidR="004215D6" w:rsidRDefault="004215D6">
      <w:pPr>
        <w:spacing w:after="0" w:line="580" w:lineRule="exact"/>
        <w:ind w:left="384"/>
        <w:rPr>
          <w:sz w:val="24"/>
          <w:szCs w:val="24"/>
        </w:rPr>
      </w:pPr>
    </w:p>
    <w:p w:rsidR="004215D6" w:rsidRDefault="004215D6">
      <w:pPr>
        <w:spacing w:before="365" w:after="0" w:line="580" w:lineRule="exact"/>
        <w:ind w:left="384" w:right="6841"/>
      </w:pPr>
      <w:r>
        <w:rPr>
          <w:rFonts w:ascii="Arial" w:hAnsi="Arial" w:cs="Arial"/>
          <w:color w:val="B80D0E"/>
          <w:sz w:val="64"/>
          <w:szCs w:val="64"/>
        </w:rPr>
        <w:t>•</w:t>
      </w:r>
      <w:r>
        <w:rPr>
          <w:rFonts w:ascii="Microsoft Sans Serif" w:hAnsi="Microsoft Sans Serif" w:cs="Microsoft Sans Serif"/>
          <w:color w:val="000000"/>
          <w:sz w:val="40"/>
          <w:szCs w:val="40"/>
        </w:rPr>
        <w:t xml:space="preserve"> GINA FRENZEL, A PRIVATE INVESTIGATOR WHO GOES BY THE NICKNAME "BATGIRL," OFFERED TO HELP JERRY </w:t>
      </w:r>
      <w:r>
        <w:br/>
      </w:r>
      <w:r>
        <w:rPr>
          <w:rFonts w:ascii="Microsoft Sans Serif" w:hAnsi="Microsoft Sans Serif" w:cs="Microsoft Sans Serif"/>
          <w:color w:val="000000"/>
          <w:sz w:val="40"/>
          <w:szCs w:val="40"/>
        </w:rPr>
        <w:t>MITCHELL WITH HIS STORY, AFTER READING MITCHELL'S BOOK, "GONE."</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52" type="#_x0000_t75" style="position:absolute;margin-left:0;margin-top:0;width:960pt;height:540pt;z-index:-251631616;mso-position-horizontal-relative:page;mso-position-vertical-relative:page" o:allowincell="f">
            <v:imagedata r:id="rId28" o:title=""/>
            <w10:wrap anchorx="page" anchory="page"/>
          </v:shape>
        </w:pict>
      </w:r>
    </w:p>
    <w:p w:rsidR="004215D6" w:rsidRDefault="004215D6">
      <w:pPr>
        <w:spacing w:after="0" w:line="570" w:lineRule="exact"/>
        <w:ind w:left="392"/>
        <w:rPr>
          <w:sz w:val="24"/>
          <w:szCs w:val="24"/>
        </w:rPr>
      </w:pPr>
    </w:p>
    <w:p w:rsidR="004215D6" w:rsidRDefault="004215D6">
      <w:pPr>
        <w:spacing w:before="120" w:after="0" w:line="570" w:lineRule="exact"/>
        <w:ind w:left="392" w:right="10125"/>
      </w:pPr>
      <w:r>
        <w:rPr>
          <w:rFonts w:ascii="Arial" w:hAnsi="Arial" w:cs="Arial"/>
          <w:color w:val="B80D0E"/>
          <w:sz w:val="64"/>
          <w:szCs w:val="64"/>
        </w:rPr>
        <w:t>•</w:t>
      </w:r>
      <w:r>
        <w:rPr>
          <w:rFonts w:ascii="Microsoft Sans Serif" w:hAnsi="Microsoft Sans Serif" w:cs="Microsoft Sans Serif"/>
          <w:color w:val="000000"/>
          <w:sz w:val="40"/>
          <w:szCs w:val="40"/>
        </w:rPr>
        <w:t xml:space="preserve"> WHEN SHE FOUND OUT VAIL LIVED JUST </w:t>
      </w:r>
      <w:r>
        <w:br/>
      </w:r>
      <w:r>
        <w:rPr>
          <w:rFonts w:ascii="Microsoft Sans Serif" w:hAnsi="Microsoft Sans Serif" w:cs="Microsoft Sans Serif"/>
          <w:color w:val="000000"/>
          <w:sz w:val="40"/>
          <w:szCs w:val="40"/>
        </w:rPr>
        <w:t xml:space="preserve">AN HOUR AND A HALF AWAY, SHE WENT </w:t>
      </w:r>
      <w:r>
        <w:br/>
      </w:r>
      <w:r>
        <w:rPr>
          <w:rFonts w:ascii="Microsoft Sans Serif" w:hAnsi="Microsoft Sans Serif" w:cs="Microsoft Sans Serif"/>
          <w:color w:val="000000"/>
          <w:sz w:val="40"/>
          <w:szCs w:val="40"/>
        </w:rPr>
        <w:t>TO SEE HIM.  HE WAS LIVING IN A SHACK</w:t>
      </w:r>
    </w:p>
    <w:p w:rsidR="004215D6" w:rsidRDefault="004215D6">
      <w:pPr>
        <w:spacing w:before="101" w:after="0" w:line="460" w:lineRule="exact"/>
        <w:ind w:left="752"/>
      </w:pPr>
      <w:r>
        <w:rPr>
          <w:rFonts w:ascii="Microsoft Sans Serif" w:hAnsi="Microsoft Sans Serif" w:cs="Microsoft Sans Serif"/>
          <w:color w:val="000000"/>
          <w:sz w:val="40"/>
          <w:szCs w:val="40"/>
        </w:rPr>
        <w:t>WITH NO RUNNING WATER.</w:t>
      </w:r>
    </w:p>
    <w:p w:rsidR="004215D6" w:rsidRDefault="004215D6">
      <w:pPr>
        <w:spacing w:before="221" w:after="0" w:line="580" w:lineRule="exact"/>
        <w:ind w:left="392" w:right="10624"/>
      </w:pPr>
      <w:r>
        <w:rPr>
          <w:rFonts w:ascii="Arial" w:hAnsi="Arial" w:cs="Arial"/>
          <w:color w:val="B80D0E"/>
          <w:sz w:val="64"/>
          <w:szCs w:val="64"/>
        </w:rPr>
        <w:t>•</w:t>
      </w:r>
      <w:r>
        <w:rPr>
          <w:rFonts w:ascii="Microsoft Sans Serif" w:hAnsi="Microsoft Sans Serif" w:cs="Microsoft Sans Serif"/>
          <w:color w:val="000000"/>
          <w:sz w:val="40"/>
          <w:szCs w:val="40"/>
        </w:rPr>
        <w:t xml:space="preserve"> THE YEAR BEFORE HE LIVED THERE, </w:t>
      </w:r>
      <w:r>
        <w:br/>
      </w:r>
      <w:r>
        <w:rPr>
          <w:rFonts w:ascii="Microsoft Sans Serif" w:hAnsi="Microsoft Sans Serif" w:cs="Microsoft Sans Serif"/>
          <w:color w:val="000000"/>
          <w:sz w:val="40"/>
          <w:szCs w:val="40"/>
        </w:rPr>
        <w:t>THERE HAD BEEN A SUSPICIOUS FIRE</w:t>
      </w:r>
    </w:p>
    <w:p w:rsidR="004215D6" w:rsidRDefault="004215D6">
      <w:pPr>
        <w:spacing w:before="80" w:after="0" w:line="460" w:lineRule="exact"/>
        <w:ind w:left="752"/>
      </w:pPr>
      <w:r>
        <w:rPr>
          <w:rFonts w:ascii="Microsoft Sans Serif" w:hAnsi="Microsoft Sans Serif" w:cs="Microsoft Sans Serif"/>
          <w:color w:val="000000"/>
          <w:sz w:val="40"/>
          <w:szCs w:val="40"/>
        </w:rPr>
        <w:t>NEXT DOOR.</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tabs>
          <w:tab w:val="left" w:pos="752"/>
        </w:tabs>
        <w:spacing w:before="239" w:after="0" w:line="575" w:lineRule="exact"/>
        <w:ind w:left="392" w:right="4238"/>
        <w:jc w:val="both"/>
      </w:pPr>
      <w:r>
        <w:rPr>
          <w:rFonts w:ascii="Arial" w:hAnsi="Arial" w:cs="Arial"/>
          <w:color w:val="B80D0E"/>
          <w:sz w:val="64"/>
          <w:szCs w:val="64"/>
        </w:rPr>
        <w:t>•</w:t>
      </w:r>
      <w:r>
        <w:rPr>
          <w:rFonts w:ascii="Microsoft Sans Serif" w:hAnsi="Microsoft Sans Serif" w:cs="Microsoft Sans Serif"/>
          <w:color w:val="000000"/>
          <w:sz w:val="40"/>
          <w:szCs w:val="40"/>
        </w:rPr>
        <w:t xml:space="preserve"> FRENZEL TOLD VAIL SHE WAS THERE TO </w:t>
      </w:r>
      <w:r>
        <w:br/>
      </w:r>
      <w:r>
        <w:rPr>
          <w:rFonts w:ascii="Microsoft Sans Serif" w:hAnsi="Microsoft Sans Serif" w:cs="Microsoft Sans Serif"/>
          <w:color w:val="000000"/>
          <w:sz w:val="40"/>
          <w:szCs w:val="40"/>
        </w:rPr>
        <w:tab/>
        <w:t>INVESTIGATE THE FIRE, AND HE</w:t>
      </w:r>
    </w:p>
    <w:p w:rsidR="004215D6" w:rsidRDefault="004215D6">
      <w:pPr>
        <w:spacing w:before="95" w:after="0" w:line="460" w:lineRule="exact"/>
        <w:ind w:left="752"/>
      </w:pPr>
      <w:r>
        <w:rPr>
          <w:rFonts w:ascii="Microsoft Sans Serif" w:hAnsi="Microsoft Sans Serif" w:cs="Microsoft Sans Serif"/>
          <w:color w:val="000000"/>
          <w:sz w:val="40"/>
          <w:szCs w:val="40"/>
        </w:rPr>
        <w:t>ALLOWED HER TO WALK AROUND.</w:t>
      </w:r>
    </w:p>
    <w:p w:rsidR="004215D6" w:rsidRDefault="004215D6">
      <w:pPr>
        <w:spacing w:before="88" w:after="0" w:line="736" w:lineRule="exact"/>
        <w:ind w:left="392"/>
      </w:pPr>
      <w:r>
        <w:rPr>
          <w:rFonts w:ascii="Arial" w:hAnsi="Arial" w:cs="Arial"/>
          <w:color w:val="B80D0E"/>
          <w:sz w:val="64"/>
          <w:szCs w:val="64"/>
        </w:rPr>
        <w:t>•</w:t>
      </w:r>
      <w:r>
        <w:rPr>
          <w:rFonts w:ascii="Microsoft Sans Serif" w:hAnsi="Microsoft Sans Serif" w:cs="Microsoft Sans Serif"/>
          <w:color w:val="000000"/>
          <w:sz w:val="40"/>
          <w:szCs w:val="40"/>
        </w:rPr>
        <w:t xml:space="preserve"> SHE TOOK PHOTOS AROUND THE</w:t>
      </w:r>
    </w:p>
    <w:p w:rsidR="004215D6" w:rsidRDefault="004215D6">
      <w:pPr>
        <w:spacing w:before="68" w:after="0" w:line="460" w:lineRule="exact"/>
        <w:ind w:left="752"/>
      </w:pPr>
      <w:r>
        <w:rPr>
          <w:rFonts w:ascii="Microsoft Sans Serif" w:hAnsi="Microsoft Sans Serif" w:cs="Microsoft Sans Serif"/>
          <w:color w:val="000000"/>
          <w:sz w:val="40"/>
          <w:szCs w:val="40"/>
        </w:rPr>
        <w:t>PROPERTY, INCLUDING A RARE IMAGE</w:t>
      </w:r>
    </w:p>
    <w:p w:rsidR="004215D6" w:rsidRDefault="004215D6">
      <w:pPr>
        <w:spacing w:before="116" w:after="0" w:line="460" w:lineRule="exact"/>
        <w:ind w:left="752"/>
      </w:pPr>
      <w:r>
        <w:rPr>
          <w:rFonts w:ascii="Microsoft Sans Serif" w:hAnsi="Microsoft Sans Serif" w:cs="Microsoft Sans Serif"/>
          <w:color w:val="000000"/>
          <w:sz w:val="40"/>
          <w:szCs w:val="40"/>
        </w:rPr>
        <w:t>OF VAIL IN HIS 70’S.</w:t>
      </w:r>
    </w:p>
    <w:p w:rsidR="004215D6" w:rsidRDefault="004215D6">
      <w:pPr>
        <w:spacing w:before="92" w:after="0" w:line="586" w:lineRule="exact"/>
        <w:ind w:left="10"/>
      </w:pPr>
      <w:r>
        <w:rPr>
          <w:rFonts w:ascii="Arial" w:hAnsi="Arial" w:cs="Arial"/>
          <w:color w:val="B80D0E"/>
          <w:sz w:val="51"/>
          <w:szCs w:val="51"/>
        </w:rPr>
        <w:br w:type="column"/>
        <w:t>•</w:t>
      </w:r>
      <w:r>
        <w:rPr>
          <w:rFonts w:ascii="Microsoft Sans Serif" w:hAnsi="Microsoft Sans Serif" w:cs="Microsoft Sans Serif"/>
          <w:color w:val="000000"/>
          <w:sz w:val="32"/>
          <w:szCs w:val="32"/>
        </w:rPr>
        <w:t xml:space="preserve"> GINA FRENZEL, "BATGIRL".</w:t>
      </w:r>
    </w:p>
    <w:p w:rsidR="004215D6" w:rsidRDefault="004215D6">
      <w:pPr>
        <w:spacing w:after="0" w:line="240" w:lineRule="exact"/>
        <w:rPr>
          <w:sz w:val="12"/>
          <w:szCs w:val="12"/>
        </w:rPr>
        <w:sectPr w:rsidR="004215D6">
          <w:type w:val="continuous"/>
          <w:pgSz w:w="19200" w:h="10800"/>
          <w:pgMar w:top="-20" w:right="0" w:bottom="-20" w:left="0" w:header="0" w:footer="0" w:gutter="0"/>
          <w:cols w:num="2" w:space="720" w:equalWidth="0">
            <w:col w:w="13254" w:space="160"/>
            <w:col w:w="5626"/>
          </w:cols>
        </w:sectPr>
      </w:pPr>
    </w:p>
    <w:p w:rsidR="004215D6" w:rsidRDefault="004215D6">
      <w:pPr>
        <w:spacing w:after="0" w:line="240" w:lineRule="exact"/>
        <w:rPr>
          <w:sz w:val="12"/>
          <w:szCs w:val="12"/>
        </w:rPr>
        <w:sectPr w:rsidR="004215D6">
          <w:type w:val="continuous"/>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53" type="#_x0000_t75" style="position:absolute;margin-left:0;margin-top:0;width:960pt;height:540pt;z-index:-251630592;mso-position-horizontal-relative:page;mso-position-vertical-relative:page" o:allowincell="f">
            <v:imagedata r:id="rId29" o:title=""/>
            <w10:wrap anchorx="page" anchory="page"/>
          </v:shape>
        </w:pict>
      </w:r>
    </w:p>
    <w:p w:rsidR="004215D6" w:rsidRDefault="004215D6">
      <w:pPr>
        <w:spacing w:after="0" w:line="573" w:lineRule="exact"/>
        <w:ind w:left="263"/>
        <w:rPr>
          <w:sz w:val="24"/>
          <w:szCs w:val="24"/>
        </w:rPr>
      </w:pPr>
    </w:p>
    <w:p w:rsidR="004215D6" w:rsidRDefault="004215D6">
      <w:pPr>
        <w:spacing w:before="234" w:after="0" w:line="573" w:lineRule="exact"/>
        <w:ind w:left="263" w:right="7664"/>
      </w:pPr>
      <w:r>
        <w:rPr>
          <w:rFonts w:ascii="Arial" w:hAnsi="Arial" w:cs="Arial"/>
          <w:color w:val="B80D0E"/>
          <w:sz w:val="64"/>
          <w:szCs w:val="64"/>
        </w:rPr>
        <w:t>•</w:t>
      </w:r>
      <w:r>
        <w:rPr>
          <w:rFonts w:ascii="Microsoft Sans Serif" w:hAnsi="Microsoft Sans Serif" w:cs="Microsoft Sans Serif"/>
          <w:color w:val="000000"/>
          <w:sz w:val="40"/>
          <w:szCs w:val="40"/>
        </w:rPr>
        <w:t xml:space="preserve"> FRENZEL RETURNED A WEEK LATER, TELLING VAIL SHE NEEDED TO TAKE MORE PHOTOGRAPHS. WHILE WITH VAIL, SHE HAD HER AUDIO RECORDER ROLLING AND HIDDEN IN HER BRA.</w:t>
      </w:r>
    </w:p>
    <w:p w:rsidR="004215D6" w:rsidRDefault="004215D6">
      <w:pPr>
        <w:spacing w:before="202" w:after="0" w:line="580" w:lineRule="exact"/>
        <w:ind w:left="263" w:right="7513"/>
      </w:pPr>
      <w:r>
        <w:rPr>
          <w:rFonts w:ascii="Arial" w:hAnsi="Arial" w:cs="Arial"/>
          <w:color w:val="B80D0E"/>
          <w:sz w:val="64"/>
          <w:szCs w:val="64"/>
        </w:rPr>
        <w:t>•</w:t>
      </w:r>
      <w:r>
        <w:rPr>
          <w:rFonts w:ascii="Microsoft Sans Serif" w:hAnsi="Microsoft Sans Serif" w:cs="Microsoft Sans Serif"/>
          <w:color w:val="000000"/>
          <w:sz w:val="40"/>
          <w:szCs w:val="40"/>
        </w:rPr>
        <w:t xml:space="preserve"> THEY SPENT THE NEXT SIX HOURS SIPPING WINE AND </w:t>
      </w:r>
      <w:r>
        <w:br/>
      </w:r>
      <w:r>
        <w:rPr>
          <w:rFonts w:ascii="Microsoft Sans Serif" w:hAnsi="Microsoft Sans Serif" w:cs="Microsoft Sans Serif"/>
          <w:color w:val="000000"/>
          <w:sz w:val="40"/>
          <w:szCs w:val="40"/>
        </w:rPr>
        <w:t xml:space="preserve">TALKING ABOUT HIS PHILOSOPHY OF LIFE.  THEIR </w:t>
      </w:r>
      <w:r>
        <w:br/>
      </w:r>
      <w:r>
        <w:rPr>
          <w:rFonts w:ascii="Microsoft Sans Serif" w:hAnsi="Microsoft Sans Serif" w:cs="Microsoft Sans Serif"/>
          <w:color w:val="000000"/>
          <w:sz w:val="40"/>
          <w:szCs w:val="40"/>
        </w:rPr>
        <w:t xml:space="preserve">CONVERSATION INCLUDED A MOMENT WHEN HE </w:t>
      </w:r>
      <w:r>
        <w:br/>
      </w:r>
      <w:r>
        <w:rPr>
          <w:rFonts w:ascii="Microsoft Sans Serif" w:hAnsi="Microsoft Sans Serif" w:cs="Microsoft Sans Serif"/>
          <w:color w:val="000000"/>
          <w:sz w:val="40"/>
          <w:szCs w:val="40"/>
        </w:rPr>
        <w:t>SEEMED TO ADMIT HE KNEW A LOT ABOUT MURDER.</w:t>
      </w:r>
    </w:p>
    <w:p w:rsidR="004215D6" w:rsidRDefault="004215D6">
      <w:pPr>
        <w:spacing w:before="209" w:after="0" w:line="570" w:lineRule="exact"/>
        <w:ind w:left="263" w:right="7733"/>
      </w:pPr>
      <w:r>
        <w:rPr>
          <w:rFonts w:ascii="Arial" w:hAnsi="Arial" w:cs="Arial"/>
          <w:color w:val="B80D0E"/>
          <w:sz w:val="64"/>
          <w:szCs w:val="64"/>
        </w:rPr>
        <w:t>•</w:t>
      </w:r>
      <w:r>
        <w:rPr>
          <w:rFonts w:ascii="Microsoft Sans Serif" w:hAnsi="Microsoft Sans Serif" w:cs="Microsoft Sans Serif"/>
          <w:color w:val="000000"/>
          <w:sz w:val="40"/>
          <w:szCs w:val="40"/>
        </w:rPr>
        <w:t xml:space="preserve"> IN ANOTHER ALARMING MOMENT, FRENZEL SAID HE THOUGHT VAIL WAS VAGUELY SPEAKING ABOUT THE STILL MISSING ANNETTE.</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54" type="#_x0000_t75" style="position:absolute;margin-left:0;margin-top:0;width:960pt;height:540pt;z-index:-251629568;mso-position-horizontal-relative:page;mso-position-vertical-relative:page" o:allowincell="f">
            <v:imagedata r:id="rId14" o:title=""/>
            <w10:wrap anchorx="page" anchory="page"/>
          </v:shape>
        </w:pict>
      </w:r>
    </w:p>
    <w:p w:rsidR="004215D6" w:rsidRDefault="004215D6">
      <w:pPr>
        <w:spacing w:after="0" w:line="460" w:lineRule="exact"/>
        <w:ind w:left="524"/>
        <w:rPr>
          <w:sz w:val="24"/>
          <w:szCs w:val="24"/>
        </w:rPr>
      </w:pPr>
    </w:p>
    <w:p w:rsidR="004215D6" w:rsidRDefault="004215D6">
      <w:pPr>
        <w:spacing w:before="380" w:after="0" w:line="460" w:lineRule="exact"/>
        <w:ind w:left="524"/>
      </w:pPr>
      <w:r>
        <w:rPr>
          <w:rFonts w:ascii="Arial" w:hAnsi="Arial" w:cs="Arial"/>
          <w:color w:val="B80D0E"/>
          <w:sz w:val="64"/>
          <w:szCs w:val="64"/>
        </w:rPr>
        <w:t>•</w:t>
      </w:r>
      <w:r>
        <w:rPr>
          <w:rFonts w:ascii="Microsoft Sans Serif" w:hAnsi="Microsoft Sans Serif" w:cs="Microsoft Sans Serif"/>
          <w:color w:val="000000"/>
          <w:sz w:val="40"/>
          <w:szCs w:val="40"/>
        </w:rPr>
        <w:t xml:space="preserve"> FRENZEL GOT TO KNOW HIM OVER THE COURSE OF FOUR SEPARATE VISITS.</w:t>
      </w:r>
    </w:p>
    <w:p w:rsidR="004215D6" w:rsidRDefault="004215D6">
      <w:pPr>
        <w:spacing w:before="21" w:after="0" w:line="580" w:lineRule="exact"/>
        <w:ind w:left="884" w:right="1749"/>
      </w:pPr>
      <w:r>
        <w:rPr>
          <w:rFonts w:ascii="Microsoft Sans Serif" w:hAnsi="Microsoft Sans Serif" w:cs="Microsoft Sans Serif"/>
          <w:color w:val="000000"/>
          <w:sz w:val="40"/>
          <w:szCs w:val="40"/>
        </w:rPr>
        <w:t xml:space="preserve">LATER, VAIL ASKED HER TO DO SOME CHORES FOR HIM WHILE HE RAN ERRANDS. SHE USED THE OPPORTUNITY TO SNOOP AROUND HIS HOUSE AND FOUND A </w:t>
      </w:r>
      <w:r>
        <w:br/>
      </w:r>
      <w:r>
        <w:rPr>
          <w:rFonts w:ascii="Microsoft Sans Serif" w:hAnsi="Microsoft Sans Serif" w:cs="Microsoft Sans Serif"/>
          <w:color w:val="000000"/>
          <w:sz w:val="40"/>
          <w:szCs w:val="40"/>
        </w:rPr>
        <w:t>COLLECTION OF WOMEN'S EARRINGS.</w:t>
      </w:r>
    </w:p>
    <w:p w:rsidR="004215D6" w:rsidRDefault="004215D6">
      <w:pPr>
        <w:tabs>
          <w:tab w:val="left" w:pos="1605"/>
        </w:tabs>
        <w:spacing w:before="90" w:after="0" w:line="520" w:lineRule="exact"/>
        <w:ind w:left="1244" w:right="2565"/>
        <w:jc w:val="both"/>
      </w:pPr>
      <w:r>
        <w:rPr>
          <w:rFonts w:ascii="Arial" w:hAnsi="Arial" w:cs="Arial"/>
          <w:color w:val="B80D0E"/>
          <w:w w:val="98"/>
          <w:sz w:val="57"/>
          <w:szCs w:val="57"/>
        </w:rPr>
        <w:t>•</w:t>
      </w:r>
      <w:r>
        <w:rPr>
          <w:rFonts w:ascii="Microsoft Sans Serif" w:hAnsi="Microsoft Sans Serif" w:cs="Microsoft Sans Serif"/>
          <w:color w:val="B80D0E"/>
          <w:w w:val="98"/>
          <w:sz w:val="36"/>
          <w:szCs w:val="36"/>
        </w:rPr>
        <w:t xml:space="preserve"> "HE'S PROBABLY GOT 13, 14 PAIRS OF EARRINGS THERE, AND KIND OF MAKES YOU </w:t>
      </w:r>
      <w:r>
        <w:br/>
      </w:r>
      <w:r>
        <w:rPr>
          <w:rFonts w:ascii="Microsoft Sans Serif" w:hAnsi="Microsoft Sans Serif" w:cs="Microsoft Sans Serif"/>
          <w:color w:val="B80D0E"/>
          <w:sz w:val="36"/>
          <w:szCs w:val="36"/>
        </w:rPr>
        <w:tab/>
        <w:t>WONDER WHOSE WERE THEY AND WHY DOES HE KEEP 'EM?" FRENZEL SAID.</w:t>
      </w:r>
    </w:p>
    <w:p w:rsidR="004215D6" w:rsidRDefault="004215D6">
      <w:pPr>
        <w:spacing w:before="188" w:after="0" w:line="414" w:lineRule="exact"/>
        <w:ind w:left="1244"/>
      </w:pPr>
      <w:r>
        <w:rPr>
          <w:rFonts w:ascii="Arial" w:hAnsi="Arial" w:cs="Arial"/>
          <w:color w:val="B80D0E"/>
          <w:sz w:val="57"/>
          <w:szCs w:val="57"/>
        </w:rPr>
        <w:t>•</w:t>
      </w:r>
      <w:r>
        <w:rPr>
          <w:rFonts w:ascii="Microsoft Sans Serif" w:hAnsi="Microsoft Sans Serif" w:cs="Microsoft Sans Serif"/>
          <w:color w:val="B80D0E"/>
          <w:sz w:val="36"/>
          <w:szCs w:val="36"/>
        </w:rPr>
        <w:t xml:space="preserve"> SHE ALSO DISCOVERED A BIN FILLED WITH MORE THAN 20 JOURNALS. FRENZEL</w:t>
      </w:r>
    </w:p>
    <w:p w:rsidR="004215D6" w:rsidRDefault="004215D6">
      <w:pPr>
        <w:spacing w:before="106" w:after="0" w:line="414" w:lineRule="exact"/>
        <w:ind w:left="1605"/>
      </w:pPr>
      <w:r>
        <w:rPr>
          <w:rFonts w:ascii="Microsoft Sans Serif" w:hAnsi="Microsoft Sans Serif" w:cs="Microsoft Sans Serif"/>
          <w:color w:val="B80D0E"/>
          <w:w w:val="98"/>
          <w:sz w:val="36"/>
          <w:szCs w:val="36"/>
        </w:rPr>
        <w:t>METICULOUSLY PORED OVER THE 2,000 PHOTOGRAPHS SHE TOOK OF THE JOURNALS.</w:t>
      </w:r>
    </w:p>
    <w:p w:rsidR="004215D6" w:rsidRDefault="004215D6">
      <w:pPr>
        <w:spacing w:before="209" w:after="0" w:line="580" w:lineRule="exact"/>
        <w:ind w:left="524" w:right="2216"/>
      </w:pPr>
      <w:r>
        <w:rPr>
          <w:rFonts w:ascii="Arial" w:hAnsi="Arial" w:cs="Arial"/>
          <w:color w:val="B80D0E"/>
          <w:sz w:val="64"/>
          <w:szCs w:val="64"/>
        </w:rPr>
        <w:t>•</w:t>
      </w:r>
      <w:r>
        <w:rPr>
          <w:rFonts w:ascii="Microsoft Sans Serif" w:hAnsi="Microsoft Sans Serif" w:cs="Microsoft Sans Serif"/>
          <w:color w:val="000000"/>
          <w:sz w:val="40"/>
          <w:szCs w:val="40"/>
        </w:rPr>
        <w:t xml:space="preserve"> THERE WERE NO CLUES, EXCEPT FOR WHAT HE WROTE ABOUT HOW HE MIGHT HANDLE CERTAIN SITUATIONS INCLUDING A MURDER.</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55" type="#_x0000_t75" style="position:absolute;margin-left:0;margin-top:0;width:960pt;height:540pt;z-index:-251628544;mso-position-horizontal-relative:page;mso-position-vertical-relative:page" o:allowincell="f">
            <v:imagedata r:id="rId14" o:title=""/>
            <w10:wrap anchorx="page" anchory="page"/>
          </v:shape>
        </w:pict>
      </w:r>
    </w:p>
    <w:p w:rsidR="004215D6" w:rsidRDefault="004215D6">
      <w:pPr>
        <w:spacing w:before="1054" w:after="0" w:line="1242" w:lineRule="exact"/>
        <w:ind w:left="1224"/>
      </w:pPr>
      <w:r>
        <w:rPr>
          <w:rFonts w:ascii="Impact" w:hAnsi="Impact" w:cs="Impact"/>
          <w:color w:val="B80D0E"/>
          <w:sz w:val="108"/>
          <w:szCs w:val="108"/>
        </w:rPr>
        <w:t>LUCKY GIRLFRIEND</w:t>
      </w:r>
    </w:p>
    <w:p w:rsidR="004215D6" w:rsidRDefault="004215D6">
      <w:pPr>
        <w:spacing w:before="1" w:after="0" w:line="392" w:lineRule="exact"/>
        <w:ind w:left="574"/>
      </w:pPr>
      <w:r>
        <w:rPr>
          <w:rFonts w:ascii="Arial" w:hAnsi="Arial" w:cs="Arial"/>
          <w:color w:val="B80D0E"/>
          <w:w w:val="98"/>
          <w:sz w:val="64"/>
          <w:szCs w:val="64"/>
        </w:rPr>
        <w:t>•</w:t>
      </w:r>
      <w:r>
        <w:rPr>
          <w:rFonts w:ascii="Microsoft Sans Serif" w:hAnsi="Microsoft Sans Serif" w:cs="Microsoft Sans Serif"/>
          <w:color w:val="000000"/>
          <w:w w:val="98"/>
          <w:sz w:val="40"/>
          <w:szCs w:val="40"/>
        </w:rPr>
        <w:t xml:space="preserve"> HE ALSO WROTE ABOUT BETH FIELD, AN EX-GIRLFRIEND FROM THE LATE 1980’S.</w:t>
      </w:r>
    </w:p>
    <w:p w:rsidR="004215D6" w:rsidRDefault="004215D6">
      <w:pPr>
        <w:spacing w:before="272" w:after="0" w:line="460" w:lineRule="exact"/>
        <w:ind w:left="574"/>
      </w:pPr>
      <w:r>
        <w:rPr>
          <w:rFonts w:ascii="Arial" w:hAnsi="Arial" w:cs="Arial"/>
          <w:color w:val="B80D0E"/>
          <w:sz w:val="64"/>
          <w:szCs w:val="64"/>
        </w:rPr>
        <w:t>•</w:t>
      </w:r>
      <w:r>
        <w:rPr>
          <w:rFonts w:ascii="Microsoft Sans Serif" w:hAnsi="Microsoft Sans Serif" w:cs="Microsoft Sans Serif"/>
          <w:color w:val="000000"/>
          <w:sz w:val="40"/>
          <w:szCs w:val="40"/>
        </w:rPr>
        <w:t xml:space="preserve"> SHE AND VAIL GOT TOGETHER AFTER ANNETTE WENT MISSING.</w:t>
      </w:r>
    </w:p>
    <w:p w:rsidR="004215D6" w:rsidRDefault="004215D6">
      <w:pPr>
        <w:spacing w:before="280" w:after="0" w:line="460" w:lineRule="exact"/>
        <w:ind w:left="574"/>
      </w:pPr>
      <w:r>
        <w:rPr>
          <w:rFonts w:ascii="Arial" w:hAnsi="Arial" w:cs="Arial"/>
          <w:color w:val="B80D0E"/>
          <w:sz w:val="64"/>
          <w:szCs w:val="64"/>
        </w:rPr>
        <w:t>•</w:t>
      </w:r>
      <w:r>
        <w:rPr>
          <w:rFonts w:ascii="Microsoft Sans Serif" w:hAnsi="Microsoft Sans Serif" w:cs="Microsoft Sans Serif"/>
          <w:color w:val="000000"/>
          <w:sz w:val="40"/>
          <w:szCs w:val="40"/>
        </w:rPr>
        <w:t xml:space="preserve"> SHE WAS IMMEDIATELY ATTRACTED TO HIM. BUT ONE DAY HE BECAME VIOLENT.</w:t>
      </w:r>
    </w:p>
    <w:p w:rsidR="004215D6" w:rsidRDefault="004215D6">
      <w:pPr>
        <w:spacing w:before="194" w:after="0" w:line="540" w:lineRule="exact"/>
        <w:ind w:left="574" w:right="1633"/>
      </w:pPr>
      <w:r>
        <w:rPr>
          <w:rFonts w:ascii="Arial" w:hAnsi="Arial" w:cs="Arial"/>
          <w:color w:val="B80D0E"/>
          <w:sz w:val="64"/>
          <w:szCs w:val="64"/>
        </w:rPr>
        <w:t>•</w:t>
      </w:r>
      <w:r>
        <w:rPr>
          <w:rFonts w:ascii="Microsoft Sans Serif" w:hAnsi="Microsoft Sans Serif" w:cs="Microsoft Sans Serif"/>
          <w:color w:val="000000"/>
          <w:sz w:val="40"/>
          <w:szCs w:val="40"/>
        </w:rPr>
        <w:t xml:space="preserve"> HE JUST TURNED AROUND AND STARTED HITTING HER. HE ACTUALLY BROKE HER EAR DRUM, GAVE HER A BLACK EYE AND BRUISES ON HER ARMS.</w:t>
      </w:r>
    </w:p>
    <w:p w:rsidR="004215D6" w:rsidRDefault="004215D6">
      <w:pPr>
        <w:spacing w:before="197" w:after="0" w:line="520" w:lineRule="exact"/>
        <w:ind w:left="574" w:right="2966"/>
      </w:pPr>
      <w:r>
        <w:rPr>
          <w:rFonts w:ascii="Arial" w:hAnsi="Arial" w:cs="Arial"/>
          <w:color w:val="B80D0E"/>
          <w:sz w:val="64"/>
          <w:szCs w:val="64"/>
        </w:rPr>
        <w:t>•</w:t>
      </w:r>
      <w:r>
        <w:rPr>
          <w:rFonts w:ascii="Microsoft Sans Serif" w:hAnsi="Microsoft Sans Serif" w:cs="Microsoft Sans Serif"/>
          <w:color w:val="000000"/>
          <w:sz w:val="40"/>
          <w:szCs w:val="40"/>
        </w:rPr>
        <w:t xml:space="preserve"> SHE WAS ALSO WARNED BY HIS OWN FAMILY THAT THEY BELIEVED HE HAD KILLED HIS FIRST WIFE.</w:t>
      </w:r>
    </w:p>
    <w:p w:rsidR="004215D6" w:rsidRDefault="004215D6">
      <w:pPr>
        <w:spacing w:before="220" w:after="0" w:line="520" w:lineRule="exact"/>
        <w:ind w:left="574" w:right="3753"/>
      </w:pPr>
      <w:r>
        <w:rPr>
          <w:rFonts w:ascii="Arial" w:hAnsi="Arial" w:cs="Arial"/>
          <w:color w:val="B80D0E"/>
          <w:sz w:val="64"/>
          <w:szCs w:val="64"/>
        </w:rPr>
        <w:t>•</w:t>
      </w:r>
      <w:r>
        <w:rPr>
          <w:rFonts w:ascii="Microsoft Sans Serif" w:hAnsi="Microsoft Sans Serif" w:cs="Microsoft Sans Serif"/>
          <w:color w:val="000000"/>
          <w:sz w:val="40"/>
          <w:szCs w:val="40"/>
        </w:rPr>
        <w:t xml:space="preserve"> FIELD SAYS AFTER A SECOND BEATING SHE ENDED THE RELATIONSHIP REALIZING THAT VAIL WAS A SICK MAN.</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56" type="#_x0000_t75" style="position:absolute;margin-left:0;margin-top:0;width:960pt;height:540pt;z-index:-251627520;mso-position-horizontal-relative:page;mso-position-vertical-relative:page" o:allowincell="f">
            <v:imagedata r:id="rId30" o:title=""/>
            <w10:wrap anchorx="page" anchory="page"/>
          </v:shape>
        </w:pic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57" type="#_x0000_t75" style="position:absolute;margin-left:0;margin-top:0;width:960pt;height:540pt;z-index:-251626496;mso-position-horizontal-relative:page;mso-position-vertical-relative:page" o:allowincell="f">
            <v:imagedata r:id="rId31" o:title=""/>
            <w10:wrap anchorx="page" anchory="page"/>
          </v:shape>
        </w:pict>
      </w:r>
    </w:p>
    <w:p w:rsidR="004215D6" w:rsidRDefault="004215D6">
      <w:pPr>
        <w:spacing w:before="194" w:after="0" w:line="1242" w:lineRule="exact"/>
        <w:ind w:left="1220"/>
      </w:pPr>
      <w:r>
        <w:rPr>
          <w:rFonts w:ascii="Impact" w:hAnsi="Impact" w:cs="Impact"/>
          <w:color w:val="B80D0E"/>
          <w:sz w:val="108"/>
          <w:szCs w:val="108"/>
        </w:rPr>
        <w:t>THE ARREST</w:t>
      </w:r>
    </w:p>
    <w:p w:rsidR="004215D6" w:rsidRDefault="004215D6">
      <w:pPr>
        <w:spacing w:after="0" w:line="580" w:lineRule="exact"/>
        <w:ind w:left="369" w:right="10524"/>
      </w:pPr>
      <w:r>
        <w:rPr>
          <w:rFonts w:ascii="Arial" w:hAnsi="Arial" w:cs="Arial"/>
          <w:color w:val="B80D0E"/>
          <w:sz w:val="64"/>
          <w:szCs w:val="64"/>
        </w:rPr>
        <w:t>•</w:t>
      </w:r>
      <w:r>
        <w:rPr>
          <w:rFonts w:ascii="Microsoft Sans Serif" w:hAnsi="Microsoft Sans Serif" w:cs="Microsoft Sans Serif"/>
          <w:color w:val="000000"/>
          <w:sz w:val="40"/>
          <w:szCs w:val="40"/>
        </w:rPr>
        <w:t xml:space="preserve"> ON MAY 17, 2013, VAIL WAS ARRESTED BY POLICE, ACCUSED OF KILLING HIS WIFE MARY HORTON VAIL.</w:t>
      </w:r>
    </w:p>
    <w:p w:rsidR="004215D6" w:rsidRDefault="004215D6">
      <w:pPr>
        <w:spacing w:before="156" w:after="0" w:line="471" w:lineRule="exact"/>
        <w:ind w:left="369"/>
      </w:pPr>
      <w:r>
        <w:rPr>
          <w:rFonts w:ascii="Arial" w:hAnsi="Arial" w:cs="Arial"/>
          <w:color w:val="B80D0E"/>
          <w:sz w:val="64"/>
          <w:szCs w:val="64"/>
        </w:rPr>
        <w:t>•</w:t>
      </w:r>
      <w:r>
        <w:rPr>
          <w:rFonts w:ascii="Microsoft Sans Serif" w:hAnsi="Microsoft Sans Serif" w:cs="Microsoft Sans Serif"/>
          <w:color w:val="000000"/>
          <w:sz w:val="40"/>
          <w:szCs w:val="40"/>
        </w:rPr>
        <w:t xml:space="preserve"> TODAY, VAIL IS 76 YEARS OLD. HE IS</w:t>
      </w:r>
    </w:p>
    <w:p w:rsidR="004215D6" w:rsidRDefault="004215D6">
      <w:pPr>
        <w:spacing w:after="0" w:line="580" w:lineRule="exact"/>
        <w:ind w:left="729" w:right="10152"/>
      </w:pPr>
      <w:r>
        <w:rPr>
          <w:rFonts w:ascii="Microsoft Sans Serif" w:hAnsi="Microsoft Sans Serif" w:cs="Microsoft Sans Serif"/>
          <w:color w:val="000000"/>
          <w:sz w:val="40"/>
          <w:szCs w:val="40"/>
        </w:rPr>
        <w:t xml:space="preserve">AWAITING TRIAL IN CALCASIEU PARISH JAIL ON CHARGES OF MURDER. AND </w:t>
      </w:r>
      <w:r>
        <w:br/>
      </w:r>
      <w:r>
        <w:rPr>
          <w:rFonts w:ascii="Microsoft Sans Serif" w:hAnsi="Microsoft Sans Serif" w:cs="Microsoft Sans Serif"/>
          <w:color w:val="000000"/>
          <w:sz w:val="40"/>
          <w:szCs w:val="40"/>
        </w:rPr>
        <w:t xml:space="preserve">THE DISAPPEARANCES OF HIS </w:t>
      </w:r>
      <w:r>
        <w:br/>
      </w:r>
      <w:r>
        <w:rPr>
          <w:rFonts w:ascii="Microsoft Sans Serif" w:hAnsi="Microsoft Sans Serif" w:cs="Microsoft Sans Serif"/>
          <w:color w:val="000000"/>
          <w:sz w:val="40"/>
          <w:szCs w:val="40"/>
        </w:rPr>
        <w:t>COMPANION SHARON HENSLEY AND HIS WIFE ANNETTE LOOM LARGE.</w:t>
      </w:r>
    </w:p>
    <w:p w:rsidR="004215D6" w:rsidRDefault="004215D6">
      <w:pPr>
        <w:spacing w:before="179" w:after="0" w:line="580" w:lineRule="exact"/>
        <w:ind w:left="369" w:right="10853"/>
      </w:pPr>
      <w:r>
        <w:rPr>
          <w:rFonts w:ascii="Arial" w:hAnsi="Arial" w:cs="Arial"/>
          <w:color w:val="B80D0E"/>
          <w:sz w:val="64"/>
          <w:szCs w:val="64"/>
        </w:rPr>
        <w:t>•</w:t>
      </w:r>
      <w:r>
        <w:rPr>
          <w:rFonts w:ascii="Microsoft Sans Serif" w:hAnsi="Microsoft Sans Serif" w:cs="Microsoft Sans Serif"/>
          <w:color w:val="000000"/>
          <w:sz w:val="40"/>
          <w:szCs w:val="40"/>
        </w:rPr>
        <w:t xml:space="preserve"> THE THING THAT ALL THREE WOMEN HAVE IN COMMON IS THE FACT THEY WERE ALL LAST WITH FELIX VAIL.</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before="34" w:after="0" w:line="540" w:lineRule="exact"/>
        <w:ind w:left="143" w:right="7117"/>
        <w:jc w:val="both"/>
      </w:pPr>
      <w:r>
        <w:rPr>
          <w:noProof/>
          <w:lang w:val="en-US" w:eastAsia="en-US"/>
        </w:rPr>
        <w:pict>
          <v:shape id="_x0000_s1058" type="#_x0000_t75" style="position:absolute;left:0;text-align:left;margin-left:0;margin-top:0;width:960pt;height:540pt;z-index:-251625472;mso-position-horizontal-relative:page;mso-position-vertical-relative:page" o:allowincell="f">
            <v:imagedata r:id="rId32" o:title=""/>
            <w10:wrap anchorx="page" anchory="page"/>
          </v:shape>
        </w:pict>
      </w:r>
      <w:r>
        <w:rPr>
          <w:rFonts w:ascii="Arial" w:hAnsi="Arial" w:cs="Arial"/>
          <w:color w:val="B80D0E"/>
          <w:sz w:val="61"/>
          <w:szCs w:val="61"/>
        </w:rPr>
        <w:t>•</w:t>
      </w:r>
      <w:r>
        <w:rPr>
          <w:noProof/>
          <w:lang w:val="en-US" w:eastAsia="en-US"/>
        </w:rPr>
        <w:pict>
          <v:shape id="_x0000_s1059" type="#_x0000_t75" style="position:absolute;left:0;text-align:left;margin-left:0;margin-top:0;width:960pt;height:540pt;z-index:-251624448;mso-position-horizontal-relative:page;mso-position-vertical-relative:page" o:allowincell="f">
            <v:imagedata r:id="rId32" o:title=""/>
            <w10:wrap anchorx="page" anchory="page"/>
          </v:shape>
        </w:pict>
      </w:r>
      <w:r>
        <w:rPr>
          <w:rFonts w:ascii="Microsoft Sans Serif" w:hAnsi="Microsoft Sans Serif" w:cs="Microsoft Sans Serif"/>
          <w:color w:val="000000"/>
          <w:sz w:val="38"/>
          <w:szCs w:val="38"/>
        </w:rPr>
        <w:t xml:space="preserve"> WITHOUT MITCHELL, THE CASE MAY NEVER HAVE REACHED WHERE IT IS TODAY.</w:t>
      </w:r>
    </w:p>
    <w:p w:rsidR="004215D6" w:rsidRDefault="004215D6">
      <w:pPr>
        <w:spacing w:before="216" w:after="0" w:line="546" w:lineRule="exact"/>
        <w:ind w:left="143" w:right="6636"/>
      </w:pPr>
      <w:r>
        <w:rPr>
          <w:rFonts w:ascii="Arial" w:hAnsi="Arial" w:cs="Arial"/>
          <w:color w:val="B80D0E"/>
          <w:sz w:val="61"/>
          <w:szCs w:val="61"/>
        </w:rPr>
        <w:t>•</w:t>
      </w:r>
      <w:r>
        <w:rPr>
          <w:rFonts w:ascii="Microsoft Sans Serif" w:hAnsi="Microsoft Sans Serif" w:cs="Microsoft Sans Serif"/>
          <w:color w:val="000000"/>
          <w:sz w:val="38"/>
          <w:szCs w:val="38"/>
        </w:rPr>
        <w:t xml:space="preserve"> THE TRIAL COURT WILL ALLOW THE DISAPPEARANCES OF THE TWO OTHER WOMEN AS EVIDENCE IN THIS TRIAL, WHICH IS HIGHLY UNUSUAL.  IT IS BECAUSE OF WHAT WE CONSIDERED TO BE THE DOCTRINE OF CHANCES.</w:t>
      </w:r>
    </w:p>
    <w:p w:rsidR="004215D6" w:rsidRDefault="004215D6">
      <w:pPr>
        <w:spacing w:before="183" w:after="0" w:line="560" w:lineRule="exact"/>
        <w:ind w:left="143" w:right="6979"/>
        <w:jc w:val="both"/>
      </w:pPr>
      <w:r>
        <w:rPr>
          <w:rFonts w:ascii="Arial" w:hAnsi="Arial" w:cs="Arial"/>
          <w:color w:val="B80D0E"/>
          <w:sz w:val="61"/>
          <w:szCs w:val="61"/>
        </w:rPr>
        <w:t>•</w:t>
      </w:r>
      <w:r>
        <w:rPr>
          <w:rFonts w:ascii="Microsoft Sans Serif" w:hAnsi="Microsoft Sans Serif" w:cs="Microsoft Sans Serif"/>
          <w:color w:val="000000"/>
          <w:sz w:val="38"/>
          <w:szCs w:val="38"/>
        </w:rPr>
        <w:t xml:space="preserve"> IF SOMETHING EXTRAORDINARY HAPPENS ONE TIME, IT CAN </w:t>
      </w:r>
      <w:r>
        <w:br/>
      </w:r>
      <w:r>
        <w:rPr>
          <w:rFonts w:ascii="Microsoft Sans Serif" w:hAnsi="Microsoft Sans Serif" w:cs="Microsoft Sans Serif"/>
          <w:color w:val="000000"/>
          <w:sz w:val="38"/>
          <w:szCs w:val="38"/>
        </w:rPr>
        <w:t>HAVE HAPPENED TO ANYBODY. THE MORE IT HAPPENS TO A</w:t>
      </w:r>
    </w:p>
    <w:p w:rsidR="004215D6" w:rsidRDefault="004215D6">
      <w:pPr>
        <w:spacing w:after="0" w:line="540" w:lineRule="exact"/>
        <w:ind w:left="504" w:right="6984"/>
        <w:jc w:val="both"/>
      </w:pPr>
      <w:r>
        <w:rPr>
          <w:rFonts w:ascii="Microsoft Sans Serif" w:hAnsi="Microsoft Sans Serif" w:cs="Microsoft Sans Serif"/>
          <w:color w:val="000000"/>
          <w:sz w:val="38"/>
          <w:szCs w:val="38"/>
        </w:rPr>
        <w:t>SINGLE PERSON, THE LESS LIKELY IT IS THAT IT'S EITHER AN ACCIDENT OR CHANCE.</w:t>
      </w:r>
    </w:p>
    <w:p w:rsidR="004215D6" w:rsidRDefault="004215D6">
      <w:pPr>
        <w:spacing w:before="217" w:after="0" w:line="540" w:lineRule="exact"/>
        <w:ind w:left="143" w:right="6281"/>
      </w:pPr>
      <w:r>
        <w:rPr>
          <w:rFonts w:ascii="Arial" w:hAnsi="Arial" w:cs="Arial"/>
          <w:color w:val="B80D0E"/>
          <w:sz w:val="61"/>
          <w:szCs w:val="61"/>
        </w:rPr>
        <w:t>•</w:t>
      </w:r>
      <w:r>
        <w:rPr>
          <w:rFonts w:ascii="Microsoft Sans Serif" w:hAnsi="Microsoft Sans Serif" w:cs="Microsoft Sans Serif"/>
          <w:color w:val="000000"/>
          <w:sz w:val="38"/>
          <w:szCs w:val="38"/>
        </w:rPr>
        <w:t xml:space="preserve"> VAIL PLEADED NOT GUILTY, AND BLAMES ALL OF THIS ON JERRY MITCHELL.  HE FEELS THE TWO MISSING WOMEN COULD STILL JUST SHOW UP SOME DAY.</w:t>
      </w:r>
    </w:p>
    <w:p w:rsidR="004215D6" w:rsidRDefault="004215D6">
      <w:pPr>
        <w:spacing w:before="216" w:after="0" w:line="546" w:lineRule="exact"/>
        <w:ind w:left="143" w:right="7786"/>
      </w:pPr>
      <w:r>
        <w:rPr>
          <w:rFonts w:ascii="Arial" w:hAnsi="Arial" w:cs="Arial"/>
          <w:color w:val="B80D0E"/>
          <w:sz w:val="61"/>
          <w:szCs w:val="61"/>
        </w:rPr>
        <w:t>•</w:t>
      </w:r>
      <w:r>
        <w:rPr>
          <w:rFonts w:ascii="Microsoft Sans Serif" w:hAnsi="Microsoft Sans Serif" w:cs="Microsoft Sans Serif"/>
          <w:color w:val="B80D0E"/>
          <w:sz w:val="38"/>
          <w:szCs w:val="38"/>
        </w:rPr>
        <w:t xml:space="preserve"> "WHEN JUSTICE COMES, IT BRINGS JOY. THIS'LL BE 50-</w:t>
      </w:r>
      <w:r>
        <w:br/>
      </w:r>
      <w:r>
        <w:rPr>
          <w:rFonts w:ascii="Microsoft Sans Serif" w:hAnsi="Microsoft Sans Serif" w:cs="Microsoft Sans Serif"/>
          <w:color w:val="B80D0E"/>
          <w:sz w:val="38"/>
          <w:szCs w:val="38"/>
        </w:rPr>
        <w:t xml:space="preserve">SOMETHING YEARS LATER AND THEY'RE EXPERIENCING JUSTICE FOR THE FIRST TIME," </w:t>
      </w:r>
      <w:r>
        <w:rPr>
          <w:rFonts w:ascii="Microsoft Sans Serif" w:hAnsi="Microsoft Sans Serif" w:cs="Microsoft Sans Serif"/>
          <w:color w:val="000000"/>
          <w:sz w:val="38"/>
          <w:szCs w:val="38"/>
        </w:rPr>
        <w:t xml:space="preserve">MITCHELL SAID. </w:t>
      </w:r>
      <w:r>
        <w:rPr>
          <w:rFonts w:ascii="Microsoft Sans Serif" w:hAnsi="Microsoft Sans Serif" w:cs="Microsoft Sans Serif"/>
          <w:color w:val="B80D0E"/>
          <w:sz w:val="38"/>
          <w:szCs w:val="38"/>
        </w:rPr>
        <w:t>"THAT'S INCREDIBLE."</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after="0" w:line="240" w:lineRule="exact"/>
        <w:rPr>
          <w:rFonts w:ascii="Times New Roman" w:hAnsi="Times New Roman"/>
          <w:sz w:val="24"/>
        </w:rPr>
      </w:pPr>
      <w:r>
        <w:rPr>
          <w:noProof/>
          <w:lang w:val="en-US" w:eastAsia="en-US"/>
        </w:rPr>
        <w:pict>
          <v:shape id="_x0000_s1060" type="#_x0000_t75" style="position:absolute;margin-left:0;margin-top:0;width:960pt;height:540pt;z-index:-251623424;mso-position-horizontal-relative:page;mso-position-vertical-relative:page" o:allowincell="f">
            <v:imagedata r:id="rId33" o:title=""/>
            <w10:wrap anchorx="page" anchory="page"/>
          </v:shape>
        </w:pict>
      </w:r>
    </w:p>
    <w:p w:rsidR="004215D6" w:rsidRDefault="004215D6">
      <w:pPr>
        <w:spacing w:before="811" w:after="0" w:line="931" w:lineRule="exact"/>
        <w:ind w:left="311"/>
      </w:pPr>
      <w:r>
        <w:rPr>
          <w:rFonts w:ascii="Arial" w:hAnsi="Arial" w:cs="Arial"/>
          <w:color w:val="B80D0E"/>
          <w:sz w:val="128"/>
          <w:szCs w:val="128"/>
        </w:rPr>
        <w:t>•</w:t>
      </w:r>
      <w:r>
        <w:rPr>
          <w:rFonts w:ascii="Impact" w:hAnsi="Impact" w:cs="Impact"/>
          <w:color w:val="000000"/>
          <w:sz w:val="80"/>
          <w:szCs w:val="80"/>
        </w:rPr>
        <w:t>THIS CASE WAS FINALLY SOLVED AFTER 50 YEARS…</w:t>
      </w:r>
    </w:p>
    <w:p w:rsidR="004215D6" w:rsidRDefault="004215D6">
      <w:pPr>
        <w:spacing w:after="0" w:line="240" w:lineRule="exact"/>
        <w:rPr>
          <w:sz w:val="12"/>
          <w:szCs w:val="12"/>
        </w:rPr>
        <w:sectPr w:rsidR="004215D6">
          <w:pgSz w:w="19200" w:h="10800"/>
          <w:pgMar w:top="-20" w:right="0" w:bottom="-20" w:left="0" w:header="0" w:footer="0" w:gutter="0"/>
          <w:cols w:space="720"/>
        </w:sectPr>
      </w:pPr>
    </w:p>
    <w:p w:rsidR="004215D6" w:rsidRDefault="004215D6">
      <w:pPr>
        <w:spacing w:before="176" w:after="0" w:line="828" w:lineRule="exact"/>
        <w:ind w:left="305"/>
      </w:pPr>
      <w:r>
        <w:rPr>
          <w:noProof/>
          <w:lang w:val="en-US" w:eastAsia="en-US"/>
        </w:rPr>
        <w:pict>
          <v:shape id="_x0000_s1061" type="#_x0000_t75" style="position:absolute;left:0;text-align:left;margin-left:0;margin-top:0;width:960pt;height:540pt;z-index:-251622400;mso-position-horizontal-relative:page;mso-position-vertical-relative:page" o:allowincell="f">
            <v:imagedata r:id="rId34" o:title=""/>
            <w10:wrap anchorx="page" anchory="page"/>
          </v:shape>
        </w:pict>
      </w:r>
      <w:r>
        <w:rPr>
          <w:rFonts w:ascii="Impact" w:hAnsi="Impact" w:cs="Impact"/>
          <w:color w:val="B80D0E"/>
          <w:sz w:val="72"/>
          <w:szCs w:val="72"/>
        </w:rPr>
        <w:t>THESE KILLERS HAVE YET TO BE FOUND:</w:t>
      </w:r>
    </w:p>
    <w:p w:rsidR="004215D6" w:rsidRDefault="004215D6">
      <w:pPr>
        <w:tabs>
          <w:tab w:val="left" w:pos="4898"/>
          <w:tab w:val="left" w:pos="9698"/>
          <w:tab w:val="left" w:pos="14499"/>
        </w:tabs>
        <w:spacing w:before="106" w:after="0" w:line="253" w:lineRule="exact"/>
        <w:ind w:left="99"/>
      </w:pPr>
      <w:hyperlink r:id="rId35" w:history="1">
        <w:r>
          <w:rPr>
            <w:rFonts w:ascii="Impact" w:hAnsi="Impact" w:cs="Impact"/>
            <w:color w:val="F11212"/>
          </w:rPr>
          <w:t>Alphabet murders</w:t>
        </w:r>
      </w:hyperlink>
      <w:r>
        <w:rPr>
          <w:rFonts w:ascii="Impact" w:hAnsi="Impact" w:cs="Impact"/>
          <w:color w:val="F11212"/>
        </w:rPr>
        <w:tab/>
      </w:r>
      <w:hyperlink r:id="rId36" w:history="1">
        <w:r>
          <w:rPr>
            <w:rFonts w:ascii="Impact" w:hAnsi="Impact" w:cs="Impact"/>
            <w:color w:val="F11212"/>
          </w:rPr>
          <w:t>Monster of Florence</w:t>
        </w:r>
      </w:hyperlink>
      <w:r>
        <w:rPr>
          <w:rFonts w:ascii="Impact" w:hAnsi="Impact" w:cs="Impact"/>
          <w:color w:val="F11212"/>
        </w:rPr>
        <w:tab/>
      </w:r>
      <w:hyperlink r:id="rId37" w:history="1">
        <w:r>
          <w:rPr>
            <w:rFonts w:ascii="Impact" w:hAnsi="Impact" w:cs="Impact"/>
            <w:color w:val="F11212"/>
          </w:rPr>
          <w:t>Redhead murders</w:t>
        </w:r>
      </w:hyperlink>
      <w:r>
        <w:rPr>
          <w:rFonts w:ascii="Impact" w:hAnsi="Impact" w:cs="Impact"/>
          <w:color w:val="F11212"/>
        </w:rPr>
        <w:tab/>
      </w:r>
      <w:hyperlink r:id="rId38" w:history="1">
        <w:r>
          <w:rPr>
            <w:rFonts w:ascii="Impact" w:hAnsi="Impact" w:cs="Impact"/>
            <w:color w:val="F11212"/>
          </w:rPr>
          <w:t>Paraquat murders</w:t>
        </w:r>
      </w:hyperlink>
    </w:p>
    <w:p w:rsidR="004215D6" w:rsidRDefault="004215D6">
      <w:pPr>
        <w:tabs>
          <w:tab w:val="left" w:pos="4898"/>
          <w:tab w:val="left" w:pos="9698"/>
          <w:tab w:val="left" w:pos="14499"/>
        </w:tabs>
        <w:spacing w:before="205" w:after="0" w:line="253" w:lineRule="exact"/>
        <w:ind w:left="99"/>
      </w:pPr>
      <w:hyperlink r:id="rId39" w:history="1">
        <w:r>
          <w:rPr>
            <w:rFonts w:ascii="Impact" w:hAnsi="Impact" w:cs="Impact"/>
            <w:color w:val="F11212"/>
          </w:rPr>
          <w:t>Ann Arbor Hospital Murders</w:t>
        </w:r>
      </w:hyperlink>
      <w:r>
        <w:rPr>
          <w:rFonts w:ascii="Impact" w:hAnsi="Impact" w:cs="Impact"/>
          <w:color w:val="F11212"/>
        </w:rPr>
        <w:tab/>
      </w:r>
      <w:hyperlink r:id="rId40" w:history="1">
        <w:r>
          <w:rPr>
            <w:rFonts w:ascii="Impact" w:hAnsi="Impact" w:cs="Impact"/>
            <w:color w:val="F11212"/>
          </w:rPr>
          <w:t>Freeway Phantom</w:t>
        </w:r>
      </w:hyperlink>
      <w:r>
        <w:rPr>
          <w:rFonts w:ascii="Impact" w:hAnsi="Impact" w:cs="Impact"/>
          <w:color w:val="F11212"/>
        </w:rPr>
        <w:tab/>
      </w:r>
      <w:hyperlink r:id="rId41" w:history="1">
        <w:r>
          <w:rPr>
            <w:rFonts w:ascii="Impact" w:hAnsi="Impact" w:cs="Impact"/>
            <w:color w:val="F11212"/>
          </w:rPr>
          <w:t>Santa Rosa hitchhiker murders</w:t>
        </w:r>
      </w:hyperlink>
      <w:r>
        <w:rPr>
          <w:rFonts w:ascii="Impact" w:hAnsi="Impact" w:cs="Impact"/>
          <w:color w:val="F11212"/>
        </w:rPr>
        <w:tab/>
      </w:r>
      <w:hyperlink r:id="rId42" w:history="1">
        <w:r>
          <w:rPr>
            <w:rFonts w:ascii="Impact" w:hAnsi="Impact" w:cs="Impact"/>
            <w:color w:val="F11212"/>
          </w:rPr>
          <w:t>Paturis Park murders</w:t>
        </w:r>
      </w:hyperlink>
    </w:p>
    <w:p w:rsidR="004215D6" w:rsidRDefault="004215D6">
      <w:pPr>
        <w:spacing w:after="0" w:line="253" w:lineRule="exact"/>
        <w:ind w:left="99"/>
        <w:rPr>
          <w:sz w:val="24"/>
          <w:szCs w:val="24"/>
        </w:rPr>
      </w:pPr>
    </w:p>
    <w:p w:rsidR="004215D6" w:rsidRDefault="004215D6">
      <w:pPr>
        <w:tabs>
          <w:tab w:val="left" w:pos="2326"/>
          <w:tab w:val="left" w:pos="4898"/>
          <w:tab w:val="left" w:pos="9698"/>
          <w:tab w:val="left" w:pos="14499"/>
        </w:tabs>
        <w:spacing w:before="211" w:after="0" w:line="253" w:lineRule="exact"/>
        <w:ind w:left="99"/>
      </w:pPr>
      <w:hyperlink r:id="rId43" w:history="1">
        <w:r>
          <w:rPr>
            <w:rFonts w:ascii="Impact" w:hAnsi="Impact" w:cs="Impact"/>
            <w:color w:val="F11212"/>
          </w:rPr>
          <w:t>Atlanta murders of 197</w:t>
        </w:r>
      </w:hyperlink>
      <w:r>
        <w:rPr>
          <w:rFonts w:ascii="Impact" w:hAnsi="Impact" w:cs="Impact"/>
          <w:color w:val="F11212"/>
        </w:rPr>
        <w:tab/>
      </w:r>
      <w:hyperlink r:id="rId44" w:history="1">
        <w:r>
          <w:rPr>
            <w:rFonts w:ascii="Impact" w:hAnsi="Impact" w:cs="Impact"/>
            <w:color w:val="F11212"/>
          </w:rPr>
          <w:t>81</w:t>
        </w:r>
      </w:hyperlink>
      <w:r>
        <w:rPr>
          <w:rFonts w:ascii="Impact" w:hAnsi="Impact" w:cs="Impact"/>
          <w:color w:val="F11212"/>
        </w:rPr>
        <w:tab/>
      </w:r>
      <w:hyperlink r:id="rId45" w:history="1">
        <w:r>
          <w:rPr>
            <w:rFonts w:ascii="Impact" w:hAnsi="Impact" w:cs="Impact"/>
            <w:color w:val="F11212"/>
          </w:rPr>
          <w:t>Gypsy Hill killings</w:t>
        </w:r>
      </w:hyperlink>
      <w:r>
        <w:rPr>
          <w:rFonts w:ascii="Impact" w:hAnsi="Impact" w:cs="Impact"/>
          <w:color w:val="F11212"/>
        </w:rPr>
        <w:tab/>
      </w:r>
      <w:hyperlink r:id="rId46" w:history="1">
        <w:r>
          <w:rPr>
            <w:rFonts w:ascii="Impact" w:hAnsi="Impact" w:cs="Impact"/>
            <w:color w:val="F11212"/>
          </w:rPr>
          <w:t>Servant Girl Annihilator</w:t>
        </w:r>
      </w:hyperlink>
      <w:r>
        <w:rPr>
          <w:rFonts w:ascii="Impact" w:hAnsi="Impact" w:cs="Impact"/>
          <w:color w:val="F11212"/>
        </w:rPr>
        <w:tab/>
      </w:r>
      <w:hyperlink r:id="rId47" w:history="1">
        <w:r>
          <w:rPr>
            <w:rFonts w:ascii="Impact" w:hAnsi="Impact" w:cs="Impact"/>
            <w:color w:val="F11212"/>
          </w:rPr>
          <w:t>February 9 Killer</w:t>
        </w:r>
      </w:hyperlink>
    </w:p>
    <w:p w:rsidR="004215D6" w:rsidRDefault="004215D6">
      <w:pPr>
        <w:spacing w:after="0" w:line="253" w:lineRule="exact"/>
        <w:ind w:left="99"/>
        <w:rPr>
          <w:sz w:val="24"/>
          <w:szCs w:val="24"/>
        </w:rPr>
      </w:pPr>
    </w:p>
    <w:p w:rsidR="004215D6" w:rsidRDefault="004215D6">
      <w:pPr>
        <w:tabs>
          <w:tab w:val="left" w:pos="4898"/>
          <w:tab w:val="left" w:pos="9698"/>
          <w:tab w:val="left" w:pos="14499"/>
        </w:tabs>
        <w:spacing w:before="210" w:after="0" w:line="253" w:lineRule="exact"/>
        <w:ind w:left="99"/>
      </w:pPr>
      <w:hyperlink r:id="rId48" w:history="1">
        <w:r>
          <w:rPr>
            <w:rFonts w:ascii="Impact" w:hAnsi="Impact" w:cs="Impact"/>
            <w:color w:val="F11212"/>
          </w:rPr>
          <w:t>Atlanta Ripper</w:t>
        </w:r>
      </w:hyperlink>
      <w:r>
        <w:rPr>
          <w:rFonts w:ascii="Impact" w:hAnsi="Impact" w:cs="Impact"/>
          <w:color w:val="F11212"/>
        </w:rPr>
        <w:tab/>
      </w:r>
      <w:hyperlink r:id="rId49" w:history="1">
        <w:r>
          <w:rPr>
            <w:rFonts w:ascii="Impact" w:hAnsi="Impact" w:cs="Impact"/>
            <w:color w:val="F11212"/>
          </w:rPr>
          <w:t>Hammersmith nude murders</w:t>
        </w:r>
      </w:hyperlink>
      <w:r>
        <w:rPr>
          <w:rFonts w:ascii="Impact" w:hAnsi="Impact" w:cs="Impact"/>
          <w:color w:val="F11212"/>
        </w:rPr>
        <w:tab/>
      </w:r>
      <w:hyperlink r:id="rId50" w:history="1">
        <w:r>
          <w:rPr>
            <w:rFonts w:ascii="Impact" w:hAnsi="Impact" w:cs="Impact"/>
            <w:color w:val="F11212"/>
          </w:rPr>
          <w:t>Frankford Slasher</w:t>
        </w:r>
      </w:hyperlink>
      <w:r>
        <w:rPr>
          <w:rFonts w:ascii="Impact" w:hAnsi="Impact" w:cs="Impact"/>
          <w:color w:val="F11212"/>
        </w:rPr>
        <w:tab/>
      </w:r>
      <w:hyperlink r:id="rId51" w:history="1">
        <w:r>
          <w:rPr>
            <w:rFonts w:ascii="Impact" w:hAnsi="Impact" w:cs="Impact"/>
            <w:color w:val="F11212"/>
          </w:rPr>
          <w:t>Fl  Tire murders</w:t>
        </w:r>
      </w:hyperlink>
    </w:p>
    <w:p w:rsidR="004215D6" w:rsidRDefault="004215D6">
      <w:pPr>
        <w:spacing w:after="0" w:line="253" w:lineRule="exact"/>
        <w:ind w:left="99"/>
        <w:rPr>
          <w:sz w:val="24"/>
          <w:szCs w:val="24"/>
        </w:rPr>
      </w:pPr>
    </w:p>
    <w:p w:rsidR="004215D6" w:rsidRDefault="004215D6">
      <w:pPr>
        <w:tabs>
          <w:tab w:val="left" w:pos="4898"/>
          <w:tab w:val="left" w:pos="9698"/>
          <w:tab w:val="left" w:pos="14499"/>
        </w:tabs>
        <w:spacing w:before="211" w:after="0" w:line="253" w:lineRule="exact"/>
        <w:ind w:left="99"/>
      </w:pPr>
      <w:hyperlink r:id="rId52" w:history="1">
        <w:r>
          <w:rPr>
            <w:rFonts w:ascii="Impact" w:hAnsi="Impact" w:cs="Impact"/>
            <w:color w:val="F11212"/>
          </w:rPr>
          <w:t>Axeman of New Orleans</w:t>
        </w:r>
      </w:hyperlink>
      <w:r>
        <w:rPr>
          <w:rFonts w:ascii="Impact" w:hAnsi="Impact" w:cs="Impact"/>
          <w:color w:val="F11212"/>
        </w:rPr>
        <w:tab/>
      </w:r>
      <w:hyperlink r:id="rId53" w:history="1">
        <w:r>
          <w:rPr>
            <w:rFonts w:ascii="Impact" w:hAnsi="Impact" w:cs="Impact"/>
            <w:color w:val="F11212"/>
          </w:rPr>
          <w:t>Highway of Tears murders</w:t>
        </w:r>
      </w:hyperlink>
      <w:r>
        <w:rPr>
          <w:rFonts w:ascii="Impact" w:hAnsi="Impact" w:cs="Impact"/>
          <w:color w:val="F11212"/>
        </w:rPr>
        <w:tab/>
      </w:r>
      <w:hyperlink r:id="rId54" w:history="1">
        <w:r>
          <w:rPr>
            <w:rFonts w:ascii="Impact" w:hAnsi="Impact" w:cs="Impact"/>
            <w:color w:val="F11212"/>
          </w:rPr>
          <w:t>South County car bomber</w:t>
        </w:r>
      </w:hyperlink>
      <w:r>
        <w:rPr>
          <w:rFonts w:ascii="Impact" w:hAnsi="Impact" w:cs="Impact"/>
          <w:color w:val="F11212"/>
        </w:rPr>
        <w:tab/>
      </w:r>
      <w:hyperlink r:id="rId55" w:history="1">
        <w:r>
          <w:rPr>
            <w:rFonts w:ascii="Impact" w:hAnsi="Impact" w:cs="Impact"/>
            <w:color w:val="F11212"/>
          </w:rPr>
          <w:t>Oakland County Child Killer</w:t>
        </w:r>
      </w:hyperlink>
    </w:p>
    <w:p w:rsidR="004215D6" w:rsidRDefault="004215D6">
      <w:pPr>
        <w:spacing w:after="0" w:line="253" w:lineRule="exact"/>
        <w:ind w:left="99"/>
        <w:rPr>
          <w:sz w:val="24"/>
          <w:szCs w:val="24"/>
        </w:rPr>
      </w:pPr>
    </w:p>
    <w:p w:rsidR="004215D6" w:rsidRDefault="004215D6">
      <w:pPr>
        <w:tabs>
          <w:tab w:val="left" w:pos="4898"/>
          <w:tab w:val="left" w:pos="9698"/>
          <w:tab w:val="left" w:pos="14499"/>
        </w:tabs>
        <w:spacing w:before="211" w:after="0" w:line="253" w:lineRule="exact"/>
        <w:ind w:left="99"/>
      </w:pPr>
      <w:hyperlink r:id="rId56" w:history="1">
        <w:r>
          <w:rPr>
            <w:rFonts w:ascii="Impact" w:hAnsi="Impact" w:cs="Impact"/>
            <w:color w:val="F11212"/>
          </w:rPr>
          <w:t>B1 Butcher</w:t>
        </w:r>
      </w:hyperlink>
      <w:r>
        <w:rPr>
          <w:rFonts w:ascii="Impact" w:hAnsi="Impact" w:cs="Impact"/>
          <w:color w:val="F11212"/>
        </w:rPr>
        <w:tab/>
      </w:r>
      <w:hyperlink r:id="rId57" w:history="1">
        <w:r>
          <w:rPr>
            <w:rFonts w:ascii="Impact" w:hAnsi="Impact" w:cs="Impact"/>
            <w:color w:val="F11212"/>
          </w:rPr>
          <w:t>Honolulu Strangler</w:t>
        </w:r>
      </w:hyperlink>
      <w:r>
        <w:rPr>
          <w:rFonts w:ascii="Impact" w:hAnsi="Impact" w:cs="Impact"/>
          <w:color w:val="F11212"/>
        </w:rPr>
        <w:tab/>
      </w:r>
      <w:hyperlink r:id="rId58" w:history="1">
        <w:r>
          <w:rPr>
            <w:rFonts w:ascii="Impact" w:hAnsi="Impact" w:cs="Impact"/>
            <w:color w:val="F11212"/>
          </w:rPr>
          <w:t>Smiley face murder theory</w:t>
        </w:r>
      </w:hyperlink>
      <w:r>
        <w:rPr>
          <w:rFonts w:ascii="Impact" w:hAnsi="Impact" w:cs="Impact"/>
          <w:color w:val="F11212"/>
        </w:rPr>
        <w:tab/>
      </w:r>
      <w:hyperlink r:id="rId59" w:history="1">
        <w:r>
          <w:rPr>
            <w:rFonts w:ascii="Impact" w:hAnsi="Impact" w:cs="Impact"/>
            <w:color w:val="F11212"/>
          </w:rPr>
          <w:t>Ohio prostitute killer</w:t>
        </w:r>
      </w:hyperlink>
    </w:p>
    <w:p w:rsidR="004215D6" w:rsidRDefault="004215D6">
      <w:pPr>
        <w:spacing w:after="0" w:line="253" w:lineRule="exact"/>
        <w:ind w:left="99"/>
        <w:rPr>
          <w:sz w:val="24"/>
          <w:szCs w:val="24"/>
        </w:rPr>
      </w:pPr>
    </w:p>
    <w:p w:rsidR="004215D6" w:rsidRDefault="004215D6">
      <w:pPr>
        <w:tabs>
          <w:tab w:val="left" w:pos="4898"/>
          <w:tab w:val="left" w:pos="9698"/>
          <w:tab w:val="left" w:pos="14499"/>
        </w:tabs>
        <w:spacing w:before="210" w:after="0" w:line="253" w:lineRule="exact"/>
        <w:ind w:left="99"/>
      </w:pPr>
      <w:hyperlink r:id="rId60" w:history="1">
        <w:r>
          <w:rPr>
            <w:rFonts w:ascii="Impact" w:hAnsi="Impact" w:cs="Impact"/>
            <w:color w:val="F11212"/>
          </w:rPr>
          <w:t>Beer Man</w:t>
        </w:r>
      </w:hyperlink>
      <w:r>
        <w:rPr>
          <w:rFonts w:ascii="Impact" w:hAnsi="Impact" w:cs="Impact"/>
          <w:color w:val="F11212"/>
        </w:rPr>
        <w:tab/>
      </w:r>
      <w:hyperlink r:id="rId61" w:history="1">
        <w:r>
          <w:rPr>
            <w:rFonts w:ascii="Impact" w:hAnsi="Impact" w:cs="Impact"/>
            <w:color w:val="F11212"/>
          </w:rPr>
          <w:t>Hwaseong serial murders</w:t>
        </w:r>
      </w:hyperlink>
      <w:r>
        <w:rPr>
          <w:rFonts w:ascii="Impact" w:hAnsi="Impact" w:cs="Impact"/>
          <w:color w:val="F11212"/>
        </w:rPr>
        <w:tab/>
      </w:r>
      <w:hyperlink r:id="rId62" w:history="1">
        <w:r>
          <w:rPr>
            <w:rFonts w:ascii="Impact" w:hAnsi="Impact" w:cs="Impact"/>
            <w:color w:val="F11212"/>
          </w:rPr>
          <w:t>Stoneman</w:t>
        </w:r>
      </w:hyperlink>
      <w:r>
        <w:rPr>
          <w:rFonts w:ascii="Impact" w:hAnsi="Impact" w:cs="Impact"/>
          <w:color w:val="F11212"/>
        </w:rPr>
        <w:tab/>
      </w:r>
      <w:hyperlink r:id="rId63" w:history="1">
        <w:r>
          <w:rPr>
            <w:rFonts w:ascii="Impact" w:hAnsi="Impact" w:cs="Impact"/>
            <w:color w:val="F11212"/>
          </w:rPr>
          <w:t>Original Night Stalker</w:t>
        </w:r>
      </w:hyperlink>
    </w:p>
    <w:p w:rsidR="004215D6" w:rsidRDefault="004215D6">
      <w:pPr>
        <w:spacing w:after="0" w:line="253" w:lineRule="exact"/>
        <w:ind w:left="99"/>
        <w:rPr>
          <w:sz w:val="24"/>
          <w:szCs w:val="24"/>
        </w:rPr>
      </w:pPr>
    </w:p>
    <w:p w:rsidR="004215D6" w:rsidRDefault="004215D6">
      <w:pPr>
        <w:tabs>
          <w:tab w:val="left" w:pos="4898"/>
          <w:tab w:val="left" w:pos="9698"/>
          <w:tab w:val="left" w:pos="14499"/>
        </w:tabs>
        <w:spacing w:before="211" w:after="0" w:line="253" w:lineRule="exact"/>
        <w:ind w:left="99"/>
      </w:pPr>
      <w:hyperlink r:id="rId64" w:history="1">
        <w:r>
          <w:rPr>
            <w:rFonts w:ascii="Impact" w:hAnsi="Impact" w:cs="Impact"/>
            <w:color w:val="F11212"/>
          </w:rPr>
          <w:t>Bowraville murders</w:t>
        </w:r>
      </w:hyperlink>
      <w:r>
        <w:rPr>
          <w:rFonts w:ascii="Impact" w:hAnsi="Impact" w:cs="Impact"/>
          <w:color w:val="F11212"/>
        </w:rPr>
        <w:tab/>
      </w:r>
      <w:hyperlink r:id="rId65" w:history="1">
        <w:r>
          <w:rPr>
            <w:rFonts w:ascii="Impact" w:hAnsi="Impact" w:cs="Impact"/>
            <w:color w:val="F11212"/>
          </w:rPr>
          <w:t>Jack the Ripper</w:t>
        </w:r>
      </w:hyperlink>
      <w:r>
        <w:rPr>
          <w:rFonts w:ascii="Impact" w:hAnsi="Impact" w:cs="Impact"/>
          <w:color w:val="F11212"/>
        </w:rPr>
        <w:tab/>
      </w:r>
      <w:hyperlink r:id="rId66" w:history="1">
        <w:r>
          <w:rPr>
            <w:rFonts w:ascii="Impact" w:hAnsi="Impact" w:cs="Impact"/>
            <w:color w:val="F11212"/>
          </w:rPr>
          <w:t>Texarkana Moonlight Murders</w:t>
        </w:r>
      </w:hyperlink>
      <w:r>
        <w:rPr>
          <w:rFonts w:ascii="Impact" w:hAnsi="Impact" w:cs="Impact"/>
          <w:color w:val="F11212"/>
        </w:rPr>
        <w:tab/>
      </w:r>
      <w:hyperlink r:id="rId67" w:history="1">
        <w:r>
          <w:rPr>
            <w:rFonts w:ascii="Impact" w:hAnsi="Impact" w:cs="Impact"/>
            <w:color w:val="F11212"/>
          </w:rPr>
          <w:t>Doodler</w:t>
        </w:r>
      </w:hyperlink>
    </w:p>
    <w:p w:rsidR="004215D6" w:rsidRDefault="004215D6">
      <w:pPr>
        <w:spacing w:after="0" w:line="253" w:lineRule="exact"/>
        <w:ind w:left="99"/>
        <w:rPr>
          <w:sz w:val="24"/>
          <w:szCs w:val="24"/>
        </w:rPr>
      </w:pPr>
    </w:p>
    <w:p w:rsidR="004215D6" w:rsidRDefault="004215D6">
      <w:pPr>
        <w:tabs>
          <w:tab w:val="left" w:pos="4898"/>
          <w:tab w:val="left" w:pos="9698"/>
          <w:tab w:val="left" w:pos="14499"/>
        </w:tabs>
        <w:spacing w:before="211" w:after="0" w:line="253" w:lineRule="exact"/>
        <w:ind w:left="99"/>
      </w:pPr>
      <w:hyperlink r:id="rId68" w:history="1">
        <w:r>
          <w:rPr>
            <w:rFonts w:ascii="Impact" w:hAnsi="Impact" w:cs="Impact"/>
            <w:color w:val="F11212"/>
          </w:rPr>
          <w:t>Charlie Cho  off</w:t>
        </w:r>
      </w:hyperlink>
      <w:r>
        <w:rPr>
          <w:rFonts w:ascii="Impact" w:hAnsi="Impact" w:cs="Impact"/>
          <w:color w:val="F11212"/>
        </w:rPr>
        <w:tab/>
      </w:r>
      <w:hyperlink r:id="rId69" w:history="1">
        <w:r>
          <w:rPr>
            <w:rFonts w:ascii="Impact" w:hAnsi="Impact" w:cs="Impact"/>
            <w:color w:val="F11212"/>
          </w:rPr>
          <w:t>Jeff Davis 8</w:t>
        </w:r>
      </w:hyperlink>
      <w:r>
        <w:rPr>
          <w:rFonts w:ascii="Impact" w:hAnsi="Impact" w:cs="Impact"/>
          <w:color w:val="F11212"/>
        </w:rPr>
        <w:tab/>
      </w:r>
      <w:hyperlink r:id="rId70" w:history="1">
        <w:r>
          <w:rPr>
            <w:rFonts w:ascii="Impact" w:hAnsi="Impact" w:cs="Impact"/>
            <w:color w:val="F11212"/>
          </w:rPr>
          <w:t>Texas Killing Fields (location)</w:t>
        </w:r>
      </w:hyperlink>
      <w:r>
        <w:rPr>
          <w:rFonts w:ascii="Impact" w:hAnsi="Impact" w:cs="Impact"/>
          <w:color w:val="F11212"/>
        </w:rPr>
        <w:tab/>
      </w:r>
      <w:hyperlink r:id="rId71" w:history="1">
        <w:r>
          <w:rPr>
            <w:rFonts w:ascii="Impact" w:hAnsi="Impact" w:cs="Impact"/>
            <w:color w:val="F11212"/>
          </w:rPr>
          <w:t>Eastbound Strangler</w:t>
        </w:r>
      </w:hyperlink>
    </w:p>
    <w:p w:rsidR="004215D6" w:rsidRDefault="004215D6">
      <w:pPr>
        <w:spacing w:after="0" w:line="253" w:lineRule="exact"/>
        <w:ind w:left="99"/>
        <w:rPr>
          <w:sz w:val="24"/>
          <w:szCs w:val="24"/>
        </w:rPr>
      </w:pPr>
    </w:p>
    <w:p w:rsidR="004215D6" w:rsidRDefault="004215D6">
      <w:pPr>
        <w:tabs>
          <w:tab w:val="left" w:pos="4898"/>
          <w:tab w:val="left" w:pos="9698"/>
          <w:tab w:val="left" w:pos="14499"/>
        </w:tabs>
        <w:spacing w:before="211" w:after="0" w:line="253" w:lineRule="exact"/>
        <w:ind w:left="99"/>
      </w:pPr>
      <w:hyperlink r:id="rId72" w:history="1">
        <w:r>
          <w:rPr>
            <w:rFonts w:ascii="Impact" w:hAnsi="Impact" w:cs="Impact"/>
            <w:color w:val="F11212"/>
          </w:rPr>
          <w:t>Female homicides in Ciudad Juárez</w:t>
        </w:r>
      </w:hyperlink>
      <w:r>
        <w:rPr>
          <w:rFonts w:ascii="Impact" w:hAnsi="Impact" w:cs="Impact"/>
          <w:color w:val="F11212"/>
        </w:rPr>
        <w:tab/>
      </w:r>
      <w:hyperlink r:id="rId73" w:history="1">
        <w:r>
          <w:rPr>
            <w:rFonts w:ascii="Impact" w:hAnsi="Impact" w:cs="Impact"/>
            <w:color w:val="F11212"/>
          </w:rPr>
          <w:t>Bible John</w:t>
        </w:r>
      </w:hyperlink>
      <w:r>
        <w:rPr>
          <w:rFonts w:ascii="Impact" w:hAnsi="Impact" w:cs="Impact"/>
          <w:color w:val="F11212"/>
        </w:rPr>
        <w:tab/>
      </w:r>
      <w:hyperlink r:id="rId74" w:history="1">
        <w:r>
          <w:rPr>
            <w:rFonts w:ascii="Impact" w:hAnsi="Impact" w:cs="Impact"/>
            <w:color w:val="F11212"/>
          </w:rPr>
          <w:t>Toronto hospital baby deaths</w:t>
        </w:r>
      </w:hyperlink>
      <w:r>
        <w:rPr>
          <w:rFonts w:ascii="Impact" w:hAnsi="Impact" w:cs="Impact"/>
          <w:color w:val="F11212"/>
        </w:rPr>
        <w:tab/>
      </w:r>
      <w:hyperlink r:id="rId75" w:history="1">
        <w:r>
          <w:rPr>
            <w:rFonts w:ascii="Impact" w:hAnsi="Impact" w:cs="Impact"/>
            <w:color w:val="F11212"/>
          </w:rPr>
          <w:t>Edgecombe County serial killer</w:t>
        </w:r>
      </w:hyperlink>
    </w:p>
    <w:p w:rsidR="004215D6" w:rsidRDefault="004215D6">
      <w:pPr>
        <w:spacing w:after="0" w:line="253" w:lineRule="exact"/>
        <w:ind w:left="99"/>
        <w:rPr>
          <w:sz w:val="24"/>
          <w:szCs w:val="24"/>
        </w:rPr>
      </w:pPr>
    </w:p>
    <w:p w:rsidR="004215D6" w:rsidRDefault="004215D6">
      <w:pPr>
        <w:tabs>
          <w:tab w:val="left" w:pos="5028"/>
          <w:tab w:val="left" w:pos="9698"/>
          <w:tab w:val="left" w:pos="14499"/>
        </w:tabs>
        <w:spacing w:before="210" w:after="0" w:line="253" w:lineRule="exact"/>
        <w:ind w:left="99"/>
      </w:pPr>
      <w:hyperlink r:id="rId76" w:history="1">
        <w:r>
          <w:rPr>
            <w:rFonts w:ascii="Impact" w:hAnsi="Impact" w:cs="Impact"/>
            <w:color w:val="F11212"/>
          </w:rPr>
          <w:t>Claremont serial murders</w:t>
        </w:r>
      </w:hyperlink>
      <w:r>
        <w:rPr>
          <w:rFonts w:ascii="Impact" w:hAnsi="Impact" w:cs="Impact"/>
          <w:color w:val="F11212"/>
        </w:rPr>
        <w:tab/>
      </w:r>
      <w:hyperlink r:id="rId77" w:history="1">
        <w:r>
          <w:rPr>
            <w:rFonts w:ascii="Impact" w:hAnsi="Impact" w:cs="Impact"/>
            <w:color w:val="F11212"/>
          </w:rPr>
          <w:t>70 Killer</w:t>
        </w:r>
      </w:hyperlink>
      <w:r>
        <w:rPr>
          <w:rFonts w:ascii="Impact" w:hAnsi="Impact" w:cs="Impact"/>
          <w:color w:val="F11212"/>
        </w:rPr>
        <w:tab/>
      </w:r>
      <w:hyperlink r:id="rId78" w:history="1">
        <w:r>
          <w:rPr>
            <w:rFonts w:ascii="Impact" w:hAnsi="Impact" w:cs="Impact"/>
            <w:color w:val="F11212"/>
          </w:rPr>
          <w:t>West Mesa Bone Collector</w:t>
        </w:r>
      </w:hyperlink>
      <w:r>
        <w:rPr>
          <w:rFonts w:ascii="Impact" w:hAnsi="Impact" w:cs="Impact"/>
          <w:color w:val="F11212"/>
        </w:rPr>
        <w:tab/>
      </w:r>
      <w:hyperlink r:id="rId79" w:history="1">
        <w:r>
          <w:rPr>
            <w:rFonts w:ascii="Impact" w:hAnsi="Impact" w:cs="Impact"/>
            <w:color w:val="F11212"/>
          </w:rPr>
          <w:t>Novosibirsk Serial Murders</w:t>
        </w:r>
      </w:hyperlink>
    </w:p>
    <w:p w:rsidR="004215D6" w:rsidRDefault="004215D6">
      <w:pPr>
        <w:spacing w:after="0" w:line="253" w:lineRule="exact"/>
        <w:ind w:left="99"/>
        <w:rPr>
          <w:sz w:val="24"/>
          <w:szCs w:val="24"/>
        </w:rPr>
      </w:pPr>
    </w:p>
    <w:p w:rsidR="004215D6" w:rsidRDefault="004215D6">
      <w:pPr>
        <w:tabs>
          <w:tab w:val="left" w:pos="4898"/>
          <w:tab w:val="left" w:pos="9698"/>
          <w:tab w:val="left" w:pos="14499"/>
        </w:tabs>
        <w:spacing w:before="211" w:after="0" w:line="253" w:lineRule="exact"/>
        <w:ind w:left="99"/>
      </w:pPr>
      <w:hyperlink r:id="rId80" w:history="1">
        <w:r>
          <w:rPr>
            <w:rFonts w:ascii="Impact" w:hAnsi="Impact" w:cs="Impact"/>
            <w:color w:val="F11212"/>
          </w:rPr>
          <w:t>Cleveland Torso Murderer</w:t>
        </w:r>
      </w:hyperlink>
      <w:r>
        <w:rPr>
          <w:rFonts w:ascii="Impact" w:hAnsi="Impact" w:cs="Impact"/>
          <w:color w:val="F11212"/>
        </w:rPr>
        <w:tab/>
      </w:r>
      <w:hyperlink r:id="rId81" w:history="1">
        <w:r>
          <w:rPr>
            <w:rFonts w:ascii="Impact" w:hAnsi="Impact" w:cs="Impact"/>
            <w:color w:val="F11212"/>
          </w:rPr>
          <w:t>New Bedford Highway Killer</w:t>
        </w:r>
      </w:hyperlink>
      <w:r>
        <w:rPr>
          <w:rFonts w:ascii="Impact" w:hAnsi="Impact" w:cs="Impact"/>
          <w:color w:val="F11212"/>
        </w:rPr>
        <w:tab/>
      </w:r>
      <w:hyperlink r:id="rId82" w:history="1">
        <w:r>
          <w:rPr>
            <w:rFonts w:ascii="Impact" w:hAnsi="Impact" w:cs="Impact"/>
            <w:color w:val="F11212"/>
          </w:rPr>
          <w:t>Zodiac Killer</w:t>
        </w:r>
      </w:hyperlink>
      <w:r>
        <w:rPr>
          <w:rFonts w:ascii="Impact" w:hAnsi="Impact" w:cs="Impact"/>
          <w:color w:val="F11212"/>
        </w:rPr>
        <w:tab/>
      </w:r>
      <w:hyperlink r:id="rId83" w:history="1">
        <w:r>
          <w:rPr>
            <w:rFonts w:ascii="Impact" w:hAnsi="Impact" w:cs="Impact"/>
            <w:color w:val="F11212"/>
          </w:rPr>
          <w:t>La Degolladora</w:t>
        </w:r>
      </w:hyperlink>
    </w:p>
    <w:p w:rsidR="004215D6" w:rsidRDefault="004215D6">
      <w:pPr>
        <w:spacing w:after="0" w:line="253" w:lineRule="exact"/>
        <w:ind w:left="99"/>
        <w:rPr>
          <w:sz w:val="24"/>
          <w:szCs w:val="24"/>
        </w:rPr>
      </w:pPr>
    </w:p>
    <w:p w:rsidR="004215D6" w:rsidRDefault="004215D6">
      <w:pPr>
        <w:tabs>
          <w:tab w:val="left" w:pos="4898"/>
          <w:tab w:val="left" w:pos="9698"/>
          <w:tab w:val="left" w:pos="14499"/>
        </w:tabs>
        <w:spacing w:before="211" w:after="0" w:line="253" w:lineRule="exact"/>
        <w:ind w:left="99"/>
      </w:pPr>
      <w:hyperlink r:id="rId84" w:history="1">
        <w:r>
          <w:rPr>
            <w:rFonts w:ascii="Impact" w:hAnsi="Impact" w:cs="Impact"/>
            <w:color w:val="F11212"/>
          </w:rPr>
          <w:t>Colonial Parkway Killer</w:t>
        </w:r>
      </w:hyperlink>
      <w:r>
        <w:rPr>
          <w:rFonts w:ascii="Impact" w:hAnsi="Impact" w:cs="Impact"/>
          <w:color w:val="F11212"/>
        </w:rPr>
        <w:tab/>
      </w:r>
      <w:hyperlink r:id="rId85" w:history="1">
        <w:r>
          <w:rPr>
            <w:rFonts w:ascii="Impact" w:hAnsi="Impact" w:cs="Impact"/>
            <w:color w:val="F11212"/>
          </w:rPr>
          <w:t>Lisbon Ripper</w:t>
        </w:r>
      </w:hyperlink>
      <w:r>
        <w:rPr>
          <w:rFonts w:ascii="Impact" w:hAnsi="Impact" w:cs="Impact"/>
          <w:color w:val="F11212"/>
        </w:rPr>
        <w:tab/>
      </w:r>
      <w:hyperlink r:id="rId86" w:history="1">
        <w:r>
          <w:rPr>
            <w:rFonts w:ascii="Impact" w:hAnsi="Impact" w:cs="Impact"/>
            <w:color w:val="F11212"/>
          </w:rPr>
          <w:t>Monster of Udine</w:t>
        </w:r>
      </w:hyperlink>
      <w:r>
        <w:rPr>
          <w:rFonts w:ascii="Impact" w:hAnsi="Impact" w:cs="Impact"/>
          <w:color w:val="F11212"/>
        </w:rPr>
        <w:tab/>
      </w:r>
      <w:hyperlink r:id="rId87" w:history="1">
        <w:r>
          <w:rPr>
            <w:rFonts w:ascii="Impact" w:hAnsi="Impact" w:cs="Impact"/>
            <w:color w:val="F11212"/>
          </w:rPr>
          <w:t>Daytona Beach killer</w:t>
        </w:r>
      </w:hyperlink>
    </w:p>
    <w:p w:rsidR="004215D6" w:rsidRDefault="004215D6">
      <w:pPr>
        <w:spacing w:after="0" w:line="253" w:lineRule="exact"/>
        <w:ind w:left="99"/>
        <w:rPr>
          <w:sz w:val="24"/>
          <w:szCs w:val="24"/>
        </w:rPr>
      </w:pPr>
    </w:p>
    <w:p w:rsidR="004215D6" w:rsidRDefault="004215D6">
      <w:pPr>
        <w:tabs>
          <w:tab w:val="left" w:pos="4898"/>
        </w:tabs>
        <w:spacing w:before="210" w:after="0" w:line="253" w:lineRule="exact"/>
        <w:ind w:left="99"/>
      </w:pPr>
      <w:hyperlink r:id="rId88" w:history="1">
        <w:r>
          <w:rPr>
            <w:rFonts w:ascii="Impact" w:hAnsi="Impact" w:cs="Impact"/>
            <w:color w:val="F11212"/>
          </w:rPr>
          <w:t>Connecticut River Valley Killer</w:t>
        </w:r>
      </w:hyperlink>
      <w:r>
        <w:rPr>
          <w:rFonts w:ascii="Impact" w:hAnsi="Impact" w:cs="Impact"/>
          <w:color w:val="F11212"/>
        </w:rPr>
        <w:tab/>
      </w:r>
      <w:hyperlink r:id="rId89" w:history="1">
        <w:r>
          <w:rPr>
            <w:rFonts w:ascii="Impact" w:hAnsi="Impact" w:cs="Impact"/>
            <w:color w:val="F11212"/>
          </w:rPr>
          <w:t>Long Island serial killer</w:t>
        </w:r>
      </w:hyperlink>
    </w:p>
    <w:sectPr w:rsidR="004215D6" w:rsidSect="00017DC7">
      <w:pgSz w:w="19200" w:h="10800"/>
      <w:pgMar w:top="-20" w:right="0" w:bottom="-20" w:left="0"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02E3"/>
    <w:rsid w:val="00017DC7"/>
    <w:rsid w:val="00153E9A"/>
    <w:rsid w:val="004215D6"/>
    <w:rsid w:val="008202E3"/>
    <w:rsid w:val="0084118A"/>
    <w:rsid w:val="00E1014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DC7"/>
    <w:pPr>
      <w:spacing w:after="200" w:line="276" w:lineRule="auto"/>
    </w:pPr>
    <w:rPr>
      <w:lang w:val="en-CA" w:eastAsia="en-C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hyperlink" Target="https://en.wikipedia.org/wiki/Ann_Arbor_Hospital_Murders" TargetMode="Externa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hyperlink" Target="https://en.wikipedia.org/wiki/Paturis_Park_murders" TargetMode="External"/><Relationship Id="rId47" Type="http://schemas.openxmlformats.org/officeDocument/2006/relationships/hyperlink" Target="https://en.wikipedia.org/wiki/February_9_Killer" TargetMode="External"/><Relationship Id="rId50" Type="http://schemas.openxmlformats.org/officeDocument/2006/relationships/hyperlink" Target="https://en.wikipedia.org/wiki/Frankford_Slasher" TargetMode="External"/><Relationship Id="rId55" Type="http://schemas.openxmlformats.org/officeDocument/2006/relationships/hyperlink" Target="https://en.wikipedia.org/wiki/Oakland_County_Child_Killer" TargetMode="External"/><Relationship Id="rId63" Type="http://schemas.openxmlformats.org/officeDocument/2006/relationships/hyperlink" Target="https://en.wikipedia.org/wiki/Original_Night_Stalker" TargetMode="External"/><Relationship Id="rId68" Type="http://schemas.openxmlformats.org/officeDocument/2006/relationships/hyperlink" Target="https://en.wikipedia.org/wiki/Charlie_Chop-off" TargetMode="External"/><Relationship Id="rId76" Type="http://schemas.openxmlformats.org/officeDocument/2006/relationships/hyperlink" Target="https://en.wikipedia.org/wiki/Claremont_serial_murders" TargetMode="External"/><Relationship Id="rId84" Type="http://schemas.openxmlformats.org/officeDocument/2006/relationships/hyperlink" Target="https://en.wikipedia.org/wiki/Colonial_Parkway_Killer" TargetMode="External"/><Relationship Id="rId89" Type="http://schemas.openxmlformats.org/officeDocument/2006/relationships/hyperlink" Target="https://en.wikipedia.org/wiki/Long_Island_serial_killer" TargetMode="External"/><Relationship Id="rId7" Type="http://schemas.openxmlformats.org/officeDocument/2006/relationships/image" Target="media/image4.jpeg"/><Relationship Id="rId71" Type="http://schemas.openxmlformats.org/officeDocument/2006/relationships/hyperlink" Target="https://en.wikipedia.org/wiki/Eastbound_Strangler" TargetMode="Externa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hyperlink" Target="https://en.wikipedia.org/wiki/Redhead_murders" TargetMode="External"/><Relationship Id="rId40" Type="http://schemas.openxmlformats.org/officeDocument/2006/relationships/hyperlink" Target="https://en.wikipedia.org/wiki/Freeway_Phantom" TargetMode="External"/><Relationship Id="rId45" Type="http://schemas.openxmlformats.org/officeDocument/2006/relationships/hyperlink" Target="https://en.wikipedia.org/wiki/Gypsy_Hill_killings" TargetMode="External"/><Relationship Id="rId53" Type="http://schemas.openxmlformats.org/officeDocument/2006/relationships/hyperlink" Target="https://en.wikipedia.org/wiki/Highway_of_Tears_murders" TargetMode="External"/><Relationship Id="rId58" Type="http://schemas.openxmlformats.org/officeDocument/2006/relationships/hyperlink" Target="https://en.wikipedia.org/wiki/Smiley_face_murder_theory" TargetMode="External"/><Relationship Id="rId66" Type="http://schemas.openxmlformats.org/officeDocument/2006/relationships/hyperlink" Target="https://en.wikipedia.org/wiki/Texarkana_Moonlight_Murders" TargetMode="External"/><Relationship Id="rId74" Type="http://schemas.openxmlformats.org/officeDocument/2006/relationships/hyperlink" Target="https://en.wikipedia.org/wiki/Toronto_hospital_baby_deaths" TargetMode="External"/><Relationship Id="rId79" Type="http://schemas.openxmlformats.org/officeDocument/2006/relationships/hyperlink" Target="https://en.wikipedia.org/wiki/Novosibirsk_Serial_Murders" TargetMode="External"/><Relationship Id="rId87" Type="http://schemas.openxmlformats.org/officeDocument/2006/relationships/hyperlink" Target="https://en.wikipedia.org/wiki/Daytona_Beach_killer" TargetMode="External"/><Relationship Id="rId5" Type="http://schemas.openxmlformats.org/officeDocument/2006/relationships/image" Target="media/image2.jpeg"/><Relationship Id="rId61" Type="http://schemas.openxmlformats.org/officeDocument/2006/relationships/hyperlink" Target="https://en.wikipedia.org/wiki/Hwaseong_serial_murders" TargetMode="External"/><Relationship Id="rId82" Type="http://schemas.openxmlformats.org/officeDocument/2006/relationships/hyperlink" Target="https://en.wikipedia.org/wiki/Zodiac_Killer" TargetMode="External"/><Relationship Id="rId90" Type="http://schemas.openxmlformats.org/officeDocument/2006/relationships/fontTable" Target="fontTable.xml"/><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s://en.wikipedia.org/wiki/Alphabet_murders" TargetMode="External"/><Relationship Id="rId43" Type="http://schemas.openxmlformats.org/officeDocument/2006/relationships/hyperlink" Target="https://en.wikipedia.org/wiki/Atlanta_murders_of_1979%E2%80%9381" TargetMode="External"/><Relationship Id="rId48" Type="http://schemas.openxmlformats.org/officeDocument/2006/relationships/hyperlink" Target="https://en.wikipedia.org/wiki/Atlanta_Ripper" TargetMode="External"/><Relationship Id="rId56" Type="http://schemas.openxmlformats.org/officeDocument/2006/relationships/hyperlink" Target="https://en.wikipedia.org/wiki/B1_Butcher" TargetMode="External"/><Relationship Id="rId64" Type="http://schemas.openxmlformats.org/officeDocument/2006/relationships/hyperlink" Target="https://en.wikipedia.org/wiki/Bowraville_murders" TargetMode="External"/><Relationship Id="rId69" Type="http://schemas.openxmlformats.org/officeDocument/2006/relationships/hyperlink" Target="https://en.wikipedia.org/wiki/Jeff_Davis_8" TargetMode="External"/><Relationship Id="rId77" Type="http://schemas.openxmlformats.org/officeDocument/2006/relationships/hyperlink" Target="https://en.wikipedia.org/wiki/I-70_Killer" TargetMode="External"/><Relationship Id="rId8" Type="http://schemas.openxmlformats.org/officeDocument/2006/relationships/image" Target="media/image5.jpeg"/><Relationship Id="rId51" Type="http://schemas.openxmlformats.org/officeDocument/2006/relationships/hyperlink" Target="https://en.wikipedia.org/wiki/Flat-Tire_murders" TargetMode="External"/><Relationship Id="rId72" Type="http://schemas.openxmlformats.org/officeDocument/2006/relationships/hyperlink" Target="https://en.wikipedia.org/wiki/Female_homicides_in_Ciudad_Ju%C3%A1rez" TargetMode="External"/><Relationship Id="rId80" Type="http://schemas.openxmlformats.org/officeDocument/2006/relationships/hyperlink" Target="https://en.wikipedia.org/wiki/Cleveland_Torso_Murderer" TargetMode="External"/><Relationship Id="rId85" Type="http://schemas.openxmlformats.org/officeDocument/2006/relationships/hyperlink" Target="https://en.wikipedia.org/wiki/Lisbon_Ripper"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hyperlink" Target="https://en.wikipedia.org/wiki/Paraquat_murders" TargetMode="External"/><Relationship Id="rId46" Type="http://schemas.openxmlformats.org/officeDocument/2006/relationships/hyperlink" Target="https://en.wikipedia.org/wiki/Servant_Girl_Annihilator" TargetMode="External"/><Relationship Id="rId59" Type="http://schemas.openxmlformats.org/officeDocument/2006/relationships/hyperlink" Target="https://en.wikipedia.org/wiki/Ohio_prostitute_killer" TargetMode="External"/><Relationship Id="rId67" Type="http://schemas.openxmlformats.org/officeDocument/2006/relationships/hyperlink" Target="https://en.wikipedia.org/wiki/Doodler" TargetMode="External"/><Relationship Id="rId20" Type="http://schemas.openxmlformats.org/officeDocument/2006/relationships/image" Target="media/image17.jpeg"/><Relationship Id="rId41" Type="http://schemas.openxmlformats.org/officeDocument/2006/relationships/hyperlink" Target="https://en.wikipedia.org/wiki/Santa_Rosa_hitchhiker_murders" TargetMode="External"/><Relationship Id="rId54" Type="http://schemas.openxmlformats.org/officeDocument/2006/relationships/hyperlink" Target="https://en.wikipedia.org/wiki/South_County_car_bomber" TargetMode="External"/><Relationship Id="rId62" Type="http://schemas.openxmlformats.org/officeDocument/2006/relationships/hyperlink" Target="https://en.wikipedia.org/wiki/Stoneman" TargetMode="External"/><Relationship Id="rId70" Type="http://schemas.openxmlformats.org/officeDocument/2006/relationships/hyperlink" Target="https://en.wikipedia.org/wiki/Texas_Killing_Fields_(location)" TargetMode="External"/><Relationship Id="rId75" Type="http://schemas.openxmlformats.org/officeDocument/2006/relationships/hyperlink" Target="https://en.wikipedia.org/wiki/Edgecombe_County_serial_killer" TargetMode="External"/><Relationship Id="rId83" Type="http://schemas.openxmlformats.org/officeDocument/2006/relationships/hyperlink" Target="https://en.wikipedia.org/wiki/La_Degolladora" TargetMode="External"/><Relationship Id="rId88" Type="http://schemas.openxmlformats.org/officeDocument/2006/relationships/hyperlink" Target="https://en.wikipedia.org/wiki/Connecticut_River_Valley_Killer" TargetMode="Externa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https://en.wikipedia.org/wiki/Monster_of_Florence" TargetMode="External"/><Relationship Id="rId49" Type="http://schemas.openxmlformats.org/officeDocument/2006/relationships/hyperlink" Target="https://en.wikipedia.org/wiki/Hammersmith_nude_murders" TargetMode="External"/><Relationship Id="rId57" Type="http://schemas.openxmlformats.org/officeDocument/2006/relationships/hyperlink" Target="https://en.wikipedia.org/wiki/Honolulu_Strangler" TargetMode="Externa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hyperlink" Target="https://en.wikipedia.org/wiki/Atlanta_murders_of_1979%E2%80%9381" TargetMode="External"/><Relationship Id="rId52" Type="http://schemas.openxmlformats.org/officeDocument/2006/relationships/hyperlink" Target="https://en.wikipedia.org/wiki/Axeman_of_New_Orleans" TargetMode="External"/><Relationship Id="rId60" Type="http://schemas.openxmlformats.org/officeDocument/2006/relationships/hyperlink" Target="https://en.wikipedia.org/wiki/Beer_Man" TargetMode="External"/><Relationship Id="rId65" Type="http://schemas.openxmlformats.org/officeDocument/2006/relationships/hyperlink" Target="https://en.wikipedia.org/wiki/Jack_the_Ripper" TargetMode="External"/><Relationship Id="rId73" Type="http://schemas.openxmlformats.org/officeDocument/2006/relationships/hyperlink" Target="https://en.wikipedia.org/wiki/Bible_John" TargetMode="External"/><Relationship Id="rId78" Type="http://schemas.openxmlformats.org/officeDocument/2006/relationships/hyperlink" Target="https://en.wikipedia.org/wiki/West_Mesa_Bone_Collector" TargetMode="External"/><Relationship Id="rId81" Type="http://schemas.openxmlformats.org/officeDocument/2006/relationships/hyperlink" Target="https://en.wikipedia.org/wiki/New_Bedford_Highway_Killer" TargetMode="External"/><Relationship Id="rId86" Type="http://schemas.openxmlformats.org/officeDocument/2006/relationships/hyperlink" Target="https://en.wikipedia.org/wiki/Monster_of_Udine"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34</Pages>
  <Words>2600</Words>
  <Characters>14820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owenkl</cp:lastModifiedBy>
  <cp:revision>2</cp:revision>
  <dcterms:created xsi:type="dcterms:W3CDTF">2018-09-21T15:41:00Z</dcterms:created>
  <dcterms:modified xsi:type="dcterms:W3CDTF">2018-09-21T15:41:00Z</dcterms:modified>
</cp:coreProperties>
</file>